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omic Sans MS" w:hAnsi="Comic Sans MS"/>
          <w:color w:val="00B050"/>
          <w:sz w:val="22"/>
          <w:szCs w:val="22"/>
        </w:rPr>
        <w:alias w:val="Name"/>
        <w:tag w:val="Name"/>
        <w:id w:val="976303765"/>
        <w:placeholder>
          <w:docPart w:val="81467B78C23A48D994EDE6CD0316211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9A34F6" w:rsidRPr="005446FB" w:rsidRDefault="006A15B9" w:rsidP="005578C9">
          <w:pPr>
            <w:pStyle w:val="Organization"/>
            <w:rPr>
              <w:rFonts w:ascii="Comic Sans MS" w:hAnsi="Comic Sans MS"/>
              <w:color w:val="00B050"/>
              <w:sz w:val="22"/>
              <w:szCs w:val="22"/>
            </w:rPr>
          </w:pPr>
          <w:r w:rsidRPr="005446FB">
            <w:rPr>
              <w:rFonts w:ascii="Comic Sans MS" w:hAnsi="Comic Sans MS"/>
              <w:color w:val="00B050"/>
              <w:sz w:val="22"/>
              <w:szCs w:val="22"/>
            </w:rPr>
            <w:t>Dover Little Green Cheerleading</w:t>
          </w:r>
        </w:p>
      </w:sdtContent>
    </w:sdt>
    <w:p w:rsidR="00272ABC" w:rsidRPr="005446FB" w:rsidRDefault="009A34F6" w:rsidP="005578C9">
      <w:pPr>
        <w:pStyle w:val="Heading1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Meeting Minutes</w:t>
      </w:r>
    </w:p>
    <w:p w:rsidR="009A34F6" w:rsidRPr="005446FB" w:rsidRDefault="00641E97" w:rsidP="005578C9">
      <w:pPr>
        <w:pStyle w:val="Heading1"/>
        <w:rPr>
          <w:rFonts w:ascii="Comic Sans MS" w:hAnsi="Comic Sans MS"/>
          <w:sz w:val="22"/>
          <w:szCs w:val="22"/>
        </w:rPr>
      </w:pPr>
      <w:sdt>
        <w:sdtPr>
          <w:rPr>
            <w:rFonts w:ascii="Comic Sans MS" w:hAnsi="Comic Sans MS"/>
            <w:sz w:val="22"/>
            <w:szCs w:val="22"/>
          </w:rPr>
          <w:alias w:val="Date"/>
          <w:tag w:val="Date"/>
          <w:id w:val="976303751"/>
          <w:placeholder>
            <w:docPart w:val="EDBB132FEF2642A48103B3779C07A47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C1B95">
            <w:rPr>
              <w:rFonts w:ascii="Comic Sans MS" w:hAnsi="Comic Sans MS"/>
              <w:sz w:val="22"/>
              <w:szCs w:val="22"/>
            </w:rPr>
            <w:t>Dec</w:t>
          </w:r>
          <w:r w:rsidR="00DC67AF">
            <w:rPr>
              <w:rFonts w:ascii="Comic Sans MS" w:hAnsi="Comic Sans MS"/>
              <w:sz w:val="22"/>
              <w:szCs w:val="22"/>
            </w:rPr>
            <w:t>ember</w:t>
          </w:r>
          <w:r w:rsidR="00C52F3E">
            <w:rPr>
              <w:rFonts w:ascii="Comic Sans MS" w:hAnsi="Comic Sans MS"/>
              <w:sz w:val="22"/>
              <w:szCs w:val="22"/>
            </w:rPr>
            <w:t xml:space="preserve"> </w:t>
          </w:r>
          <w:r w:rsidR="00DC67AF">
            <w:rPr>
              <w:rFonts w:ascii="Comic Sans MS" w:hAnsi="Comic Sans MS"/>
              <w:sz w:val="22"/>
              <w:szCs w:val="22"/>
            </w:rPr>
            <w:t>18</w:t>
          </w:r>
          <w:r w:rsidR="00C52F3E">
            <w:rPr>
              <w:rFonts w:ascii="Comic Sans MS" w:hAnsi="Comic Sans MS"/>
              <w:sz w:val="22"/>
              <w:szCs w:val="22"/>
            </w:rPr>
            <w:t>, 2016</w:t>
          </w:r>
        </w:sdtContent>
      </w:sdt>
    </w:p>
    <w:p w:rsidR="009A34F6" w:rsidRPr="005446FB" w:rsidRDefault="000534FF" w:rsidP="005578C9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Opening</w:t>
      </w:r>
    </w:p>
    <w:p w:rsidR="009A34F6" w:rsidRPr="005446FB" w:rsidRDefault="009A34F6" w:rsidP="00272ABC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The regular meeting of the </w:t>
      </w:r>
      <w:sdt>
        <w:sdtPr>
          <w:rPr>
            <w:rFonts w:ascii="Comic Sans MS" w:hAnsi="Comic Sans MS"/>
            <w:sz w:val="22"/>
            <w:szCs w:val="22"/>
          </w:rPr>
          <w:alias w:val="Name"/>
          <w:tag w:val="Name"/>
          <w:id w:val="976303776"/>
          <w:placeholder>
            <w:docPart w:val="D8430EEE7A4B43FEAD153F3EDCA0EB0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A15B9" w:rsidRPr="005446FB">
            <w:rPr>
              <w:rFonts w:ascii="Comic Sans MS" w:hAnsi="Comic Sans MS"/>
              <w:sz w:val="22"/>
              <w:szCs w:val="22"/>
            </w:rPr>
            <w:t>Dover Little Green Cheerleading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 was called to order at </w:t>
      </w:r>
      <w:r w:rsidR="00D21A5F" w:rsidRPr="005446FB">
        <w:rPr>
          <w:rFonts w:ascii="Comic Sans MS" w:hAnsi="Comic Sans MS"/>
          <w:sz w:val="22"/>
          <w:szCs w:val="22"/>
        </w:rPr>
        <w:t>6:</w:t>
      </w:r>
      <w:r w:rsidR="00BC1B95">
        <w:rPr>
          <w:rFonts w:ascii="Comic Sans MS" w:hAnsi="Comic Sans MS"/>
          <w:sz w:val="22"/>
          <w:szCs w:val="22"/>
        </w:rPr>
        <w:t>06</w:t>
      </w:r>
      <w:r w:rsidR="00D21A5F" w:rsidRPr="005446FB">
        <w:rPr>
          <w:rFonts w:ascii="Comic Sans MS" w:hAnsi="Comic Sans MS"/>
          <w:sz w:val="22"/>
          <w:szCs w:val="22"/>
        </w:rPr>
        <w:t xml:space="preserve"> pm</w:t>
      </w:r>
      <w:r w:rsidRPr="005446FB">
        <w:rPr>
          <w:rFonts w:ascii="Comic Sans MS" w:hAnsi="Comic Sans MS"/>
          <w:sz w:val="22"/>
          <w:szCs w:val="22"/>
        </w:rPr>
        <w:t xml:space="preserve"> on </w:t>
      </w:r>
      <w:sdt>
        <w:sdtPr>
          <w:rPr>
            <w:rFonts w:ascii="Comic Sans MS" w:hAnsi="Comic Sans MS"/>
            <w:sz w:val="22"/>
            <w:szCs w:val="22"/>
          </w:rPr>
          <w:alias w:val="Date"/>
          <w:tag w:val="Date"/>
          <w:id w:val="976303804"/>
          <w:placeholder>
            <w:docPart w:val="D704468D056443108280A42928A0790F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C1B95">
            <w:rPr>
              <w:rFonts w:ascii="Comic Sans MS" w:hAnsi="Comic Sans MS"/>
              <w:sz w:val="22"/>
              <w:szCs w:val="22"/>
            </w:rPr>
            <w:t>December 18, 2016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 </w:t>
      </w:r>
      <w:r w:rsidR="006A71C6">
        <w:rPr>
          <w:rFonts w:ascii="Comic Sans MS" w:hAnsi="Comic Sans MS"/>
          <w:sz w:val="22"/>
          <w:szCs w:val="22"/>
        </w:rPr>
        <w:t>at</w:t>
      </w:r>
      <w:r w:rsidRPr="005446FB">
        <w:rPr>
          <w:rFonts w:ascii="Comic Sans MS" w:hAnsi="Comic Sans MS"/>
          <w:sz w:val="22"/>
          <w:szCs w:val="22"/>
        </w:rPr>
        <w:t xml:space="preserve"> </w:t>
      </w:r>
      <w:r w:rsidR="00BC1B95">
        <w:rPr>
          <w:rFonts w:ascii="Comic Sans MS" w:hAnsi="Comic Sans MS"/>
          <w:sz w:val="22"/>
          <w:szCs w:val="22"/>
        </w:rPr>
        <w:t>the Odd Fellows Hall</w:t>
      </w:r>
      <w:r w:rsidR="00EE3D26">
        <w:rPr>
          <w:rFonts w:ascii="Comic Sans MS" w:hAnsi="Comic Sans MS"/>
          <w:sz w:val="22"/>
          <w:szCs w:val="22"/>
        </w:rPr>
        <w:t xml:space="preserve"> in Dover</w:t>
      </w:r>
      <w:r w:rsidRPr="005446FB">
        <w:rPr>
          <w:rFonts w:ascii="Comic Sans MS" w:hAnsi="Comic Sans MS"/>
          <w:sz w:val="22"/>
          <w:szCs w:val="22"/>
        </w:rPr>
        <w:t xml:space="preserve"> by</w:t>
      </w:r>
      <w:r w:rsidR="00272ABC" w:rsidRPr="005446FB">
        <w:rPr>
          <w:rFonts w:ascii="Comic Sans MS" w:hAnsi="Comic Sans MS"/>
          <w:sz w:val="22"/>
          <w:szCs w:val="22"/>
        </w:rPr>
        <w:t xml:space="preserve"> </w:t>
      </w:r>
      <w:r w:rsidR="00C52F3E">
        <w:rPr>
          <w:rFonts w:ascii="Comic Sans MS" w:hAnsi="Comic Sans MS"/>
          <w:sz w:val="22"/>
          <w:szCs w:val="22"/>
        </w:rPr>
        <w:t xml:space="preserve">President </w:t>
      </w:r>
      <w:sdt>
        <w:sdtPr>
          <w:rPr>
            <w:rFonts w:ascii="Comic Sans MS" w:hAnsi="Comic Sans MS"/>
            <w:sz w:val="22"/>
            <w:szCs w:val="22"/>
          </w:rPr>
          <w:alias w:val="Name"/>
          <w:tag w:val="Name"/>
          <w:id w:val="976303832"/>
          <w:placeholder>
            <w:docPart w:val="D5DA43BC1B15448E95A394FBDD000E20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EndPr/>
        <w:sdtContent>
          <w:r w:rsidR="00D21A5F" w:rsidRPr="005446FB">
            <w:rPr>
              <w:rFonts w:ascii="Comic Sans MS" w:hAnsi="Comic Sans MS"/>
              <w:sz w:val="22"/>
              <w:szCs w:val="22"/>
            </w:rPr>
            <w:t>Diane McCombie</w:t>
          </w:r>
        </w:sdtContent>
      </w:sdt>
      <w:r w:rsidRPr="005446FB">
        <w:rPr>
          <w:rFonts w:ascii="Comic Sans MS" w:hAnsi="Comic Sans MS"/>
          <w:sz w:val="22"/>
          <w:szCs w:val="22"/>
        </w:rPr>
        <w:t>.</w:t>
      </w:r>
    </w:p>
    <w:p w:rsidR="00D21A5F" w:rsidRPr="005446FB" w:rsidRDefault="000534FF" w:rsidP="00D21A5F">
      <w:pPr>
        <w:pStyle w:val="Heading2"/>
        <w:rPr>
          <w:rFonts w:ascii="Comic Sans MS" w:hAnsi="Comic Sans MS"/>
          <w:b w:val="0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Present</w:t>
      </w:r>
    </w:p>
    <w:p w:rsidR="00D21A5F" w:rsidRPr="005446FB" w:rsidRDefault="00BC1B95" w:rsidP="00D21A5F">
      <w:pPr>
        <w:pStyle w:val="Heading2"/>
        <w:tabs>
          <w:tab w:val="clear" w:pos="2448"/>
          <w:tab w:val="left" w:pos="2880"/>
          <w:tab w:val="left" w:pos="5760"/>
        </w:tabs>
        <w:rPr>
          <w:rFonts w:ascii="Comic Sans MS" w:hAnsi="Comic Sans MS"/>
          <w:b w:val="0"/>
          <w:sz w:val="22"/>
          <w:szCs w:val="22"/>
        </w:rPr>
      </w:pPr>
      <w:r w:rsidRPr="005446FB">
        <w:rPr>
          <w:rFonts w:ascii="Comic Sans MS" w:hAnsi="Comic Sans MS"/>
          <w:b w:val="0"/>
          <w:sz w:val="22"/>
          <w:szCs w:val="22"/>
        </w:rPr>
        <w:t>Diane McCombie</w:t>
      </w:r>
      <w:r w:rsidRPr="005446FB">
        <w:rPr>
          <w:rFonts w:ascii="Comic Sans MS" w:hAnsi="Comic Sans MS"/>
          <w:b w:val="0"/>
          <w:sz w:val="22"/>
          <w:szCs w:val="22"/>
        </w:rPr>
        <w:t xml:space="preserve"> </w:t>
      </w:r>
      <w:r>
        <w:rPr>
          <w:rFonts w:ascii="Comic Sans MS" w:hAnsi="Comic Sans MS"/>
          <w:b w:val="0"/>
          <w:sz w:val="22"/>
          <w:szCs w:val="22"/>
        </w:rPr>
        <w:tab/>
      </w:r>
      <w:r w:rsidRPr="00EE3D26">
        <w:rPr>
          <w:rFonts w:ascii="Comic Sans MS" w:hAnsi="Comic Sans MS"/>
          <w:b w:val="0"/>
          <w:sz w:val="22"/>
          <w:szCs w:val="22"/>
        </w:rPr>
        <w:t>Diana Drouin</w:t>
      </w:r>
      <w:r w:rsidRPr="005446FB">
        <w:rPr>
          <w:rFonts w:ascii="Comic Sans MS" w:hAnsi="Comic Sans MS"/>
          <w:b w:val="0"/>
          <w:sz w:val="22"/>
          <w:szCs w:val="22"/>
        </w:rPr>
        <w:t xml:space="preserve"> </w:t>
      </w:r>
      <w:r>
        <w:rPr>
          <w:rFonts w:ascii="Comic Sans MS" w:hAnsi="Comic Sans MS"/>
          <w:b w:val="0"/>
          <w:sz w:val="22"/>
          <w:szCs w:val="22"/>
        </w:rPr>
        <w:tab/>
      </w:r>
      <w:r w:rsidR="00D21A5F" w:rsidRPr="005446FB">
        <w:rPr>
          <w:rFonts w:ascii="Comic Sans MS" w:hAnsi="Comic Sans MS"/>
          <w:b w:val="0"/>
          <w:sz w:val="22"/>
          <w:szCs w:val="22"/>
        </w:rPr>
        <w:t>Angela Maxfield</w:t>
      </w:r>
      <w:r w:rsidR="00D21A5F" w:rsidRPr="005446FB">
        <w:rPr>
          <w:rFonts w:ascii="Comic Sans MS" w:hAnsi="Comic Sans MS"/>
          <w:b w:val="0"/>
          <w:sz w:val="22"/>
          <w:szCs w:val="22"/>
        </w:rPr>
        <w:tab/>
      </w:r>
      <w:r w:rsidR="00D21A5F" w:rsidRPr="005446FB">
        <w:rPr>
          <w:rFonts w:ascii="Comic Sans MS" w:hAnsi="Comic Sans MS"/>
          <w:b w:val="0"/>
          <w:sz w:val="22"/>
          <w:szCs w:val="22"/>
        </w:rPr>
        <w:tab/>
      </w:r>
    </w:p>
    <w:p w:rsidR="00BC1B95" w:rsidRDefault="00BC1B95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Lisa Perkins</w:t>
      </w:r>
      <w:r w:rsidRPr="005446FB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ab/>
      </w:r>
      <w:r w:rsidR="00EE3D26" w:rsidRPr="005446FB">
        <w:rPr>
          <w:rFonts w:ascii="Comic Sans MS" w:hAnsi="Comic Sans MS"/>
          <w:sz w:val="22"/>
          <w:szCs w:val="22"/>
        </w:rPr>
        <w:t>Lucretia Brayen</w:t>
      </w:r>
      <w:r w:rsidR="00DC67AF">
        <w:rPr>
          <w:rFonts w:ascii="Comic Sans MS" w:hAnsi="Comic Sans MS"/>
          <w:sz w:val="22"/>
          <w:szCs w:val="22"/>
        </w:rPr>
        <w:tab/>
      </w:r>
      <w:r w:rsidR="00B52487">
        <w:rPr>
          <w:rFonts w:ascii="Comic Sans MS" w:hAnsi="Comic Sans MS"/>
          <w:sz w:val="22"/>
          <w:szCs w:val="22"/>
        </w:rPr>
        <w:t>Julie LaGrassa</w:t>
      </w:r>
    </w:p>
    <w:p w:rsidR="00DC67AF" w:rsidRDefault="00C52F3E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April McGough</w:t>
      </w:r>
      <w:r w:rsidR="00DC67AF">
        <w:rPr>
          <w:rFonts w:ascii="Comic Sans MS" w:hAnsi="Comic Sans MS"/>
          <w:sz w:val="22"/>
          <w:szCs w:val="22"/>
        </w:rPr>
        <w:tab/>
        <w:t xml:space="preserve">Shauna </w:t>
      </w:r>
      <w:proofErr w:type="spellStart"/>
      <w:r w:rsidR="00DC67AF">
        <w:rPr>
          <w:rFonts w:ascii="Comic Sans MS" w:hAnsi="Comic Sans MS"/>
          <w:sz w:val="22"/>
          <w:szCs w:val="22"/>
        </w:rPr>
        <w:t>Pahlete</w:t>
      </w:r>
      <w:proofErr w:type="spellEnd"/>
      <w:r w:rsidR="00DC67AF">
        <w:rPr>
          <w:rFonts w:ascii="Comic Sans MS" w:hAnsi="Comic Sans MS"/>
          <w:sz w:val="22"/>
          <w:szCs w:val="22"/>
        </w:rPr>
        <w:tab/>
      </w:r>
      <w:proofErr w:type="spellStart"/>
      <w:r w:rsidR="00BC1B95">
        <w:rPr>
          <w:rFonts w:ascii="Comic Sans MS" w:hAnsi="Comic Sans MS"/>
          <w:sz w:val="22"/>
          <w:szCs w:val="22"/>
        </w:rPr>
        <w:t>Christianna</w:t>
      </w:r>
      <w:proofErr w:type="spellEnd"/>
      <w:r w:rsidR="00BC1B95">
        <w:rPr>
          <w:rFonts w:ascii="Comic Sans MS" w:hAnsi="Comic Sans MS"/>
          <w:sz w:val="22"/>
          <w:szCs w:val="22"/>
        </w:rPr>
        <w:t xml:space="preserve"> Dorsey</w:t>
      </w:r>
    </w:p>
    <w:p w:rsidR="00BC1B95" w:rsidRPr="005446FB" w:rsidRDefault="00BC1B95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Cheryl Roach</w:t>
      </w:r>
      <w:r>
        <w:rPr>
          <w:rFonts w:ascii="Comic Sans MS" w:hAnsi="Comic Sans MS"/>
          <w:sz w:val="22"/>
          <w:szCs w:val="22"/>
        </w:rPr>
        <w:tab/>
        <w:t>Hollie Crosbie</w:t>
      </w:r>
    </w:p>
    <w:p w:rsidR="00D21A5F" w:rsidRPr="005446FB" w:rsidRDefault="00D21A5F" w:rsidP="000534FF">
      <w:pPr>
        <w:pStyle w:val="Heading2"/>
        <w:rPr>
          <w:rFonts w:ascii="Comic Sans MS" w:hAnsi="Comic Sans MS"/>
          <w:sz w:val="22"/>
          <w:szCs w:val="22"/>
        </w:rPr>
      </w:pPr>
    </w:p>
    <w:p w:rsidR="009A34F6" w:rsidRPr="005446FB" w:rsidRDefault="009A34F6" w:rsidP="00D21A5F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Approval of Minu</w:t>
      </w:r>
      <w:r w:rsidR="00D21A5F" w:rsidRPr="005446FB">
        <w:rPr>
          <w:rFonts w:ascii="Comic Sans MS" w:hAnsi="Comic Sans MS"/>
          <w:sz w:val="22"/>
          <w:szCs w:val="22"/>
        </w:rPr>
        <w:t>tes</w:t>
      </w:r>
    </w:p>
    <w:p w:rsidR="00D21A5F" w:rsidRDefault="00D21A5F" w:rsidP="00D21A5F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Minutes from </w:t>
      </w:r>
      <w:r w:rsidR="00707E56">
        <w:rPr>
          <w:rFonts w:ascii="Comic Sans MS" w:hAnsi="Comic Sans MS"/>
          <w:sz w:val="22"/>
          <w:szCs w:val="22"/>
        </w:rPr>
        <w:t xml:space="preserve">September </w:t>
      </w:r>
      <w:r w:rsidR="00DC67AF">
        <w:rPr>
          <w:rFonts w:ascii="Comic Sans MS" w:hAnsi="Comic Sans MS"/>
          <w:sz w:val="22"/>
          <w:szCs w:val="22"/>
        </w:rPr>
        <w:t>were</w:t>
      </w:r>
      <w:r w:rsidR="00B52487">
        <w:rPr>
          <w:rFonts w:ascii="Comic Sans MS" w:hAnsi="Comic Sans MS"/>
          <w:sz w:val="22"/>
          <w:szCs w:val="22"/>
        </w:rPr>
        <w:t xml:space="preserve"> </w:t>
      </w:r>
      <w:r w:rsidRPr="005446FB">
        <w:rPr>
          <w:rFonts w:ascii="Comic Sans MS" w:hAnsi="Comic Sans MS"/>
          <w:sz w:val="22"/>
          <w:szCs w:val="22"/>
        </w:rPr>
        <w:t xml:space="preserve">emailed </w:t>
      </w:r>
      <w:r w:rsidR="00DC67AF">
        <w:rPr>
          <w:rFonts w:ascii="Comic Sans MS" w:hAnsi="Comic Sans MS"/>
          <w:sz w:val="22"/>
          <w:szCs w:val="22"/>
        </w:rPr>
        <w:t>and</w:t>
      </w:r>
      <w:r w:rsidRPr="005446FB">
        <w:rPr>
          <w:rFonts w:ascii="Comic Sans MS" w:hAnsi="Comic Sans MS"/>
          <w:sz w:val="22"/>
          <w:szCs w:val="22"/>
        </w:rPr>
        <w:t xml:space="preserve"> approv</w:t>
      </w:r>
      <w:r w:rsidR="00DC67AF">
        <w:rPr>
          <w:rFonts w:ascii="Comic Sans MS" w:hAnsi="Comic Sans MS"/>
          <w:sz w:val="22"/>
          <w:szCs w:val="22"/>
        </w:rPr>
        <w:t>ed</w:t>
      </w:r>
      <w:r w:rsidR="00C52F3E">
        <w:rPr>
          <w:rFonts w:ascii="Comic Sans MS" w:hAnsi="Comic Sans MS"/>
          <w:sz w:val="22"/>
          <w:szCs w:val="22"/>
        </w:rPr>
        <w:t>.</w:t>
      </w:r>
    </w:p>
    <w:p w:rsidR="00C6318C" w:rsidRDefault="00C6318C" w:rsidP="00C6318C">
      <w:pPr>
        <w:rPr>
          <w:rFonts w:ascii="Comic Sans MS" w:hAnsi="Comic Sans MS"/>
          <w:b/>
          <w:sz w:val="22"/>
          <w:szCs w:val="22"/>
          <w:u w:val="single"/>
        </w:rPr>
      </w:pPr>
      <w:r w:rsidRPr="005446FB">
        <w:rPr>
          <w:rFonts w:ascii="Comic Sans MS" w:hAnsi="Comic Sans MS"/>
          <w:b/>
          <w:sz w:val="22"/>
          <w:szCs w:val="22"/>
          <w:u w:val="single"/>
        </w:rPr>
        <w:t>Business:</w:t>
      </w:r>
    </w:p>
    <w:p w:rsidR="00C6318C" w:rsidRDefault="00DC67AF" w:rsidP="00097B2B">
      <w:pPr>
        <w:tabs>
          <w:tab w:val="clear" w:pos="2448"/>
          <w:tab w:val="left" w:pos="1440"/>
        </w:tabs>
        <w:ind w:left="1440" w:hanging="1440"/>
        <w:rPr>
          <w:rFonts w:ascii="Comic Sans MS" w:hAnsi="Comic Sans MS"/>
          <w:sz w:val="22"/>
          <w:szCs w:val="22"/>
        </w:rPr>
      </w:pPr>
      <w:r w:rsidRPr="00097B2B">
        <w:rPr>
          <w:rFonts w:ascii="Comic Sans MS" w:hAnsi="Comic Sans MS"/>
          <w:b/>
          <w:sz w:val="22"/>
          <w:szCs w:val="22"/>
          <w:u w:val="single"/>
        </w:rPr>
        <w:t>By-Laws:</w:t>
      </w:r>
      <w:r w:rsidRPr="00097B2B">
        <w:rPr>
          <w:rFonts w:ascii="Comic Sans MS" w:hAnsi="Comic Sans MS"/>
          <w:b/>
          <w:sz w:val="22"/>
          <w:szCs w:val="22"/>
        </w:rPr>
        <w:tab/>
      </w:r>
      <w:r w:rsidR="00707E56" w:rsidRPr="00707E56">
        <w:rPr>
          <w:rFonts w:ascii="Comic Sans MS" w:hAnsi="Comic Sans MS"/>
          <w:sz w:val="22"/>
          <w:szCs w:val="22"/>
        </w:rPr>
        <w:t xml:space="preserve">Will meet on </w:t>
      </w:r>
      <w:r w:rsidR="00CB60BD">
        <w:rPr>
          <w:rFonts w:ascii="Comic Sans MS" w:hAnsi="Comic Sans MS"/>
          <w:sz w:val="22"/>
          <w:szCs w:val="22"/>
        </w:rPr>
        <w:t xml:space="preserve">Wednesday, </w:t>
      </w:r>
      <w:r w:rsidR="00707E56" w:rsidRPr="00707E56">
        <w:rPr>
          <w:rFonts w:ascii="Comic Sans MS" w:hAnsi="Comic Sans MS"/>
          <w:sz w:val="22"/>
          <w:szCs w:val="22"/>
        </w:rPr>
        <w:t>January 1</w:t>
      </w:r>
      <w:r w:rsidR="00CB60BD">
        <w:rPr>
          <w:rFonts w:ascii="Comic Sans MS" w:hAnsi="Comic Sans MS"/>
          <w:sz w:val="22"/>
          <w:szCs w:val="22"/>
        </w:rPr>
        <w:t>1</w:t>
      </w:r>
      <w:r w:rsidR="00707E56" w:rsidRPr="00707E56">
        <w:rPr>
          <w:rFonts w:ascii="Comic Sans MS" w:hAnsi="Comic Sans MS"/>
          <w:sz w:val="22"/>
          <w:szCs w:val="22"/>
        </w:rPr>
        <w:t xml:space="preserve"> at 6:00 place is TBA.</w:t>
      </w:r>
      <w:r w:rsidR="00707E56">
        <w:rPr>
          <w:rFonts w:ascii="Comic Sans MS" w:hAnsi="Comic Sans MS"/>
          <w:b/>
          <w:sz w:val="22"/>
          <w:szCs w:val="22"/>
        </w:rPr>
        <w:t xml:space="preserve">  </w:t>
      </w:r>
      <w:r w:rsidR="00707E56" w:rsidRPr="00995F51">
        <w:rPr>
          <w:rFonts w:ascii="Comic Sans MS" w:hAnsi="Comic Sans MS"/>
          <w:sz w:val="22"/>
          <w:szCs w:val="22"/>
        </w:rPr>
        <w:t>Some ideas of updates include:  changing voting of coaches to one vote per team, treasurer position to be a 2-person position with one vote,</w:t>
      </w:r>
      <w:r w:rsidR="00995F51">
        <w:rPr>
          <w:rFonts w:ascii="Comic Sans MS" w:hAnsi="Comic Sans MS"/>
          <w:sz w:val="22"/>
          <w:szCs w:val="22"/>
        </w:rPr>
        <w:t xml:space="preserve"> strict policy on attendance for board members.  Coaches MUST have at least one coach at meeting.</w:t>
      </w:r>
      <w:r w:rsidR="00707E56" w:rsidRPr="00995F51">
        <w:rPr>
          <w:rFonts w:ascii="Comic Sans MS" w:hAnsi="Comic Sans MS"/>
          <w:sz w:val="22"/>
          <w:szCs w:val="22"/>
        </w:rPr>
        <w:t xml:space="preserve"> </w:t>
      </w:r>
      <w:r w:rsidR="008E534E" w:rsidRPr="00097B2B">
        <w:rPr>
          <w:rFonts w:ascii="Comic Sans MS" w:hAnsi="Comic Sans MS"/>
          <w:sz w:val="22"/>
          <w:szCs w:val="22"/>
        </w:rPr>
        <w:tab/>
      </w:r>
    </w:p>
    <w:p w:rsidR="00707E56" w:rsidRDefault="00707E56" w:rsidP="00596661">
      <w:pPr>
        <w:ind w:left="1440" w:hanging="1440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Board &amp; Coaches Intentions</w:t>
      </w:r>
      <w:r w:rsidR="00F24CC3">
        <w:rPr>
          <w:rFonts w:ascii="Comic Sans MS" w:hAnsi="Comic Sans MS"/>
          <w:b/>
          <w:sz w:val="22"/>
          <w:szCs w:val="22"/>
          <w:u w:val="single"/>
        </w:rPr>
        <w:t xml:space="preserve"> (those present)</w:t>
      </w:r>
      <w:r>
        <w:rPr>
          <w:rFonts w:ascii="Comic Sans MS" w:hAnsi="Comic Sans MS"/>
          <w:b/>
          <w:sz w:val="22"/>
          <w:szCs w:val="22"/>
          <w:u w:val="single"/>
        </w:rPr>
        <w:t>: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Diane</w:t>
      </w:r>
      <w:r w:rsidR="00F24CC3">
        <w:rPr>
          <w:rFonts w:ascii="Comic Sans MS" w:hAnsi="Comic Sans MS"/>
          <w:sz w:val="22"/>
          <w:szCs w:val="22"/>
        </w:rPr>
        <w:t xml:space="preserve"> – Yes as </w:t>
      </w:r>
      <w:r w:rsidR="001C2704">
        <w:rPr>
          <w:rFonts w:ascii="Comic Sans MS" w:hAnsi="Comic Sans MS"/>
          <w:sz w:val="22"/>
          <w:szCs w:val="22"/>
        </w:rPr>
        <w:t>Minis</w:t>
      </w:r>
      <w:bookmarkStart w:id="0" w:name="_GoBack"/>
      <w:bookmarkEnd w:id="0"/>
      <w:r w:rsidR="00F24CC3">
        <w:rPr>
          <w:rFonts w:ascii="Comic Sans MS" w:hAnsi="Comic Sans MS"/>
          <w:sz w:val="22"/>
          <w:szCs w:val="22"/>
        </w:rPr>
        <w:t xml:space="preserve"> Assistant Coach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Diana</w:t>
      </w:r>
      <w:r w:rsidR="00F24CC3">
        <w:rPr>
          <w:rFonts w:ascii="Comic Sans MS" w:hAnsi="Comic Sans MS"/>
          <w:sz w:val="22"/>
          <w:szCs w:val="22"/>
        </w:rPr>
        <w:t xml:space="preserve"> – Maybe as Vice President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Angela</w:t>
      </w:r>
      <w:r w:rsidR="00F24CC3">
        <w:rPr>
          <w:rFonts w:ascii="Comic Sans MS" w:hAnsi="Comic Sans MS"/>
          <w:sz w:val="22"/>
          <w:szCs w:val="22"/>
        </w:rPr>
        <w:t xml:space="preserve"> – Yes as Secretary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Lisa/Chris</w:t>
      </w:r>
      <w:r w:rsidR="00F24CC3">
        <w:rPr>
          <w:rFonts w:ascii="Comic Sans MS" w:hAnsi="Comic Sans MS"/>
          <w:sz w:val="22"/>
          <w:szCs w:val="22"/>
        </w:rPr>
        <w:t xml:space="preserve"> – Lisa Yes as Treasurer if no one else comes forward; Chris No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lastRenderedPageBreak/>
        <w:t>Lucretia</w:t>
      </w:r>
      <w:r w:rsidR="00F24CC3">
        <w:rPr>
          <w:rFonts w:ascii="Comic Sans MS" w:hAnsi="Comic Sans MS"/>
          <w:sz w:val="22"/>
          <w:szCs w:val="22"/>
        </w:rPr>
        <w:t xml:space="preserve"> – Yes as Director of Coaching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Julie LaGrassa</w:t>
      </w:r>
      <w:r w:rsidR="00F24CC3">
        <w:rPr>
          <w:rFonts w:ascii="Comic Sans MS" w:hAnsi="Comic Sans MS"/>
          <w:sz w:val="22"/>
          <w:szCs w:val="22"/>
        </w:rPr>
        <w:t xml:space="preserve"> – No as a Coach but would like to help with getting donations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Hollie</w:t>
      </w:r>
      <w:r w:rsidR="00F24CC3">
        <w:rPr>
          <w:rFonts w:ascii="Comic Sans MS" w:hAnsi="Comic Sans MS"/>
          <w:sz w:val="22"/>
          <w:szCs w:val="22"/>
        </w:rPr>
        <w:t xml:space="preserve"> – Yes as Head Coach of Mascots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Shauna</w:t>
      </w:r>
      <w:r w:rsidR="00F24CC3">
        <w:rPr>
          <w:rFonts w:ascii="Comic Sans MS" w:hAnsi="Comic Sans MS"/>
          <w:sz w:val="22"/>
          <w:szCs w:val="22"/>
        </w:rPr>
        <w:t xml:space="preserve"> – Yes as Head Coach of JV</w:t>
      </w:r>
    </w:p>
    <w:p w:rsidR="00707E56" w:rsidRPr="00F24CC3" w:rsidRDefault="00707E56" w:rsidP="00707E56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April</w:t>
      </w:r>
      <w:r w:rsidR="00F24CC3">
        <w:rPr>
          <w:rFonts w:ascii="Comic Sans MS" w:hAnsi="Comic Sans MS"/>
          <w:sz w:val="22"/>
          <w:szCs w:val="22"/>
        </w:rPr>
        <w:t xml:space="preserve"> – Yes as President</w:t>
      </w:r>
    </w:p>
    <w:p w:rsidR="00707E56" w:rsidRDefault="00F24CC3" w:rsidP="00707E56">
      <w:pPr>
        <w:ind w:left="1440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Intention of those not present but advised Diane:</w:t>
      </w:r>
    </w:p>
    <w:p w:rsidR="00F24CC3" w:rsidRDefault="00F24CC3" w:rsidP="00F24CC3">
      <w:pPr>
        <w:ind w:left="1440"/>
        <w:rPr>
          <w:rFonts w:ascii="Comic Sans MS" w:hAnsi="Comic Sans MS"/>
          <w:sz w:val="22"/>
          <w:szCs w:val="22"/>
        </w:rPr>
      </w:pPr>
      <w:r w:rsidRPr="00F24CC3">
        <w:rPr>
          <w:rFonts w:ascii="Comic Sans MS" w:hAnsi="Comic Sans MS"/>
          <w:sz w:val="22"/>
          <w:szCs w:val="22"/>
        </w:rPr>
        <w:t>Kelsey – Yes as Head Coach of Varsity</w:t>
      </w:r>
    </w:p>
    <w:p w:rsidR="00CB60BD" w:rsidRPr="00F24CC3" w:rsidRDefault="00CB60BD" w:rsidP="00F24CC3">
      <w:pPr>
        <w:ind w:left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Mikaela – Yes as Assistant Coach of Varsity</w:t>
      </w:r>
    </w:p>
    <w:p w:rsidR="00097B2B" w:rsidRDefault="00097B2B" w:rsidP="00596661">
      <w:pPr>
        <w:ind w:left="1440" w:hanging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Bingo:</w:t>
      </w:r>
      <w:r w:rsidR="00995F51">
        <w:rPr>
          <w:rFonts w:ascii="Comic Sans MS" w:hAnsi="Comic Sans MS"/>
          <w:sz w:val="22"/>
          <w:szCs w:val="22"/>
        </w:rPr>
        <w:tab/>
        <w:t>Treasurer to close account; Somersworth Bingo has openings but we would need to staff.</w:t>
      </w:r>
    </w:p>
    <w:p w:rsidR="00097B2B" w:rsidRDefault="00995F51" w:rsidP="00097B2B">
      <w:pPr>
        <w:ind w:left="1440" w:hanging="1440"/>
        <w:rPr>
          <w:rFonts w:ascii="Comic Sans MS" w:hAnsi="Comic Sans MS"/>
          <w:sz w:val="22"/>
          <w:szCs w:val="22"/>
        </w:rPr>
      </w:pPr>
      <w:r w:rsidRPr="00995F51">
        <w:rPr>
          <w:rFonts w:ascii="Comic Sans MS" w:hAnsi="Comic Sans MS"/>
          <w:b/>
          <w:sz w:val="22"/>
          <w:szCs w:val="22"/>
          <w:u w:val="single"/>
        </w:rPr>
        <w:t>Fundraising:</w:t>
      </w:r>
      <w:r>
        <w:rPr>
          <w:rFonts w:ascii="Comic Sans MS" w:hAnsi="Comic Sans MS"/>
          <w:sz w:val="22"/>
          <w:szCs w:val="22"/>
        </w:rPr>
        <w:tab/>
        <w:t>We only got $50 donation this year.  Julie L to work with fundraising list.  Diane/Diana to provide list to Julie.  We need sponsors for the league shirts, powder puff and potentially nationals.</w:t>
      </w:r>
    </w:p>
    <w:p w:rsidR="00995F51" w:rsidRPr="00097B2B" w:rsidRDefault="00995F51" w:rsidP="00097B2B">
      <w:pPr>
        <w:ind w:left="1440" w:hanging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Uniforms:</w:t>
      </w:r>
      <w:r>
        <w:rPr>
          <w:rFonts w:ascii="Comic Sans MS" w:hAnsi="Comic Sans MS"/>
          <w:sz w:val="22"/>
          <w:szCs w:val="22"/>
        </w:rPr>
        <w:tab/>
        <w:t>Shauna to order 5 more uniforms before 12/31/16</w:t>
      </w:r>
    </w:p>
    <w:p w:rsidR="004F7E88" w:rsidRDefault="00C6318C" w:rsidP="00995F51">
      <w:pPr>
        <w:ind w:left="1440" w:hanging="1440"/>
        <w:rPr>
          <w:rFonts w:ascii="Comic Sans MS" w:hAnsi="Comic Sans MS"/>
          <w:sz w:val="22"/>
          <w:szCs w:val="22"/>
        </w:rPr>
      </w:pPr>
      <w:r w:rsidRPr="00596661">
        <w:rPr>
          <w:rFonts w:ascii="Comic Sans MS" w:hAnsi="Comic Sans MS"/>
          <w:b/>
          <w:sz w:val="22"/>
          <w:szCs w:val="22"/>
          <w:u w:val="single"/>
        </w:rPr>
        <w:t>Treasurer</w:t>
      </w:r>
      <w:r>
        <w:rPr>
          <w:rFonts w:ascii="Comic Sans MS" w:hAnsi="Comic Sans MS"/>
          <w:sz w:val="22"/>
          <w:szCs w:val="22"/>
        </w:rPr>
        <w:t>:</w:t>
      </w:r>
      <w:r w:rsidR="004F7E88">
        <w:rPr>
          <w:rFonts w:ascii="Comic Sans MS" w:hAnsi="Comic Sans MS"/>
          <w:sz w:val="22"/>
          <w:szCs w:val="22"/>
        </w:rPr>
        <w:tab/>
      </w:r>
      <w:r w:rsidR="00995F51">
        <w:rPr>
          <w:rFonts w:ascii="Comic Sans MS" w:hAnsi="Comic Sans MS"/>
          <w:sz w:val="22"/>
          <w:szCs w:val="22"/>
        </w:rPr>
        <w:t>2 Coaches still haven’t paid tagging buyout</w:t>
      </w:r>
    </w:p>
    <w:p w:rsidR="004F7E88" w:rsidRDefault="00C500EF" w:rsidP="00C500EF">
      <w:pPr>
        <w:ind w:left="1440" w:hanging="1440"/>
        <w:rPr>
          <w:rFonts w:ascii="Comic Sans MS" w:hAnsi="Comic Sans MS"/>
          <w:sz w:val="22"/>
          <w:szCs w:val="22"/>
        </w:rPr>
      </w:pPr>
      <w:r w:rsidRPr="00C500EF">
        <w:rPr>
          <w:rFonts w:ascii="Comic Sans MS" w:hAnsi="Comic Sans MS"/>
          <w:b/>
          <w:sz w:val="22"/>
          <w:szCs w:val="22"/>
          <w:u w:val="single"/>
        </w:rPr>
        <w:t>Emailed:</w:t>
      </w:r>
      <w:r>
        <w:rPr>
          <w:rFonts w:ascii="Comic Sans MS" w:hAnsi="Comic Sans MS"/>
          <w:sz w:val="22"/>
          <w:szCs w:val="22"/>
        </w:rPr>
        <w:tab/>
        <w:t>Vote to add $250 to budget for coaches gifts: all in favor</w:t>
      </w:r>
    </w:p>
    <w:p w:rsidR="004F7E88" w:rsidRDefault="004F7E88" w:rsidP="00995F51">
      <w:pPr>
        <w:ind w:left="1440" w:hanging="1440"/>
        <w:rPr>
          <w:rFonts w:ascii="Comic Sans MS" w:hAnsi="Comic Sans MS"/>
          <w:sz w:val="22"/>
          <w:szCs w:val="22"/>
        </w:rPr>
      </w:pPr>
      <w:proofErr w:type="spellStart"/>
      <w:r w:rsidRPr="004F7E88">
        <w:rPr>
          <w:rFonts w:ascii="Comic Sans MS" w:hAnsi="Comic Sans MS"/>
          <w:b/>
          <w:sz w:val="22"/>
          <w:szCs w:val="22"/>
          <w:u w:val="single"/>
        </w:rPr>
        <w:t>Misc</w:t>
      </w:r>
      <w:proofErr w:type="spellEnd"/>
      <w:r w:rsidRPr="004F7E88">
        <w:rPr>
          <w:rFonts w:ascii="Comic Sans MS" w:hAnsi="Comic Sans MS"/>
          <w:b/>
          <w:sz w:val="22"/>
          <w:szCs w:val="22"/>
          <w:u w:val="single"/>
        </w:rPr>
        <w:t>:</w:t>
      </w:r>
      <w:r>
        <w:rPr>
          <w:rFonts w:ascii="Comic Sans MS" w:hAnsi="Comic Sans MS"/>
          <w:sz w:val="22"/>
          <w:szCs w:val="22"/>
        </w:rPr>
        <w:tab/>
      </w:r>
      <w:r w:rsidR="0024247E">
        <w:rPr>
          <w:rFonts w:ascii="Comic Sans MS" w:hAnsi="Comic Sans MS"/>
          <w:sz w:val="22"/>
          <w:szCs w:val="22"/>
        </w:rPr>
        <w:t>Coaching Contract</w:t>
      </w:r>
    </w:p>
    <w:p w:rsidR="0024247E" w:rsidRDefault="0024247E" w:rsidP="0024247E">
      <w:pPr>
        <w:ind w:left="1440"/>
        <w:rPr>
          <w:rFonts w:ascii="Comic Sans MS" w:hAnsi="Comic Sans MS"/>
          <w:sz w:val="22"/>
          <w:szCs w:val="22"/>
        </w:rPr>
      </w:pPr>
      <w:r w:rsidRPr="0024247E">
        <w:rPr>
          <w:rFonts w:ascii="Comic Sans MS" w:hAnsi="Comic Sans MS"/>
          <w:sz w:val="22"/>
          <w:szCs w:val="22"/>
        </w:rPr>
        <w:t>Shauna not available on 5/31, 6/3 or 6/5</w:t>
      </w:r>
    </w:p>
    <w:p w:rsidR="0024247E" w:rsidRDefault="0024247E" w:rsidP="0024247E">
      <w:pPr>
        <w:ind w:left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Coaches Bags – missing Mascots, JV and Varsity</w:t>
      </w:r>
    </w:p>
    <w:p w:rsidR="0024247E" w:rsidRDefault="0024247E" w:rsidP="0024247E">
      <w:pPr>
        <w:ind w:left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Post on Facebook for Board positions and Voting</w:t>
      </w:r>
    </w:p>
    <w:p w:rsidR="0024247E" w:rsidRPr="0024247E" w:rsidRDefault="0024247E" w:rsidP="0024247E">
      <w:pPr>
        <w:ind w:left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Pease Greeters – April to organize and post to FB pages</w:t>
      </w:r>
    </w:p>
    <w:p w:rsidR="00C6318C" w:rsidRPr="00995F51" w:rsidRDefault="00C6318C" w:rsidP="00C6318C">
      <w:pPr>
        <w:pStyle w:val="Heading2"/>
        <w:rPr>
          <w:rFonts w:ascii="Comic Sans MS" w:hAnsi="Comic Sans MS"/>
          <w:sz w:val="22"/>
          <w:szCs w:val="22"/>
          <w:u w:val="single"/>
        </w:rPr>
      </w:pPr>
      <w:r w:rsidRPr="00995F51">
        <w:rPr>
          <w:rFonts w:ascii="Comic Sans MS" w:hAnsi="Comic Sans MS"/>
          <w:sz w:val="22"/>
          <w:szCs w:val="22"/>
          <w:u w:val="single"/>
        </w:rPr>
        <w:t>Agenda for Next Meeting</w:t>
      </w:r>
    </w:p>
    <w:p w:rsidR="00C6318C" w:rsidRDefault="00C6318C" w:rsidP="00995F51">
      <w:pPr>
        <w:ind w:left="1440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lastRenderedPageBreak/>
        <w:t xml:space="preserve">The Agenda will be distributed prior to the meeting.  </w:t>
      </w:r>
      <w:r w:rsidR="00F24CC3">
        <w:rPr>
          <w:rFonts w:ascii="Comic Sans MS" w:hAnsi="Comic Sans MS"/>
          <w:sz w:val="22"/>
          <w:szCs w:val="22"/>
        </w:rPr>
        <w:t>Items to be included:</w:t>
      </w:r>
    </w:p>
    <w:p w:rsidR="00F24CC3" w:rsidRPr="00F24CC3" w:rsidRDefault="00F24CC3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 w:rsidRPr="00F24CC3">
        <w:rPr>
          <w:rFonts w:ascii="Comic Sans MS" w:hAnsi="Comic Sans MS"/>
        </w:rPr>
        <w:t>Junior Coaches and Coaches do</w:t>
      </w:r>
      <w:r>
        <w:rPr>
          <w:rFonts w:ascii="Comic Sans MS" w:hAnsi="Comic Sans MS"/>
        </w:rPr>
        <w:t xml:space="preserve"> they</w:t>
      </w:r>
      <w:r w:rsidRPr="00F24CC3">
        <w:rPr>
          <w:rFonts w:ascii="Comic Sans MS" w:hAnsi="Comic Sans MS"/>
        </w:rPr>
        <w:t xml:space="preserve"> need to get </w:t>
      </w:r>
      <w:proofErr w:type="spellStart"/>
      <w:r w:rsidRPr="00F24CC3">
        <w:rPr>
          <w:rFonts w:ascii="Comic Sans MS" w:hAnsi="Comic Sans MS"/>
        </w:rPr>
        <w:t>campwear</w:t>
      </w:r>
      <w:proofErr w:type="spellEnd"/>
      <w:r>
        <w:rPr>
          <w:rFonts w:ascii="Comic Sans MS" w:hAnsi="Comic Sans MS"/>
        </w:rPr>
        <w:t>?</w:t>
      </w:r>
    </w:p>
    <w:p w:rsidR="00F24CC3" w:rsidRDefault="00F24CC3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League Shirts – can they be all uniform with team name on back</w:t>
      </w:r>
    </w:p>
    <w:p w:rsidR="00F24CC3" w:rsidRDefault="00195CAE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Registration Fees</w:t>
      </w:r>
    </w:p>
    <w:p w:rsidR="00195CAE" w:rsidRDefault="00C97892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Fundraising at sign-ups?</w:t>
      </w:r>
    </w:p>
    <w:p w:rsidR="00C97892" w:rsidRDefault="00C97892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Review Fundraising buy out figures and policy</w:t>
      </w:r>
    </w:p>
    <w:p w:rsidR="00C97892" w:rsidRDefault="00C97892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JV to back to Great Wolf camp</w:t>
      </w:r>
    </w:p>
    <w:p w:rsidR="00C97892" w:rsidRDefault="00C97892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Varsity to go back to </w:t>
      </w:r>
      <w:proofErr w:type="spellStart"/>
      <w:r>
        <w:rPr>
          <w:rFonts w:ascii="Comic Sans MS" w:hAnsi="Comic Sans MS"/>
        </w:rPr>
        <w:t>Husson</w:t>
      </w:r>
      <w:proofErr w:type="spellEnd"/>
      <w:r>
        <w:rPr>
          <w:rFonts w:ascii="Comic Sans MS" w:hAnsi="Comic Sans MS"/>
        </w:rPr>
        <w:t>?</w:t>
      </w:r>
    </w:p>
    <w:p w:rsidR="00C97892" w:rsidRDefault="00C97892" w:rsidP="00F24CC3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Additional Insurance Fees?</w:t>
      </w:r>
    </w:p>
    <w:p w:rsidR="00C97892" w:rsidRDefault="00C97892" w:rsidP="00C97892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Strict scholarship guidelines – treasurer determines the need; questionnaire asking if athlete plays another sport?  Offer </w:t>
      </w:r>
      <w:r w:rsidRPr="00C97892">
        <w:rPr>
          <w:rFonts w:ascii="Comic Sans MS" w:hAnsi="Comic Sans MS"/>
        </w:rPr>
        <w:t>Payment Plans</w:t>
      </w:r>
      <w:r>
        <w:rPr>
          <w:rFonts w:ascii="Comic Sans MS" w:hAnsi="Comic Sans MS"/>
        </w:rPr>
        <w:t xml:space="preserve"> before scholarship.  Also should scholarship athletes need to tag more shifts than other kids?</w:t>
      </w:r>
    </w:p>
    <w:p w:rsidR="00995F51" w:rsidRDefault="00995F51" w:rsidP="00C97892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Banquet – board should plan not coaches.  Ask venue to plan on a few people to pay at the door as JV/Varsity ran out of food.  We will print tickets next year to ensure that everyone has paid.</w:t>
      </w:r>
    </w:p>
    <w:p w:rsidR="00995F51" w:rsidRDefault="00995F51" w:rsidP="00995F51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Need DJ for exhibition and banquets as Dale cannot help any longer</w:t>
      </w:r>
    </w:p>
    <w:p w:rsidR="00995F51" w:rsidRDefault="00995F51" w:rsidP="00995F51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Nationals – Tammy (from tri-tournament) asked why Dover doesn’t belong to AYC and compete nationally.  AYC wants both football and cheer.  Diane to ask Dave </w:t>
      </w:r>
      <w:proofErr w:type="spellStart"/>
      <w:r>
        <w:rPr>
          <w:rFonts w:ascii="Comic Sans MS" w:hAnsi="Comic Sans MS"/>
        </w:rPr>
        <w:t>Ackerage</w:t>
      </w:r>
      <w:proofErr w:type="spellEnd"/>
      <w:r>
        <w:rPr>
          <w:rFonts w:ascii="Comic Sans MS" w:hAnsi="Comic Sans MS"/>
        </w:rPr>
        <w:t xml:space="preserve"> if football would be interested.</w:t>
      </w:r>
      <w:r w:rsidR="0024247E">
        <w:rPr>
          <w:rFonts w:ascii="Comic Sans MS" w:hAnsi="Comic Sans MS"/>
        </w:rPr>
        <w:t xml:space="preserve">  AYC rules need to be reviewed and discussed by JV/Varsity Coaches to determine if they want to move forward.</w:t>
      </w:r>
    </w:p>
    <w:p w:rsidR="0024247E" w:rsidRPr="0024247E" w:rsidRDefault="0024247E" w:rsidP="0024247E">
      <w:pPr>
        <w:pStyle w:val="ListParagraph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Pick dates for clinics and create flyer</w:t>
      </w:r>
    </w:p>
    <w:p w:rsidR="00C6318C" w:rsidRPr="005446FB" w:rsidRDefault="00C6318C" w:rsidP="00C6318C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Adjournment</w:t>
      </w:r>
    </w:p>
    <w:p w:rsidR="00C6318C" w:rsidRPr="005446FB" w:rsidRDefault="00C6318C" w:rsidP="00C6318C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Meeting was adjourned at </w:t>
      </w:r>
      <w:r w:rsidR="0024247E">
        <w:rPr>
          <w:rFonts w:ascii="Comic Sans MS" w:hAnsi="Comic Sans MS"/>
          <w:sz w:val="22"/>
          <w:szCs w:val="22"/>
        </w:rPr>
        <w:t>7:52</w:t>
      </w:r>
      <w:r w:rsidRPr="005446FB">
        <w:rPr>
          <w:rFonts w:ascii="Comic Sans MS" w:hAnsi="Comic Sans MS"/>
          <w:sz w:val="22"/>
          <w:szCs w:val="22"/>
        </w:rPr>
        <w:t xml:space="preserve"> by </w:t>
      </w:r>
      <w:sdt>
        <w:sdtPr>
          <w:rPr>
            <w:rFonts w:ascii="Comic Sans MS" w:hAnsi="Comic Sans MS"/>
            <w:sz w:val="22"/>
            <w:szCs w:val="22"/>
          </w:rPr>
          <w:alias w:val="Name"/>
          <w:tag w:val="Name"/>
          <w:id w:val="976303983"/>
          <w:placeholder>
            <w:docPart w:val="1B460D835736436E8E931A2836B6822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EndPr/>
        <w:sdtContent>
          <w:r w:rsidRPr="005446FB">
            <w:rPr>
              <w:rFonts w:ascii="Comic Sans MS" w:hAnsi="Comic Sans MS"/>
              <w:sz w:val="22"/>
              <w:szCs w:val="22"/>
            </w:rPr>
            <w:t>Diane McCombie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. </w:t>
      </w:r>
      <w:r>
        <w:rPr>
          <w:rFonts w:ascii="Comic Sans MS" w:hAnsi="Comic Sans MS"/>
          <w:sz w:val="22"/>
          <w:szCs w:val="22"/>
        </w:rPr>
        <w:t xml:space="preserve">  </w:t>
      </w:r>
      <w:r w:rsidRPr="005446FB">
        <w:rPr>
          <w:rFonts w:ascii="Comic Sans MS" w:hAnsi="Comic Sans MS"/>
          <w:sz w:val="22"/>
          <w:szCs w:val="22"/>
        </w:rPr>
        <w:t xml:space="preserve">The next general meeting will be at 6:00 on </w:t>
      </w:r>
      <w:r>
        <w:rPr>
          <w:rFonts w:ascii="Comic Sans MS" w:hAnsi="Comic Sans MS"/>
          <w:sz w:val="22"/>
          <w:szCs w:val="22"/>
        </w:rPr>
        <w:t>Sunday</w:t>
      </w:r>
      <w:r w:rsidRPr="005446FB">
        <w:rPr>
          <w:rFonts w:ascii="Comic Sans MS" w:hAnsi="Comic Sans MS"/>
          <w:sz w:val="22"/>
          <w:szCs w:val="22"/>
        </w:rPr>
        <w:t xml:space="preserve">, </w:t>
      </w:r>
      <w:sdt>
        <w:sdtPr>
          <w:rPr>
            <w:rFonts w:ascii="Comic Sans MS" w:hAnsi="Comic Sans MS"/>
            <w:sz w:val="22"/>
            <w:szCs w:val="22"/>
          </w:rPr>
          <w:alias w:val="Date"/>
          <w:tag w:val="Date"/>
          <w:id w:val="976304011"/>
          <w:placeholder>
            <w:docPart w:val="9DC18B8903654F88A3183D4780BEFB1C"/>
          </w:placeholder>
          <w:date w:fullDate="2017-01-1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4247E">
            <w:rPr>
              <w:rFonts w:ascii="Comic Sans MS" w:hAnsi="Comic Sans MS"/>
              <w:sz w:val="22"/>
              <w:szCs w:val="22"/>
            </w:rPr>
            <w:t>January 15, 2017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, </w:t>
      </w:r>
      <w:r>
        <w:rPr>
          <w:rFonts w:ascii="Comic Sans MS" w:hAnsi="Comic Sans MS"/>
          <w:sz w:val="22"/>
          <w:szCs w:val="22"/>
        </w:rPr>
        <w:t>at the Odd Fellows Hall</w:t>
      </w:r>
      <w:r w:rsidRPr="005446FB">
        <w:rPr>
          <w:rFonts w:ascii="Comic Sans MS" w:hAnsi="Comic Sans MS"/>
          <w:sz w:val="22"/>
          <w:szCs w:val="22"/>
        </w:rPr>
        <w:t xml:space="preserve"> Dover.</w:t>
      </w:r>
      <w:r>
        <w:rPr>
          <w:rFonts w:ascii="Comic Sans MS" w:hAnsi="Comic Sans MS"/>
          <w:sz w:val="22"/>
          <w:szCs w:val="22"/>
        </w:rPr>
        <w:t xml:space="preserve">  </w:t>
      </w:r>
    </w:p>
    <w:p w:rsidR="00C6318C" w:rsidRPr="005446FB" w:rsidRDefault="00C6318C" w:rsidP="00C6318C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Minutes submitted by:</w:t>
      </w:r>
      <w:r w:rsidRPr="005446FB">
        <w:rPr>
          <w:rFonts w:ascii="Comic Sans MS" w:hAnsi="Comic Sans MS"/>
          <w:sz w:val="22"/>
          <w:szCs w:val="22"/>
        </w:rPr>
        <w:tab/>
        <w:t>Angela Maxfield, Secretary</w:t>
      </w:r>
      <w:r>
        <w:rPr>
          <w:rFonts w:ascii="Comic Sans MS" w:hAnsi="Comic Sans MS"/>
          <w:sz w:val="22"/>
          <w:szCs w:val="22"/>
        </w:rPr>
        <w:t xml:space="preserve">; </w:t>
      </w:r>
      <w:r w:rsidRPr="005446FB">
        <w:rPr>
          <w:rFonts w:ascii="Comic Sans MS" w:hAnsi="Comic Sans MS"/>
          <w:sz w:val="22"/>
          <w:szCs w:val="22"/>
        </w:rPr>
        <w:t>Approved by:</w:t>
      </w:r>
      <w:r w:rsidRPr="005446FB">
        <w:rPr>
          <w:rFonts w:ascii="Comic Sans MS" w:hAnsi="Comic Sans MS"/>
          <w:sz w:val="22"/>
          <w:szCs w:val="22"/>
        </w:rPr>
        <w:tab/>
        <w:t>email</w:t>
      </w:r>
    </w:p>
    <w:p w:rsidR="00C6318C" w:rsidRDefault="00C6318C" w:rsidP="00D21A5F">
      <w:pPr>
        <w:rPr>
          <w:rFonts w:ascii="Comic Sans MS" w:hAnsi="Comic Sans MS"/>
          <w:sz w:val="22"/>
          <w:szCs w:val="22"/>
        </w:rPr>
      </w:pPr>
    </w:p>
    <w:p w:rsidR="00C6318C" w:rsidRDefault="00C6318C">
      <w:pPr>
        <w:tabs>
          <w:tab w:val="clear" w:pos="2448"/>
        </w:tabs>
        <w:spacing w:after="0" w:line="240" w:lineRule="auto"/>
        <w:rPr>
          <w:rFonts w:ascii="Comic Sans MS" w:hAnsi="Comic Sans MS"/>
          <w:sz w:val="22"/>
          <w:szCs w:val="22"/>
        </w:rPr>
      </w:pPr>
    </w:p>
    <w:sectPr w:rsidR="00C6318C" w:rsidSect="00A112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2F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D855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26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34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3A6A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458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F8F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1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65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8A9D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35260"/>
    <w:multiLevelType w:val="hybridMultilevel"/>
    <w:tmpl w:val="C42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43729"/>
    <w:multiLevelType w:val="hybridMultilevel"/>
    <w:tmpl w:val="59EC2CCC"/>
    <w:lvl w:ilvl="0" w:tplc="C20E4E8A">
      <w:numFmt w:val="bullet"/>
      <w:lvlText w:val="-"/>
      <w:lvlJc w:val="left"/>
      <w:pPr>
        <w:ind w:left="189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1B9D0F1F"/>
    <w:multiLevelType w:val="hybridMultilevel"/>
    <w:tmpl w:val="812C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0C"/>
    <w:rsid w:val="000534FF"/>
    <w:rsid w:val="00056FA0"/>
    <w:rsid w:val="00066A4F"/>
    <w:rsid w:val="00097B2B"/>
    <w:rsid w:val="000B5970"/>
    <w:rsid w:val="00105140"/>
    <w:rsid w:val="00195CAE"/>
    <w:rsid w:val="00196114"/>
    <w:rsid w:val="001C2704"/>
    <w:rsid w:val="00203BE3"/>
    <w:rsid w:val="002166D4"/>
    <w:rsid w:val="002275A6"/>
    <w:rsid w:val="0023177D"/>
    <w:rsid w:val="0024247E"/>
    <w:rsid w:val="002457CF"/>
    <w:rsid w:val="002676E6"/>
    <w:rsid w:val="00272ABC"/>
    <w:rsid w:val="002829A7"/>
    <w:rsid w:val="00316C23"/>
    <w:rsid w:val="00360B01"/>
    <w:rsid w:val="004055FA"/>
    <w:rsid w:val="004B7FA5"/>
    <w:rsid w:val="004F7E88"/>
    <w:rsid w:val="0051286F"/>
    <w:rsid w:val="005446FB"/>
    <w:rsid w:val="005578C9"/>
    <w:rsid w:val="005612B7"/>
    <w:rsid w:val="00596661"/>
    <w:rsid w:val="00625EAA"/>
    <w:rsid w:val="00641E97"/>
    <w:rsid w:val="006442A6"/>
    <w:rsid w:val="0066782A"/>
    <w:rsid w:val="0069738C"/>
    <w:rsid w:val="006A15B9"/>
    <w:rsid w:val="006A71C6"/>
    <w:rsid w:val="006E1694"/>
    <w:rsid w:val="006F2738"/>
    <w:rsid w:val="00707E56"/>
    <w:rsid w:val="00803EF9"/>
    <w:rsid w:val="008642C5"/>
    <w:rsid w:val="00871AB9"/>
    <w:rsid w:val="008A41E3"/>
    <w:rsid w:val="008E534E"/>
    <w:rsid w:val="00973927"/>
    <w:rsid w:val="00995F51"/>
    <w:rsid w:val="009A34F6"/>
    <w:rsid w:val="009B0B0C"/>
    <w:rsid w:val="00A1127D"/>
    <w:rsid w:val="00A32DE9"/>
    <w:rsid w:val="00A42DD8"/>
    <w:rsid w:val="00A83D65"/>
    <w:rsid w:val="00A928EF"/>
    <w:rsid w:val="00B24CDC"/>
    <w:rsid w:val="00B52487"/>
    <w:rsid w:val="00BC1B95"/>
    <w:rsid w:val="00BC4EBF"/>
    <w:rsid w:val="00C02E24"/>
    <w:rsid w:val="00C44648"/>
    <w:rsid w:val="00C500EF"/>
    <w:rsid w:val="00C52F3E"/>
    <w:rsid w:val="00C6318C"/>
    <w:rsid w:val="00C71F27"/>
    <w:rsid w:val="00C97892"/>
    <w:rsid w:val="00CB60BD"/>
    <w:rsid w:val="00D21A5F"/>
    <w:rsid w:val="00DA5B11"/>
    <w:rsid w:val="00DB3CF3"/>
    <w:rsid w:val="00DC67AF"/>
    <w:rsid w:val="00DD1813"/>
    <w:rsid w:val="00DE3E78"/>
    <w:rsid w:val="00E03E7D"/>
    <w:rsid w:val="00E44288"/>
    <w:rsid w:val="00E824F4"/>
    <w:rsid w:val="00E8567E"/>
    <w:rsid w:val="00EA7AB7"/>
    <w:rsid w:val="00EE3D26"/>
    <w:rsid w:val="00F24CC3"/>
    <w:rsid w:val="00F53288"/>
    <w:rsid w:val="00F7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31966"/>
  <w15:docId w15:val="{8B622821-E1DE-4D22-B792-F7C76FD5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534FF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272ABC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2A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E3"/>
    <w:pPr>
      <w:tabs>
        <w:tab w:val="clear" w:pos="2448"/>
      </w:tabs>
      <w:spacing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ListBullet">
    <w:name w:val="List Bullet"/>
    <w:basedOn w:val="Normal"/>
    <w:unhideWhenUsed/>
    <w:rsid w:val="00EE3D26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AppData\Roaming\Microsoft\Templates\MS_FormalMeeting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467B78C23A48D994EDE6CD03162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6FF8-ADE0-4715-BAF3-D25EFB4CAB6B}"/>
      </w:docPartPr>
      <w:docPartBody>
        <w:p w:rsidR="007D18D3" w:rsidRDefault="0026798F">
          <w:pPr>
            <w:pStyle w:val="81467B78C23A48D994EDE6CD0316211E"/>
          </w:pPr>
          <w:r>
            <w:t>[Organization/Committee Name]</w:t>
          </w:r>
        </w:p>
      </w:docPartBody>
    </w:docPart>
    <w:docPart>
      <w:docPartPr>
        <w:name w:val="EDBB132FEF2642A48103B3779C07A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716CE-B087-498A-87F5-40E70B57E552}"/>
      </w:docPartPr>
      <w:docPartBody>
        <w:p w:rsidR="007D18D3" w:rsidRDefault="0026798F">
          <w:pPr>
            <w:pStyle w:val="EDBB132FEF2642A48103B3779C07A477"/>
          </w:pPr>
          <w:r>
            <w:t>[Date]</w:t>
          </w:r>
        </w:p>
      </w:docPartBody>
    </w:docPart>
    <w:docPart>
      <w:docPartPr>
        <w:name w:val="D8430EEE7A4B43FEAD153F3EDCA0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28756-775E-44AC-B947-F4666714F6AC}"/>
      </w:docPartPr>
      <w:docPartBody>
        <w:p w:rsidR="007D18D3" w:rsidRDefault="0026798F">
          <w:pPr>
            <w:pStyle w:val="D8430EEE7A4B43FEAD153F3EDCA0EB09"/>
          </w:pPr>
          <w:r>
            <w:t>[Organization/Committee Name]</w:t>
          </w:r>
        </w:p>
      </w:docPartBody>
    </w:docPart>
    <w:docPart>
      <w:docPartPr>
        <w:name w:val="D704468D056443108280A42928A0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70A2-26A3-430E-8BFB-F3BCBB9EFEDC}"/>
      </w:docPartPr>
      <w:docPartBody>
        <w:p w:rsidR="007D18D3" w:rsidRDefault="0026798F">
          <w:pPr>
            <w:pStyle w:val="D704468D056443108280A42928A0790F"/>
          </w:pPr>
          <w:r>
            <w:t>[date]</w:t>
          </w:r>
        </w:p>
      </w:docPartBody>
    </w:docPart>
    <w:docPart>
      <w:docPartPr>
        <w:name w:val="D5DA43BC1B15448E95A394FBDD000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82732-B3D6-465D-99C5-B7049999E387}"/>
      </w:docPartPr>
      <w:docPartBody>
        <w:p w:rsidR="007D18D3" w:rsidRDefault="0026798F">
          <w:pPr>
            <w:pStyle w:val="D5DA43BC1B15448E95A394FBDD000E20"/>
          </w:pPr>
          <w:r w:rsidRPr="00272ABC">
            <w:rPr>
              <w:rStyle w:val="PlaceholderText"/>
            </w:rPr>
            <w:t>[Facilitator Name]</w:t>
          </w:r>
        </w:p>
      </w:docPartBody>
    </w:docPart>
    <w:docPart>
      <w:docPartPr>
        <w:name w:val="1B460D835736436E8E931A2836B68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F3D59-9316-48D9-A050-CA2A26300880}"/>
      </w:docPartPr>
      <w:docPartBody>
        <w:p w:rsidR="00C76F3B" w:rsidRDefault="00730D16" w:rsidP="00730D16">
          <w:pPr>
            <w:pStyle w:val="1B460D835736436E8E931A2836B68224"/>
          </w:pPr>
          <w:r>
            <w:t>[Facilitator Name]</w:t>
          </w:r>
        </w:p>
      </w:docPartBody>
    </w:docPart>
    <w:docPart>
      <w:docPartPr>
        <w:name w:val="9DC18B8903654F88A3183D4780BEF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DD447-A1C2-49F2-9098-AC41A29D9BDE}"/>
      </w:docPartPr>
      <w:docPartBody>
        <w:p w:rsidR="00C76F3B" w:rsidRDefault="00730D16" w:rsidP="00730D16">
          <w:pPr>
            <w:pStyle w:val="9DC18B8903654F88A3183D4780BEFB1C"/>
          </w:pPr>
          <w:r w:rsidRPr="00272ABC">
            <w:rPr>
              <w:rStyle w:val="PlaceholderText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8F"/>
    <w:rsid w:val="00006B84"/>
    <w:rsid w:val="00093BF0"/>
    <w:rsid w:val="000E19A8"/>
    <w:rsid w:val="001C0713"/>
    <w:rsid w:val="0026798F"/>
    <w:rsid w:val="00342319"/>
    <w:rsid w:val="00730D16"/>
    <w:rsid w:val="007D18D3"/>
    <w:rsid w:val="007F1704"/>
    <w:rsid w:val="00827258"/>
    <w:rsid w:val="00841940"/>
    <w:rsid w:val="00AC7B39"/>
    <w:rsid w:val="00B538A3"/>
    <w:rsid w:val="00C76F3B"/>
    <w:rsid w:val="00D131F6"/>
    <w:rsid w:val="00D54D4F"/>
    <w:rsid w:val="00D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467B78C23A48D994EDE6CD0316211E">
    <w:name w:val="81467B78C23A48D994EDE6CD0316211E"/>
  </w:style>
  <w:style w:type="paragraph" w:customStyle="1" w:styleId="EDBB132FEF2642A48103B3779C07A477">
    <w:name w:val="EDBB132FEF2642A48103B3779C07A477"/>
  </w:style>
  <w:style w:type="paragraph" w:customStyle="1" w:styleId="D8430EEE7A4B43FEAD153F3EDCA0EB09">
    <w:name w:val="D8430EEE7A4B43FEAD153F3EDCA0EB09"/>
  </w:style>
  <w:style w:type="character" w:styleId="PlaceholderText">
    <w:name w:val="Placeholder Text"/>
    <w:basedOn w:val="DefaultParagraphFont"/>
    <w:uiPriority w:val="99"/>
    <w:semiHidden/>
    <w:rsid w:val="00730D16"/>
    <w:rPr>
      <w:color w:val="808080"/>
    </w:rPr>
  </w:style>
  <w:style w:type="paragraph" w:customStyle="1" w:styleId="B07A14CC7D7A4FE5B887689CBE5BD17E">
    <w:name w:val="B07A14CC7D7A4FE5B887689CBE5BD17E"/>
  </w:style>
  <w:style w:type="paragraph" w:customStyle="1" w:styleId="D704468D056443108280A42928A0790F">
    <w:name w:val="D704468D056443108280A42928A0790F"/>
  </w:style>
  <w:style w:type="paragraph" w:customStyle="1" w:styleId="52B7D028E7414E98BC4554B06BA95B4E">
    <w:name w:val="52B7D028E7414E98BC4554B06BA95B4E"/>
  </w:style>
  <w:style w:type="paragraph" w:customStyle="1" w:styleId="D5DA43BC1B15448E95A394FBDD000E20">
    <w:name w:val="D5DA43BC1B15448E95A394FBDD000E20"/>
  </w:style>
  <w:style w:type="paragraph" w:customStyle="1" w:styleId="8AB2CA947C624A45A6E2C8E402B96AA3">
    <w:name w:val="8AB2CA947C624A45A6E2C8E402B96AA3"/>
  </w:style>
  <w:style w:type="paragraph" w:customStyle="1" w:styleId="0C743B7795A64F33A24584A945595382">
    <w:name w:val="0C743B7795A64F33A24584A945595382"/>
  </w:style>
  <w:style w:type="paragraph" w:customStyle="1" w:styleId="44AC4B47ACEB452A85796680D8BC7061">
    <w:name w:val="44AC4B47ACEB452A85796680D8BC7061"/>
  </w:style>
  <w:style w:type="paragraph" w:customStyle="1" w:styleId="B423C23D54D84C21BE152EC00AAA188E">
    <w:name w:val="B423C23D54D84C21BE152EC00AAA188E"/>
  </w:style>
  <w:style w:type="paragraph" w:customStyle="1" w:styleId="1909303BD4634C1AB34B1DE5E3A90BE0">
    <w:name w:val="1909303BD4634C1AB34B1DE5E3A90BE0"/>
  </w:style>
  <w:style w:type="paragraph" w:customStyle="1" w:styleId="8B637603D1564CA39309E9F667BE4DF1">
    <w:name w:val="8B637603D1564CA39309E9F667BE4DF1"/>
  </w:style>
  <w:style w:type="paragraph" w:customStyle="1" w:styleId="C4637C9C3F14438897CF2D6694B757E5">
    <w:name w:val="C4637C9C3F14438897CF2D6694B757E5"/>
  </w:style>
  <w:style w:type="paragraph" w:customStyle="1" w:styleId="973BA86493954E3CBC687BD6C6EB5235">
    <w:name w:val="973BA86493954E3CBC687BD6C6EB5235"/>
  </w:style>
  <w:style w:type="paragraph" w:customStyle="1" w:styleId="BA8972601A9B4AA2BA2C639EABF43151">
    <w:name w:val="BA8972601A9B4AA2BA2C639EABF43151"/>
  </w:style>
  <w:style w:type="paragraph" w:customStyle="1" w:styleId="8CC47A3AADEF4E82ACFF8857D02D1B56">
    <w:name w:val="8CC47A3AADEF4E82ACFF8857D02D1B56"/>
  </w:style>
  <w:style w:type="paragraph" w:customStyle="1" w:styleId="A93A2F28C0374D1AB4148AFABE609BFE">
    <w:name w:val="A93A2F28C0374D1AB4148AFABE609BFE"/>
  </w:style>
  <w:style w:type="paragraph" w:customStyle="1" w:styleId="32879064103E4AA5BE3B047DD29929DF">
    <w:name w:val="32879064103E4AA5BE3B047DD29929DF"/>
  </w:style>
  <w:style w:type="paragraph" w:customStyle="1" w:styleId="5606449F62A24DC3864A089FE84A7AE5">
    <w:name w:val="5606449F62A24DC3864A089FE84A7AE5"/>
  </w:style>
  <w:style w:type="paragraph" w:customStyle="1" w:styleId="1B460D835736436E8E931A2836B68224">
    <w:name w:val="1B460D835736436E8E931A2836B68224"/>
    <w:rsid w:val="00730D16"/>
  </w:style>
  <w:style w:type="paragraph" w:customStyle="1" w:styleId="9DC18B8903654F88A3183D4780BEFB1C">
    <w:name w:val="9DC18B8903654F88A3183D4780BEFB1C"/>
    <w:rsid w:val="00730D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5E4BCA-D2D3-42D7-839E-EEB83BE3D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MS_FormalMeetingMinutes</Template>
  <TotalTime>490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organization meeting (long form)</vt:lpstr>
    </vt:vector>
  </TitlesOfParts>
  <Company>Toshiba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organization meeting (long form)</dc:title>
  <dc:subject>Dover Little Green Cheerleading</dc:subject>
  <dc:creator>Angela L Maxfield</dc:creator>
  <dc:description>Diane McCombie</dc:description>
  <cp:lastModifiedBy>Angela L Maxfield</cp:lastModifiedBy>
  <cp:revision>8</cp:revision>
  <cp:lastPrinted>2012-01-04T23:03:00Z</cp:lastPrinted>
  <dcterms:created xsi:type="dcterms:W3CDTF">2017-01-02T15:00:00Z</dcterms:created>
  <dcterms:modified xsi:type="dcterms:W3CDTF">2017-01-02T23:17:00Z</dcterms:modified>
  <cp:category>December 18, 2016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