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488" w:rsidRDefault="00A42488" w:rsidP="00292F4E">
      <w:pPr>
        <w:adjustRightInd w:val="0"/>
        <w:jc w:val="center"/>
        <w:rPr>
          <w:rFonts w:ascii="ComicSansMS" w:hAnsi="ComicSansMS" w:cs="ComicSansMS"/>
          <w:sz w:val="48"/>
          <w:szCs w:val="48"/>
        </w:rPr>
      </w:pPr>
      <w:r>
        <w:rPr>
          <w:rFonts w:ascii="ComicSansMS" w:hAnsi="ComicSansMS" w:cs="ComicSansMS"/>
          <w:sz w:val="48"/>
          <w:szCs w:val="48"/>
        </w:rPr>
        <w:t>Franklin Youth Soccer Association</w:t>
      </w:r>
    </w:p>
    <w:p w:rsidR="00A42488" w:rsidRDefault="00A42488" w:rsidP="00292F4E">
      <w:pPr>
        <w:adjustRightInd w:val="0"/>
        <w:jc w:val="center"/>
        <w:rPr>
          <w:b/>
          <w:bCs/>
          <w:sz w:val="28"/>
          <w:szCs w:val="28"/>
        </w:rPr>
      </w:pPr>
      <w:r>
        <w:rPr>
          <w:b/>
          <w:bCs/>
          <w:sz w:val="28"/>
          <w:szCs w:val="28"/>
        </w:rPr>
        <w:t>FYSA Instructio</w:t>
      </w:r>
      <w:r w:rsidR="0034660B">
        <w:rPr>
          <w:b/>
          <w:bCs/>
          <w:sz w:val="28"/>
          <w:szCs w:val="28"/>
        </w:rPr>
        <w:t>nal Coaching Meeting – Spring 2013</w:t>
      </w:r>
    </w:p>
    <w:p w:rsidR="00A42488" w:rsidRDefault="0034660B" w:rsidP="00292F4E">
      <w:pPr>
        <w:adjustRightInd w:val="0"/>
        <w:jc w:val="center"/>
        <w:rPr>
          <w:b/>
          <w:bCs/>
          <w:sz w:val="28"/>
          <w:szCs w:val="28"/>
        </w:rPr>
      </w:pPr>
      <w:r>
        <w:rPr>
          <w:b/>
          <w:bCs/>
          <w:sz w:val="28"/>
          <w:szCs w:val="28"/>
        </w:rPr>
        <w:t>March 27th , 2013</w:t>
      </w:r>
      <w:r w:rsidR="00A42488">
        <w:rPr>
          <w:b/>
          <w:bCs/>
          <w:sz w:val="28"/>
          <w:szCs w:val="28"/>
        </w:rPr>
        <w:t xml:space="preserve"> – FYSA Office 256 Cottage St. </w:t>
      </w:r>
      <w:smartTag w:uri="urn:schemas-microsoft-com:office:smarttags" w:element="City">
        <w:r w:rsidR="00A42488">
          <w:rPr>
            <w:b/>
            <w:bCs/>
            <w:sz w:val="28"/>
            <w:szCs w:val="28"/>
          </w:rPr>
          <w:t>Franklin</w:t>
        </w:r>
      </w:smartTag>
    </w:p>
    <w:p w:rsidR="00A42488" w:rsidRDefault="0034660B" w:rsidP="00292F4E">
      <w:pPr>
        <w:adjustRightInd w:val="0"/>
        <w:jc w:val="center"/>
        <w:rPr>
          <w:b/>
          <w:bCs/>
          <w:sz w:val="28"/>
          <w:szCs w:val="28"/>
        </w:rPr>
      </w:pPr>
      <w:r>
        <w:rPr>
          <w:b/>
          <w:bCs/>
          <w:sz w:val="28"/>
          <w:szCs w:val="28"/>
        </w:rPr>
        <w:t>7:30 PM – 8:3</w:t>
      </w:r>
      <w:r w:rsidR="00A42488">
        <w:rPr>
          <w:b/>
          <w:bCs/>
          <w:sz w:val="28"/>
          <w:szCs w:val="28"/>
        </w:rPr>
        <w:t>0 PM</w:t>
      </w:r>
    </w:p>
    <w:p w:rsidR="00A42488" w:rsidRDefault="00A42488" w:rsidP="00D468F8">
      <w:pPr>
        <w:adjustRightInd w:val="0"/>
        <w:jc w:val="center"/>
        <w:rPr>
          <w:bCs/>
          <w:sz w:val="32"/>
          <w:szCs w:val="32"/>
        </w:rPr>
      </w:pPr>
    </w:p>
    <w:p w:rsidR="00A42488" w:rsidRDefault="00A42488" w:rsidP="00D468F8">
      <w:pPr>
        <w:adjustRightInd w:val="0"/>
        <w:jc w:val="center"/>
        <w:rPr>
          <w:bCs/>
          <w:sz w:val="32"/>
          <w:szCs w:val="32"/>
        </w:rPr>
      </w:pPr>
      <w:r w:rsidRPr="00D468F8">
        <w:rPr>
          <w:bCs/>
          <w:sz w:val="32"/>
          <w:szCs w:val="32"/>
        </w:rPr>
        <w:t xml:space="preserve">Instructional Director:  </w:t>
      </w:r>
      <w:r w:rsidRPr="00051D25">
        <w:rPr>
          <w:bCs/>
          <w:sz w:val="32"/>
          <w:szCs w:val="32"/>
        </w:rPr>
        <w:t>Bjorn Dragsbaek</w:t>
      </w:r>
      <w:r w:rsidRPr="00D468F8">
        <w:rPr>
          <w:bCs/>
          <w:sz w:val="32"/>
          <w:szCs w:val="32"/>
        </w:rPr>
        <w:t xml:space="preserve"> </w:t>
      </w:r>
    </w:p>
    <w:p w:rsidR="00A42488" w:rsidRPr="00D468F8" w:rsidRDefault="00A42488" w:rsidP="00D468F8">
      <w:pPr>
        <w:adjustRightInd w:val="0"/>
        <w:jc w:val="center"/>
        <w:rPr>
          <w:rFonts w:ascii="Verdana" w:hAnsi="Verdana"/>
          <w:sz w:val="22"/>
          <w:szCs w:val="22"/>
        </w:rPr>
      </w:pPr>
      <w:r w:rsidRPr="00D468F8">
        <w:rPr>
          <w:bCs/>
          <w:sz w:val="32"/>
          <w:szCs w:val="32"/>
        </w:rPr>
        <w:t xml:space="preserve"> </w:t>
      </w:r>
      <w:hyperlink r:id="rId5" w:history="1">
        <w:r w:rsidRPr="00D468F8">
          <w:rPr>
            <w:rStyle w:val="Hyperlink"/>
            <w:rFonts w:ascii="Verdana" w:hAnsi="Verdana"/>
            <w:sz w:val="22"/>
            <w:szCs w:val="22"/>
          </w:rPr>
          <w:t>instructionaldirector@franklinyouthsoccer.org</w:t>
        </w:r>
      </w:hyperlink>
    </w:p>
    <w:p w:rsidR="00A42488" w:rsidRDefault="00A42488" w:rsidP="00D468F8">
      <w:pPr>
        <w:adjustRightInd w:val="0"/>
        <w:jc w:val="center"/>
        <w:rPr>
          <w:b/>
          <w:bCs/>
          <w:sz w:val="28"/>
          <w:szCs w:val="28"/>
        </w:rPr>
      </w:pPr>
    </w:p>
    <w:p w:rsidR="00A42488" w:rsidRPr="00444B34" w:rsidRDefault="00A42488" w:rsidP="00292F4E">
      <w:pPr>
        <w:rPr>
          <w:b/>
          <w:bCs/>
          <w:u w:val="single"/>
        </w:rPr>
      </w:pPr>
      <w:r>
        <w:rPr>
          <w:bCs/>
          <w:sz w:val="28"/>
          <w:szCs w:val="28"/>
        </w:rPr>
        <w:t xml:space="preserve">Instructional Division Web Page:  </w:t>
      </w:r>
      <w:r w:rsidRPr="00444B34">
        <w:rPr>
          <w:bCs/>
          <w:color w:val="0000FF"/>
          <w:u w:val="single"/>
        </w:rPr>
        <w:t>http://www.franklinyouthsoccer.org/divisions/instruction</w:t>
      </w:r>
      <w:r>
        <w:rPr>
          <w:bCs/>
          <w:color w:val="0000FF"/>
          <w:u w:val="single"/>
        </w:rPr>
        <w:t>al</w:t>
      </w:r>
    </w:p>
    <w:p w:rsidR="00A42488" w:rsidRPr="00F71D48" w:rsidRDefault="00A42488" w:rsidP="008946E9">
      <w:pPr>
        <w:numPr>
          <w:ilvl w:val="0"/>
          <w:numId w:val="12"/>
        </w:numPr>
        <w:tabs>
          <w:tab w:val="num" w:pos="360"/>
        </w:tabs>
        <w:adjustRightInd w:val="0"/>
        <w:ind w:left="360"/>
        <w:rPr>
          <w:b/>
          <w:bCs/>
        </w:rPr>
      </w:pPr>
      <w:r w:rsidRPr="00F71D48">
        <w:rPr>
          <w:b/>
          <w:bCs/>
        </w:rPr>
        <w:t xml:space="preserve">Welcome Coaches! </w:t>
      </w:r>
      <w:r>
        <w:rPr>
          <w:b/>
          <w:bCs/>
        </w:rPr>
        <w:t>– Introductions/Sign In</w:t>
      </w:r>
    </w:p>
    <w:p w:rsidR="00A42488" w:rsidRPr="008521F6" w:rsidRDefault="00A42488" w:rsidP="008946E9">
      <w:pPr>
        <w:numPr>
          <w:ilvl w:val="0"/>
          <w:numId w:val="12"/>
        </w:numPr>
        <w:tabs>
          <w:tab w:val="num" w:pos="360"/>
        </w:tabs>
        <w:adjustRightInd w:val="0"/>
        <w:ind w:left="360"/>
        <w:rPr>
          <w:b/>
          <w:bCs/>
        </w:rPr>
      </w:pPr>
      <w:r w:rsidRPr="008521F6">
        <w:rPr>
          <w:b/>
          <w:bCs/>
        </w:rPr>
        <w:t>FYSA Board</w:t>
      </w:r>
      <w:r w:rsidR="0034660B">
        <w:rPr>
          <w:b/>
          <w:bCs/>
        </w:rPr>
        <w:t xml:space="preserve"> Update – Player Training/Coaches Training/Referee Training</w:t>
      </w:r>
    </w:p>
    <w:p w:rsidR="00A42488" w:rsidRDefault="00A42488" w:rsidP="008946E9">
      <w:pPr>
        <w:numPr>
          <w:ilvl w:val="0"/>
          <w:numId w:val="12"/>
        </w:numPr>
        <w:tabs>
          <w:tab w:val="num" w:pos="360"/>
        </w:tabs>
        <w:adjustRightInd w:val="0"/>
        <w:ind w:left="360"/>
        <w:rPr>
          <w:b/>
          <w:bCs/>
          <w:u w:val="single"/>
        </w:rPr>
      </w:pPr>
      <w:r>
        <w:rPr>
          <w:b/>
          <w:bCs/>
        </w:rPr>
        <w:t xml:space="preserve">FYSA/Revolution Partnership </w:t>
      </w:r>
    </w:p>
    <w:p w:rsidR="00A42488" w:rsidRPr="008521F6" w:rsidRDefault="00A42488" w:rsidP="008521F6">
      <w:pPr>
        <w:numPr>
          <w:ilvl w:val="0"/>
          <w:numId w:val="12"/>
        </w:numPr>
        <w:tabs>
          <w:tab w:val="num" w:pos="360"/>
        </w:tabs>
        <w:adjustRightInd w:val="0"/>
        <w:ind w:left="360"/>
        <w:rPr>
          <w:b/>
          <w:bCs/>
          <w:u w:val="single"/>
        </w:rPr>
      </w:pPr>
      <w:r>
        <w:rPr>
          <w:b/>
          <w:bCs/>
        </w:rPr>
        <w:t>Coaching Administrative Details</w:t>
      </w:r>
    </w:p>
    <w:p w:rsidR="00A42488" w:rsidRDefault="00A42488" w:rsidP="008946E9">
      <w:pPr>
        <w:pStyle w:val="ListParagraph"/>
        <w:numPr>
          <w:ilvl w:val="0"/>
          <w:numId w:val="21"/>
        </w:numPr>
        <w:rPr>
          <w:b/>
          <w:u w:val="single"/>
        </w:rPr>
      </w:pPr>
      <w:r w:rsidRPr="008521F6">
        <w:rPr>
          <w:b/>
          <w:bCs/>
        </w:rPr>
        <w:t>Cori Forms</w:t>
      </w:r>
      <w:r>
        <w:rPr>
          <w:bCs/>
        </w:rPr>
        <w:t>- All H</w:t>
      </w:r>
      <w:r w:rsidRPr="00A3674D">
        <w:rPr>
          <w:bCs/>
        </w:rPr>
        <w:t xml:space="preserve">ead and </w:t>
      </w:r>
      <w:r>
        <w:rPr>
          <w:bCs/>
        </w:rPr>
        <w:t xml:space="preserve">Assistant </w:t>
      </w:r>
      <w:r w:rsidRPr="00A3674D">
        <w:rPr>
          <w:bCs/>
        </w:rPr>
        <w:t>volunteer coaches</w:t>
      </w:r>
      <w:r w:rsidRPr="00A3674D">
        <w:rPr>
          <w:b/>
          <w:u w:val="single"/>
        </w:rPr>
        <w:t xml:space="preserve"> </w:t>
      </w:r>
    </w:p>
    <w:p w:rsidR="00A42488" w:rsidRPr="00A3674D" w:rsidRDefault="00A42488" w:rsidP="00A436D3">
      <w:pPr>
        <w:pStyle w:val="ListParagraph"/>
        <w:numPr>
          <w:ilvl w:val="1"/>
          <w:numId w:val="21"/>
        </w:numPr>
        <w:rPr>
          <w:b/>
          <w:u w:val="single"/>
        </w:rPr>
      </w:pPr>
      <w:r>
        <w:t>Link sent out by FYSA to register for CORI Background Check via Korrio web site</w:t>
      </w:r>
    </w:p>
    <w:p w:rsidR="00A42488" w:rsidRPr="00444B34" w:rsidRDefault="00A42488" w:rsidP="008946E9">
      <w:pPr>
        <w:pStyle w:val="ListParagraph"/>
        <w:numPr>
          <w:ilvl w:val="0"/>
          <w:numId w:val="21"/>
        </w:numPr>
        <w:rPr>
          <w:b/>
          <w:color w:val="0000FF"/>
        </w:rPr>
      </w:pPr>
      <w:r>
        <w:rPr>
          <w:b/>
        </w:rPr>
        <w:t xml:space="preserve">Concussion Training </w:t>
      </w:r>
      <w:r>
        <w:t xml:space="preserve">– Please take the Concussion On-Line training and turn in your Certificate of Completion to Sandy Frongillo </w:t>
      </w:r>
      <w:hyperlink r:id="rId6" w:tgtFrame="_blank" w:history="1">
        <w:r w:rsidRPr="00444B34">
          <w:rPr>
            <w:rStyle w:val="Hyperlink"/>
            <w:rFonts w:ascii="Arial" w:hAnsi="Arial" w:cs="Arial"/>
            <w:sz w:val="20"/>
            <w:szCs w:val="20"/>
            <w:shd w:val="clear" w:color="auto" w:fill="FFFFFF"/>
          </w:rPr>
          <w:t>http://www.cdc.gov/concussion/HeadsUp/Training/HeadsUpConcussion.html</w:t>
        </w:r>
      </w:hyperlink>
    </w:p>
    <w:p w:rsidR="00A42488" w:rsidRPr="008521F6" w:rsidRDefault="00A42488" w:rsidP="008946E9">
      <w:pPr>
        <w:pStyle w:val="ListParagraph"/>
        <w:numPr>
          <w:ilvl w:val="0"/>
          <w:numId w:val="21"/>
        </w:numPr>
        <w:rPr>
          <w:b/>
        </w:rPr>
      </w:pPr>
      <w:r w:rsidRPr="008521F6">
        <w:rPr>
          <w:b/>
        </w:rPr>
        <w:t>Coach’s Licenses:</w:t>
      </w:r>
    </w:p>
    <w:p w:rsidR="00A42488" w:rsidRDefault="00A42488" w:rsidP="00F001BC">
      <w:pPr>
        <w:pStyle w:val="ListParagraph"/>
        <w:numPr>
          <w:ilvl w:val="1"/>
          <w:numId w:val="21"/>
        </w:numPr>
      </w:pPr>
      <w:r>
        <w:t xml:space="preserve">Change to coach’s credit:  Coaches will be eligible to receive the “coaching credit” (equal to one future player registration fee) </w:t>
      </w:r>
      <w:r w:rsidRPr="005F7160">
        <w:rPr>
          <w:b/>
          <w:u w:val="single"/>
        </w:rPr>
        <w:t>ONLY</w:t>
      </w:r>
      <w:r>
        <w:t xml:space="preserve"> if they have a coaching license!</w:t>
      </w:r>
    </w:p>
    <w:p w:rsidR="00A42488" w:rsidRPr="00F001BC" w:rsidRDefault="00A42488" w:rsidP="0034660B">
      <w:pPr>
        <w:pStyle w:val="ListParagraph"/>
        <w:numPr>
          <w:ilvl w:val="1"/>
          <w:numId w:val="21"/>
        </w:numPr>
      </w:pPr>
      <w:r>
        <w:t xml:space="preserve">On-line course: </w:t>
      </w:r>
      <w:hyperlink r:id="rId7" w:history="1">
        <w:r w:rsidRPr="000424FA">
          <w:rPr>
            <w:rStyle w:val="Hyperlink"/>
            <w:sz w:val="22"/>
            <w:szCs w:val="22"/>
          </w:rPr>
          <w:t>http://www.mayouthsoccer.org/pages/2185_coach_training_online_g_course.cfm</w:t>
        </w:r>
      </w:hyperlink>
    </w:p>
    <w:p w:rsidR="00A42488" w:rsidRDefault="00A42488" w:rsidP="008946E9">
      <w:pPr>
        <w:pStyle w:val="ListParagraph"/>
        <w:numPr>
          <w:ilvl w:val="0"/>
          <w:numId w:val="21"/>
        </w:numPr>
      </w:pPr>
      <w:r w:rsidRPr="008521F6">
        <w:rPr>
          <w:b/>
        </w:rPr>
        <w:t>Rosters</w:t>
      </w:r>
      <w:r>
        <w:t xml:space="preserve"> –For those families that do not respond to an email, please call them</w:t>
      </w:r>
    </w:p>
    <w:p w:rsidR="00A42488" w:rsidRDefault="00A42488" w:rsidP="008946E9">
      <w:pPr>
        <w:pStyle w:val="ListParagraph"/>
        <w:numPr>
          <w:ilvl w:val="0"/>
          <w:numId w:val="21"/>
        </w:numPr>
      </w:pPr>
      <w:r>
        <w:rPr>
          <w:b/>
        </w:rPr>
        <w:t xml:space="preserve">Coaching Requests </w:t>
      </w:r>
      <w:r>
        <w:t>– Head Coach/Asst Coach/Ba</w:t>
      </w:r>
      <w:r w:rsidR="0034660B">
        <w:t>ck-up Parent Volunteer/Another Team’s Coach</w:t>
      </w:r>
    </w:p>
    <w:p w:rsidR="00A42488" w:rsidRPr="005F7160" w:rsidRDefault="00A42488" w:rsidP="006338B9">
      <w:pPr>
        <w:pStyle w:val="ListParagraph"/>
        <w:ind w:left="360"/>
        <w:rPr>
          <w:b/>
        </w:rPr>
      </w:pPr>
      <w:r>
        <w:rPr>
          <w:rFonts w:ascii="Arial" w:hAnsi="Arial" w:cs="Arial"/>
          <w:color w:val="222222"/>
          <w:sz w:val="20"/>
          <w:szCs w:val="20"/>
          <w:shd w:val="clear" w:color="auto" w:fill="FFFFFF"/>
        </w:rPr>
        <w:t xml:space="preserve">        </w:t>
      </w:r>
    </w:p>
    <w:p w:rsidR="00A42488" w:rsidRPr="0080385B" w:rsidRDefault="00A42488" w:rsidP="005F7160">
      <w:pPr>
        <w:pStyle w:val="ListParagraph"/>
        <w:numPr>
          <w:ilvl w:val="0"/>
          <w:numId w:val="12"/>
        </w:numPr>
        <w:rPr>
          <w:b/>
        </w:rPr>
      </w:pPr>
      <w:r w:rsidRPr="0080385B">
        <w:rPr>
          <w:b/>
          <w:bCs/>
        </w:rPr>
        <w:t xml:space="preserve">Brief Overview of Instructional Soccer </w:t>
      </w:r>
    </w:p>
    <w:p w:rsidR="00A42488" w:rsidRPr="00A12289" w:rsidRDefault="00A42488" w:rsidP="00A3674D">
      <w:pPr>
        <w:pStyle w:val="ListParagraph"/>
        <w:numPr>
          <w:ilvl w:val="0"/>
          <w:numId w:val="17"/>
        </w:numPr>
      </w:pPr>
      <w:r>
        <w:rPr>
          <w:bCs/>
        </w:rPr>
        <w:t xml:space="preserve">Make sure the kids have FUN!  We do not keep score in the games or records of wins and losses </w:t>
      </w:r>
      <w:r w:rsidR="00A73991">
        <w:rPr>
          <w:bCs/>
        </w:rPr>
        <w:t>it’s</w:t>
      </w:r>
      <w:r>
        <w:rPr>
          <w:bCs/>
        </w:rPr>
        <w:t xml:space="preserve"> all about player development and touches on the ball.</w:t>
      </w:r>
    </w:p>
    <w:p w:rsidR="00A42488" w:rsidRPr="006E0A0B" w:rsidRDefault="00A42488" w:rsidP="00A3674D">
      <w:pPr>
        <w:pStyle w:val="ListParagraph"/>
        <w:numPr>
          <w:ilvl w:val="0"/>
          <w:numId w:val="17"/>
        </w:numPr>
      </w:pPr>
      <w:r>
        <w:rPr>
          <w:bCs/>
        </w:rPr>
        <w:t>No Lines, Laps or Lectures!</w:t>
      </w:r>
    </w:p>
    <w:p w:rsidR="00A42488" w:rsidRPr="00F4453F" w:rsidRDefault="00A42488" w:rsidP="00A3674D">
      <w:pPr>
        <w:pStyle w:val="ListParagraph"/>
        <w:numPr>
          <w:ilvl w:val="0"/>
          <w:numId w:val="17"/>
        </w:numPr>
      </w:pPr>
      <w:r>
        <w:rPr>
          <w:bCs/>
        </w:rPr>
        <w:t>All Fall I</w:t>
      </w:r>
      <w:r w:rsidRPr="00A3674D">
        <w:rPr>
          <w:bCs/>
        </w:rPr>
        <w:t>nstruct</w:t>
      </w:r>
      <w:r>
        <w:rPr>
          <w:bCs/>
        </w:rPr>
        <w:t>ional games held at Upper &amp; Middle Dacey Fields</w:t>
      </w:r>
    </w:p>
    <w:p w:rsidR="00A42488" w:rsidRPr="0080385B" w:rsidRDefault="00A42488" w:rsidP="00A3674D">
      <w:pPr>
        <w:pStyle w:val="ListParagraph"/>
        <w:numPr>
          <w:ilvl w:val="0"/>
          <w:numId w:val="17"/>
        </w:numPr>
      </w:pPr>
      <w:r>
        <w:rPr>
          <w:bCs/>
        </w:rPr>
        <w:t>U6/U7 Division -  1 Hour each week on Saturdays, no practices.</w:t>
      </w:r>
    </w:p>
    <w:p w:rsidR="00A42488" w:rsidRPr="006E0A0B" w:rsidRDefault="00A42488" w:rsidP="00A3674D">
      <w:pPr>
        <w:pStyle w:val="ListParagraph"/>
        <w:numPr>
          <w:ilvl w:val="0"/>
          <w:numId w:val="17"/>
        </w:numPr>
      </w:pPr>
      <w:r>
        <w:rPr>
          <w:bCs/>
        </w:rPr>
        <w:t xml:space="preserve">U8 Division -1 Hour 15 minutes each Saturday </w:t>
      </w:r>
      <w:r w:rsidRPr="0080385B">
        <w:rPr>
          <w:b/>
          <w:bCs/>
          <w:i/>
        </w:rPr>
        <w:t>plus</w:t>
      </w:r>
      <w:r>
        <w:rPr>
          <w:bCs/>
        </w:rPr>
        <w:t xml:space="preserve"> </w:t>
      </w:r>
      <w:r w:rsidR="0034660B">
        <w:rPr>
          <w:bCs/>
        </w:rPr>
        <w:t xml:space="preserve">Wednesdays (Boys &amp; </w:t>
      </w:r>
      <w:r>
        <w:rPr>
          <w:bCs/>
        </w:rPr>
        <w:t>Girls) now with Franklin Soccer School (FSS) and assisted by U8 coaching staff</w:t>
      </w:r>
    </w:p>
    <w:p w:rsidR="00A42488" w:rsidRPr="008946E9" w:rsidRDefault="00A42488" w:rsidP="00A3674D">
      <w:pPr>
        <w:pStyle w:val="ListParagraph"/>
        <w:numPr>
          <w:ilvl w:val="0"/>
          <w:numId w:val="17"/>
        </w:numPr>
      </w:pPr>
      <w:r w:rsidRPr="00A3674D">
        <w:rPr>
          <w:bCs/>
        </w:rPr>
        <w:t>Same timeslot</w:t>
      </w:r>
      <w:r>
        <w:rPr>
          <w:bCs/>
        </w:rPr>
        <w:t xml:space="preserve"> each week for your team</w:t>
      </w:r>
    </w:p>
    <w:p w:rsidR="00A42488" w:rsidRPr="008946E9" w:rsidRDefault="00A42488" w:rsidP="00A3674D">
      <w:pPr>
        <w:pStyle w:val="ListParagraph"/>
        <w:numPr>
          <w:ilvl w:val="0"/>
          <w:numId w:val="17"/>
        </w:numPr>
      </w:pPr>
      <w:r>
        <w:rPr>
          <w:bCs/>
        </w:rPr>
        <w:t>Your field location will change each week. Check the schedule each week to see where you will be playing and if you will be wearing either your Home or Away colors</w:t>
      </w:r>
    </w:p>
    <w:p w:rsidR="00A42488" w:rsidRPr="00340654" w:rsidRDefault="00A42488" w:rsidP="008946E9">
      <w:pPr>
        <w:pStyle w:val="ListParagraph"/>
        <w:numPr>
          <w:ilvl w:val="1"/>
          <w:numId w:val="17"/>
        </w:numPr>
      </w:pPr>
      <w:r>
        <w:rPr>
          <w:bCs/>
        </w:rPr>
        <w:t>Inform parents where you will be playing and where to find the schedule on FYSA website.</w:t>
      </w:r>
    </w:p>
    <w:p w:rsidR="00A42488" w:rsidRPr="008946E9" w:rsidRDefault="00A42488" w:rsidP="00A3674D">
      <w:pPr>
        <w:pStyle w:val="ListParagraph"/>
        <w:numPr>
          <w:ilvl w:val="0"/>
          <w:numId w:val="17"/>
        </w:numPr>
      </w:pPr>
      <w:r w:rsidRPr="00A3674D">
        <w:rPr>
          <w:bCs/>
        </w:rPr>
        <w:t>Equipment.  Will be at the field each week</w:t>
      </w:r>
      <w:r>
        <w:rPr>
          <w:bCs/>
        </w:rPr>
        <w:t xml:space="preserve"> in the Green Equipment Field Box</w:t>
      </w:r>
      <w:r w:rsidRPr="00A3674D">
        <w:rPr>
          <w:bCs/>
        </w:rPr>
        <w:t>.</w:t>
      </w:r>
    </w:p>
    <w:p w:rsidR="00A42488" w:rsidRPr="006E0A0B" w:rsidRDefault="00A42488" w:rsidP="00A3674D">
      <w:pPr>
        <w:pStyle w:val="ListParagraph"/>
        <w:numPr>
          <w:ilvl w:val="0"/>
          <w:numId w:val="17"/>
        </w:numPr>
      </w:pPr>
      <w:r w:rsidRPr="008946E9">
        <w:rPr>
          <w:b/>
          <w:bCs/>
        </w:rPr>
        <w:t>Instructional Manuals</w:t>
      </w:r>
      <w:r>
        <w:rPr>
          <w:bCs/>
        </w:rPr>
        <w:t>:  Each division has an instructional manual that provides drills to guide each week’s 30 minute practice.  The drills were selected because they stress important age appropriate skills and are FUN!</w:t>
      </w:r>
    </w:p>
    <w:p w:rsidR="00A42488" w:rsidRDefault="00A42488" w:rsidP="005E7D3F">
      <w:pPr>
        <w:numPr>
          <w:ilvl w:val="0"/>
          <w:numId w:val="17"/>
        </w:numPr>
      </w:pPr>
      <w:r>
        <w:t>Continuous Play- (U6 only)</w:t>
      </w:r>
    </w:p>
    <w:p w:rsidR="00A42488" w:rsidRDefault="00A42488" w:rsidP="005E7D3F">
      <w:pPr>
        <w:numPr>
          <w:ilvl w:val="0"/>
          <w:numId w:val="17"/>
        </w:numPr>
      </w:pPr>
      <w:r>
        <w:t>U7 and U8- Dribble or pass in.</w:t>
      </w:r>
      <w:r w:rsidRPr="005E7D3F">
        <w:t xml:space="preserve"> </w:t>
      </w:r>
      <w:r>
        <w:t>5-7 second restart (Do not tell the players who’s ball it is-let them figure it out!)</w:t>
      </w:r>
    </w:p>
    <w:p w:rsidR="00A42488" w:rsidRDefault="00A42488" w:rsidP="005E7D3F">
      <w:pPr>
        <w:numPr>
          <w:ilvl w:val="0"/>
          <w:numId w:val="17"/>
        </w:numPr>
      </w:pPr>
      <w:r>
        <w:t>Coaches stay off the field and on the sidelines during games!</w:t>
      </w:r>
    </w:p>
    <w:p w:rsidR="00A42488" w:rsidRDefault="00A42488" w:rsidP="00A3674D"/>
    <w:p w:rsidR="0034660B" w:rsidRDefault="0034660B" w:rsidP="00A3674D"/>
    <w:p w:rsidR="0034660B" w:rsidRDefault="0034660B" w:rsidP="00A3674D"/>
    <w:p w:rsidR="00A42488" w:rsidRDefault="00A42488" w:rsidP="00A12289">
      <w:pPr>
        <w:pStyle w:val="ListParagraph"/>
        <w:adjustRightInd w:val="0"/>
        <w:ind w:left="90"/>
        <w:rPr>
          <w:b/>
          <w:bCs/>
        </w:rPr>
      </w:pPr>
    </w:p>
    <w:p w:rsidR="00A42488" w:rsidRPr="00093005" w:rsidRDefault="00A42488" w:rsidP="00093005">
      <w:pPr>
        <w:pStyle w:val="ListParagraph"/>
        <w:numPr>
          <w:ilvl w:val="0"/>
          <w:numId w:val="12"/>
        </w:numPr>
        <w:adjustRightInd w:val="0"/>
        <w:rPr>
          <w:b/>
          <w:bCs/>
        </w:rPr>
      </w:pPr>
      <w:r w:rsidRPr="0080385B">
        <w:rPr>
          <w:b/>
          <w:bCs/>
        </w:rPr>
        <w:lastRenderedPageBreak/>
        <w:t>General/Admin Section</w:t>
      </w:r>
    </w:p>
    <w:p w:rsidR="00A42488" w:rsidRDefault="00A42488" w:rsidP="008946E9">
      <w:pPr>
        <w:numPr>
          <w:ilvl w:val="0"/>
          <w:numId w:val="20"/>
        </w:numPr>
        <w:adjustRightInd w:val="0"/>
      </w:pPr>
      <w:r w:rsidRPr="00070917">
        <w:rPr>
          <w:b/>
        </w:rPr>
        <w:t>Arrive at least 10 minutes before practice</w:t>
      </w:r>
      <w:r>
        <w:t xml:space="preserve"> is scheduled to start to set up activities and be ready to greet players</w:t>
      </w:r>
    </w:p>
    <w:p w:rsidR="00A42488" w:rsidRDefault="00A42488" w:rsidP="008946E9">
      <w:pPr>
        <w:numPr>
          <w:ilvl w:val="0"/>
          <w:numId w:val="20"/>
        </w:numPr>
        <w:adjustRightInd w:val="0"/>
      </w:pPr>
      <w:r>
        <w:rPr>
          <w:b/>
        </w:rPr>
        <w:t>The Early P</w:t>
      </w:r>
      <w:r w:rsidRPr="00070917">
        <w:rPr>
          <w:b/>
        </w:rPr>
        <w:t>layer</w:t>
      </w:r>
      <w:r>
        <w:t>: What to do? &amp; Sponge Activity:</w:t>
      </w:r>
      <w:r>
        <w:tab/>
      </w:r>
    </w:p>
    <w:p w:rsidR="00A42488" w:rsidRDefault="00A42488" w:rsidP="008946E9">
      <w:pPr>
        <w:numPr>
          <w:ilvl w:val="1"/>
          <w:numId w:val="20"/>
        </w:numPr>
        <w:adjustRightInd w:val="0"/>
      </w:pPr>
      <w:r>
        <w:t>Game to 2 goals: 1 V 1 with coach until another player arrives</w:t>
      </w:r>
    </w:p>
    <w:p w:rsidR="00A42488" w:rsidRDefault="00A42488" w:rsidP="008946E9">
      <w:pPr>
        <w:numPr>
          <w:ilvl w:val="1"/>
          <w:numId w:val="20"/>
        </w:numPr>
        <w:adjustRightInd w:val="0"/>
      </w:pPr>
      <w:r>
        <w:t>Juggle contest</w:t>
      </w:r>
    </w:p>
    <w:p w:rsidR="00A42488" w:rsidRDefault="00A42488" w:rsidP="008946E9">
      <w:pPr>
        <w:numPr>
          <w:ilvl w:val="1"/>
          <w:numId w:val="20"/>
        </w:numPr>
        <w:adjustRightInd w:val="0"/>
      </w:pPr>
      <w:r>
        <w:t>Show them a new move.</w:t>
      </w:r>
    </w:p>
    <w:p w:rsidR="00A42488" w:rsidRDefault="00A42488" w:rsidP="008946E9">
      <w:pPr>
        <w:numPr>
          <w:ilvl w:val="1"/>
          <w:numId w:val="20"/>
        </w:numPr>
        <w:adjustRightInd w:val="0"/>
      </w:pPr>
      <w:r>
        <w:t>Later in season, have them show you a move!!</w:t>
      </w:r>
    </w:p>
    <w:p w:rsidR="00A42488" w:rsidRDefault="00A42488" w:rsidP="008946E9">
      <w:pPr>
        <w:numPr>
          <w:ilvl w:val="0"/>
          <w:numId w:val="20"/>
        </w:numPr>
        <w:adjustRightInd w:val="0"/>
      </w:pPr>
      <w:smartTag w:uri="urn:schemas-microsoft-com:office:smarttags" w:element="PlaceType">
        <w:smartTag w:uri="urn:schemas-microsoft-com:office:smarttags" w:element="PlaceType">
          <w:r>
            <w:t>Start</w:t>
          </w:r>
        </w:smartTag>
        <w:r>
          <w:t xml:space="preserve"> </w:t>
        </w:r>
        <w:smartTag w:uri="urn:schemas-microsoft-com:office:smarttags" w:element="PlaceType">
          <w:r w:rsidRPr="00A12289">
            <w:rPr>
              <w:b/>
            </w:rPr>
            <w:t>ON</w:t>
          </w:r>
        </w:smartTag>
      </w:smartTag>
      <w:r w:rsidRPr="00A12289">
        <w:rPr>
          <w:b/>
        </w:rPr>
        <w:t xml:space="preserve"> TIME</w:t>
      </w:r>
      <w:r>
        <w:t xml:space="preserve"> </w:t>
      </w:r>
    </w:p>
    <w:p w:rsidR="00A42488" w:rsidRDefault="00A42488" w:rsidP="008946E9">
      <w:pPr>
        <w:numPr>
          <w:ilvl w:val="0"/>
          <w:numId w:val="20"/>
        </w:numPr>
        <w:adjustRightInd w:val="0"/>
      </w:pPr>
      <w:r>
        <w:t xml:space="preserve">Have a designated bench area. </w:t>
      </w:r>
    </w:p>
    <w:p w:rsidR="00A42488" w:rsidRDefault="00A42488" w:rsidP="008946E9">
      <w:pPr>
        <w:numPr>
          <w:ilvl w:val="0"/>
          <w:numId w:val="20"/>
        </w:numPr>
        <w:adjustRightInd w:val="0"/>
      </w:pPr>
      <w:r>
        <w:t>PARENTS should gather on the other side of the field</w:t>
      </w:r>
      <w:r w:rsidR="0034660B">
        <w:t xml:space="preserve"> and on the outsides of the fields</w:t>
      </w:r>
      <w:r>
        <w:t>.</w:t>
      </w:r>
    </w:p>
    <w:p w:rsidR="00A42488" w:rsidRDefault="00A42488" w:rsidP="008946E9">
      <w:pPr>
        <w:numPr>
          <w:ilvl w:val="0"/>
          <w:numId w:val="20"/>
        </w:numPr>
        <w:adjustRightInd w:val="0"/>
      </w:pPr>
      <w:r>
        <w:t xml:space="preserve">Keep activities moving - avoid long pauses/breaks. Have the kids put their water bottles </w:t>
      </w:r>
      <w:r>
        <w:rPr>
          <w:u w:val="single"/>
        </w:rPr>
        <w:t>(WITH NAMES ON THEM!),</w:t>
      </w:r>
      <w:r>
        <w:t xml:space="preserve"> at the team bench area. </w:t>
      </w:r>
    </w:p>
    <w:p w:rsidR="00A42488" w:rsidRDefault="00A42488" w:rsidP="008946E9">
      <w:pPr>
        <w:numPr>
          <w:ilvl w:val="0"/>
          <w:numId w:val="20"/>
        </w:numPr>
        <w:adjustRightInd w:val="0"/>
      </w:pPr>
      <w:r>
        <w:t xml:space="preserve">Combine with other teams on low attendance days </w:t>
      </w:r>
    </w:p>
    <w:p w:rsidR="00A42488" w:rsidRDefault="00A42488" w:rsidP="008946E9">
      <w:pPr>
        <w:numPr>
          <w:ilvl w:val="0"/>
          <w:numId w:val="20"/>
        </w:numPr>
        <w:adjustRightInd w:val="0"/>
      </w:pPr>
      <w:r>
        <w:t xml:space="preserve">Watch for neighboring teams without a coach, and integrate them into your practice </w:t>
      </w:r>
    </w:p>
    <w:p w:rsidR="00A42488" w:rsidRDefault="00A42488" w:rsidP="008946E9">
      <w:pPr>
        <w:numPr>
          <w:ilvl w:val="0"/>
          <w:numId w:val="20"/>
        </w:numPr>
        <w:adjustRightInd w:val="0"/>
      </w:pPr>
      <w:r>
        <w:t xml:space="preserve">Maintain an up-beat, positive attitude - if you are having fun, then the kids will have fun! </w:t>
      </w:r>
    </w:p>
    <w:p w:rsidR="00A42488" w:rsidRPr="008946E9" w:rsidRDefault="00A42488" w:rsidP="008946E9">
      <w:pPr>
        <w:numPr>
          <w:ilvl w:val="0"/>
          <w:numId w:val="20"/>
        </w:numPr>
        <w:adjustRightInd w:val="0"/>
        <w:rPr>
          <w:b/>
          <w:bCs/>
        </w:rPr>
      </w:pPr>
      <w:r>
        <w:rPr>
          <w:b/>
          <w:u w:val="single"/>
        </w:rPr>
        <w:t>IMPORTANT!:</w:t>
      </w:r>
      <w:r>
        <w:t xml:space="preserve">  After the 3 v 3/4 v 4 games, gather all players together. </w:t>
      </w:r>
      <w:r>
        <w:rPr>
          <w:bCs/>
        </w:rPr>
        <w:t>Ask the kids,</w:t>
      </w:r>
      <w:r>
        <w:rPr>
          <w:b/>
          <w:bCs/>
        </w:rPr>
        <w:t xml:space="preserve"> “Who had fun?” “What game (activities) did you like the best?” </w:t>
      </w:r>
      <w:r>
        <w:rPr>
          <w:bCs/>
        </w:rPr>
        <w:t xml:space="preserve">This is also the time to make any announcements to parents. </w:t>
      </w:r>
    </w:p>
    <w:p w:rsidR="00A42488" w:rsidRDefault="00A42488" w:rsidP="008946E9">
      <w:pPr>
        <w:numPr>
          <w:ilvl w:val="1"/>
          <w:numId w:val="20"/>
        </w:numPr>
        <w:adjustRightInd w:val="0"/>
        <w:rPr>
          <w:b/>
          <w:bCs/>
        </w:rPr>
      </w:pPr>
      <w:r>
        <w:rPr>
          <w:bCs/>
        </w:rPr>
        <w:t>Remind them what field and color your team will be next week. (Do you know?)</w:t>
      </w:r>
    </w:p>
    <w:p w:rsidR="00A42488" w:rsidRPr="008946E9" w:rsidRDefault="00A42488" w:rsidP="008946E9">
      <w:pPr>
        <w:adjustRightInd w:val="0"/>
        <w:ind w:left="780"/>
        <w:rPr>
          <w:b/>
          <w:bCs/>
        </w:rPr>
      </w:pPr>
    </w:p>
    <w:p w:rsidR="00A42488" w:rsidRPr="0080385B" w:rsidRDefault="00A42488" w:rsidP="0080385B">
      <w:pPr>
        <w:pStyle w:val="ListParagraph"/>
        <w:numPr>
          <w:ilvl w:val="0"/>
          <w:numId w:val="12"/>
        </w:numPr>
        <w:adjustRightInd w:val="0"/>
        <w:rPr>
          <w:b/>
          <w:bCs/>
        </w:rPr>
      </w:pPr>
      <w:r w:rsidRPr="0080385B">
        <w:rPr>
          <w:b/>
          <w:bCs/>
        </w:rPr>
        <w:t xml:space="preserve"> Equipment each player needs:</w:t>
      </w:r>
    </w:p>
    <w:p w:rsidR="00A42488" w:rsidRPr="00B23ED4" w:rsidRDefault="00A42488" w:rsidP="00A3674D">
      <w:pPr>
        <w:numPr>
          <w:ilvl w:val="0"/>
          <w:numId w:val="14"/>
        </w:numPr>
        <w:adjustRightInd w:val="0"/>
      </w:pPr>
      <w:r w:rsidRPr="00B23ED4">
        <w:rPr>
          <w:b/>
        </w:rPr>
        <w:t>Ball -</w:t>
      </w:r>
      <w:r w:rsidRPr="00B23ED4">
        <w:t xml:space="preserve"> Size 3. Check the size, as it is much easier to learn with the correct sized ball.</w:t>
      </w:r>
    </w:p>
    <w:p w:rsidR="00A42488" w:rsidRPr="00B23ED4" w:rsidRDefault="00A42488" w:rsidP="00A3674D">
      <w:pPr>
        <w:numPr>
          <w:ilvl w:val="0"/>
          <w:numId w:val="14"/>
        </w:numPr>
        <w:adjustRightInd w:val="0"/>
      </w:pPr>
      <w:r w:rsidRPr="00B23ED4">
        <w:rPr>
          <w:b/>
        </w:rPr>
        <w:t>Shin guards</w:t>
      </w:r>
      <w:r>
        <w:t xml:space="preserve"> - worn under socks</w:t>
      </w:r>
      <w:r w:rsidRPr="00B23ED4">
        <w:t>.</w:t>
      </w:r>
    </w:p>
    <w:p w:rsidR="00A42488" w:rsidRPr="00B23ED4" w:rsidRDefault="00A42488" w:rsidP="00A3674D">
      <w:pPr>
        <w:numPr>
          <w:ilvl w:val="0"/>
          <w:numId w:val="14"/>
        </w:numPr>
        <w:adjustRightInd w:val="0"/>
      </w:pPr>
      <w:r w:rsidRPr="00B23ED4">
        <w:rPr>
          <w:b/>
        </w:rPr>
        <w:t>Water bottle:</w:t>
      </w:r>
      <w:r w:rsidRPr="00B23ED4">
        <w:t xml:space="preserve"> NAME ON IT!   NO SHARING!!!.</w:t>
      </w:r>
    </w:p>
    <w:p w:rsidR="00A42488" w:rsidRPr="00B23ED4" w:rsidRDefault="00A42488" w:rsidP="00A3674D">
      <w:pPr>
        <w:numPr>
          <w:ilvl w:val="0"/>
          <w:numId w:val="14"/>
        </w:numPr>
        <w:adjustRightInd w:val="0"/>
      </w:pPr>
      <w:r w:rsidRPr="00B23ED4">
        <w:rPr>
          <w:b/>
        </w:rPr>
        <w:t>Shirt:</w:t>
      </w:r>
      <w:r w:rsidRPr="00B23ED4">
        <w:rPr>
          <w:b/>
        </w:rPr>
        <w:tab/>
      </w:r>
      <w:r>
        <w:t xml:space="preserve">Reversible blue/white/light blue </w:t>
      </w:r>
      <w:r w:rsidRPr="00B23ED4">
        <w:t>uniform jersey.</w:t>
      </w:r>
      <w:r>
        <w:t xml:space="preserve"> Parents should pick-up player uniforms at FYSA office.</w:t>
      </w:r>
    </w:p>
    <w:p w:rsidR="00A42488" w:rsidRPr="00B23ED4" w:rsidRDefault="00A42488" w:rsidP="00A3674D">
      <w:pPr>
        <w:numPr>
          <w:ilvl w:val="0"/>
          <w:numId w:val="14"/>
        </w:numPr>
        <w:adjustRightInd w:val="0"/>
      </w:pPr>
      <w:r w:rsidRPr="00B23ED4">
        <w:rPr>
          <w:b/>
        </w:rPr>
        <w:t>Cleats:</w:t>
      </w:r>
      <w:r w:rsidRPr="00B23ED4">
        <w:t xml:space="preserve"> Optional, but strongly encouraged as the fields can be very slippery.</w:t>
      </w:r>
    </w:p>
    <w:p w:rsidR="00A42488" w:rsidRPr="00B23ED4" w:rsidRDefault="00A42488" w:rsidP="00A3674D">
      <w:pPr>
        <w:numPr>
          <w:ilvl w:val="0"/>
          <w:numId w:val="14"/>
        </w:numPr>
        <w:adjustRightInd w:val="0"/>
      </w:pPr>
      <w:r w:rsidRPr="00B23ED4">
        <w:t>Note - for safety reasons, players should not wear hard-billed (baseball) caps, jewelry (this includes earrings), or hard hair clips/barrettes. These are actually official rules of the game.</w:t>
      </w:r>
    </w:p>
    <w:p w:rsidR="00A42488" w:rsidRDefault="00A42488" w:rsidP="00686E5E"/>
    <w:p w:rsidR="00A42488" w:rsidRPr="0080385B" w:rsidRDefault="00A42488" w:rsidP="0080385B">
      <w:pPr>
        <w:pStyle w:val="ListParagraph"/>
        <w:numPr>
          <w:ilvl w:val="0"/>
          <w:numId w:val="12"/>
        </w:numPr>
        <w:adjustRightInd w:val="0"/>
        <w:rPr>
          <w:b/>
          <w:bCs/>
        </w:rPr>
      </w:pPr>
      <w:r w:rsidRPr="0080385B">
        <w:rPr>
          <w:b/>
          <w:bCs/>
        </w:rPr>
        <w:t xml:space="preserve"> </w:t>
      </w:r>
      <w:r>
        <w:rPr>
          <w:b/>
          <w:bCs/>
        </w:rPr>
        <w:t>Field set-up (</w:t>
      </w:r>
      <w:r w:rsidRPr="0080385B">
        <w:rPr>
          <w:b/>
          <w:bCs/>
        </w:rPr>
        <w:t>8</w:t>
      </w:r>
      <w:r>
        <w:rPr>
          <w:b/>
          <w:bCs/>
        </w:rPr>
        <w:t>:00</w:t>
      </w:r>
      <w:r w:rsidRPr="0080385B">
        <w:rPr>
          <w:b/>
          <w:bCs/>
        </w:rPr>
        <w:t xml:space="preserve"> AM session coaches):</w:t>
      </w:r>
    </w:p>
    <w:p w:rsidR="00A42488" w:rsidRDefault="00A42488" w:rsidP="00067B49">
      <w:pPr>
        <w:numPr>
          <w:ilvl w:val="0"/>
          <w:numId w:val="3"/>
        </w:numPr>
        <w:adjustRightInd w:val="0"/>
      </w:pPr>
      <w:r>
        <w:t>In the Green Field Box will be a team equipment bag.  This bag will have everything for your field. Pick-up the bags in the green field equipment box in between Upper &amp; Middle Dacey fields (not the green field equipment box off of the parking lot, that is for the Academy division at Lower Dacey Fields)</w:t>
      </w:r>
    </w:p>
    <w:p w:rsidR="00A42488" w:rsidRDefault="0034660B" w:rsidP="00292F4E">
      <w:pPr>
        <w:numPr>
          <w:ilvl w:val="0"/>
          <w:numId w:val="3"/>
        </w:numPr>
        <w:adjustRightInd w:val="0"/>
        <w:rPr>
          <w:b/>
          <w:bCs/>
        </w:rPr>
      </w:pPr>
      <w:r>
        <w:t>Arrive 10</w:t>
      </w:r>
      <w:r w:rsidR="00A42488">
        <w:t xml:space="preserve"> minutes before practice is scheduled to start to set up the field</w:t>
      </w:r>
    </w:p>
    <w:p w:rsidR="00A42488" w:rsidRDefault="00A42488" w:rsidP="00292F4E">
      <w:pPr>
        <w:numPr>
          <w:ilvl w:val="0"/>
          <w:numId w:val="3"/>
        </w:numPr>
        <w:adjustRightInd w:val="0"/>
      </w:pPr>
      <w:r>
        <w:t>Each field needs two goals and six dome (hard) cones to mark corners and sideline mid-points and for U8 there will be an 18” orange cone simulating a goalkeeper.</w:t>
      </w:r>
    </w:p>
    <w:p w:rsidR="00A42488" w:rsidRDefault="00A42488" w:rsidP="00292F4E">
      <w:pPr>
        <w:numPr>
          <w:ilvl w:val="0"/>
          <w:numId w:val="3"/>
        </w:numPr>
        <w:adjustRightInd w:val="0"/>
      </w:pPr>
      <w:r>
        <w:t>Leave bag on the sideline with all the items in the bag (except the dome cones can be left on the field).</w:t>
      </w:r>
    </w:p>
    <w:p w:rsidR="00A42488" w:rsidRDefault="00A42488" w:rsidP="00292F4E">
      <w:pPr>
        <w:numPr>
          <w:ilvl w:val="0"/>
          <w:numId w:val="3"/>
        </w:numPr>
        <w:adjustRightInd w:val="0"/>
      </w:pPr>
      <w:r>
        <w:t>Do not use dome cones for activities, as we have a limited number of them.</w:t>
      </w:r>
    </w:p>
    <w:p w:rsidR="00A42488" w:rsidRDefault="00A42488" w:rsidP="00292F4E">
      <w:pPr>
        <w:adjustRightInd w:val="0"/>
        <w:ind w:left="120"/>
      </w:pPr>
    </w:p>
    <w:p w:rsidR="00A42488" w:rsidRPr="0080385B" w:rsidRDefault="00A42488" w:rsidP="0080385B">
      <w:pPr>
        <w:pStyle w:val="ListParagraph"/>
        <w:numPr>
          <w:ilvl w:val="0"/>
          <w:numId w:val="12"/>
        </w:numPr>
        <w:tabs>
          <w:tab w:val="left" w:pos="720"/>
        </w:tabs>
        <w:adjustRightInd w:val="0"/>
        <w:rPr>
          <w:b/>
          <w:bCs/>
        </w:rPr>
      </w:pPr>
      <w:r>
        <w:rPr>
          <w:b/>
          <w:bCs/>
        </w:rPr>
        <w:t xml:space="preserve"> Field breakdown (2:30 PM</w:t>
      </w:r>
      <w:r w:rsidRPr="0080385B">
        <w:rPr>
          <w:b/>
          <w:bCs/>
        </w:rPr>
        <w:t xml:space="preserve"> session coa</w:t>
      </w:r>
      <w:r>
        <w:rPr>
          <w:b/>
          <w:bCs/>
        </w:rPr>
        <w:t>ches):</w:t>
      </w:r>
    </w:p>
    <w:p w:rsidR="00A42488" w:rsidRDefault="00A42488" w:rsidP="00292F4E">
      <w:pPr>
        <w:numPr>
          <w:ilvl w:val="0"/>
          <w:numId w:val="4"/>
        </w:numPr>
        <w:adjustRightInd w:val="0"/>
      </w:pPr>
      <w:r>
        <w:t xml:space="preserve">Goals are to be stacked in designated areas (along the fence line) - two stacks per area </w:t>
      </w:r>
    </w:p>
    <w:p w:rsidR="00A42488" w:rsidRDefault="00A42488" w:rsidP="00292F4E">
      <w:pPr>
        <w:numPr>
          <w:ilvl w:val="0"/>
          <w:numId w:val="4"/>
        </w:numPr>
        <w:adjustRightInd w:val="0"/>
      </w:pPr>
      <w:r>
        <w:t xml:space="preserve">Equipment bags go in the Green Equipment Field Box </w:t>
      </w:r>
    </w:p>
    <w:p w:rsidR="00A42488" w:rsidRDefault="00A42488" w:rsidP="00292F4E">
      <w:pPr>
        <w:numPr>
          <w:ilvl w:val="0"/>
          <w:numId w:val="4"/>
        </w:numPr>
        <w:adjustRightInd w:val="0"/>
      </w:pPr>
      <w:r>
        <w:t xml:space="preserve">Lost and Found items go in the Green Field Box </w:t>
      </w:r>
    </w:p>
    <w:p w:rsidR="00A42488" w:rsidRDefault="00A42488" w:rsidP="00292F4E">
      <w:pPr>
        <w:numPr>
          <w:ilvl w:val="0"/>
          <w:numId w:val="4"/>
        </w:numPr>
        <w:adjustRightInd w:val="0"/>
      </w:pPr>
      <w:r>
        <w:t xml:space="preserve">Please pick up trash and put in barrels </w:t>
      </w:r>
    </w:p>
    <w:p w:rsidR="00A42488" w:rsidRPr="00093005" w:rsidRDefault="00A42488" w:rsidP="003547E6">
      <w:pPr>
        <w:numPr>
          <w:ilvl w:val="0"/>
          <w:numId w:val="4"/>
        </w:numPr>
        <w:adjustRightInd w:val="0"/>
      </w:pPr>
      <w:r>
        <w:t>Get parents/players to help out!</w:t>
      </w:r>
    </w:p>
    <w:p w:rsidR="00A42488" w:rsidRPr="00093005" w:rsidRDefault="00A42488" w:rsidP="00093005">
      <w:pPr>
        <w:adjustRightInd w:val="0"/>
        <w:rPr>
          <w:b/>
          <w:bCs/>
        </w:rPr>
      </w:pPr>
    </w:p>
    <w:p w:rsidR="00A42488" w:rsidRDefault="00A42488" w:rsidP="002A32D6">
      <w:pPr>
        <w:pStyle w:val="ListParagraph"/>
        <w:adjustRightInd w:val="0"/>
        <w:ind w:left="90"/>
        <w:rPr>
          <w:b/>
          <w:bCs/>
        </w:rPr>
      </w:pPr>
    </w:p>
    <w:p w:rsidR="00A42488" w:rsidRPr="00551994" w:rsidRDefault="00A42488" w:rsidP="00551994">
      <w:pPr>
        <w:pStyle w:val="ListParagraph"/>
        <w:numPr>
          <w:ilvl w:val="0"/>
          <w:numId w:val="12"/>
        </w:numPr>
        <w:adjustRightInd w:val="0"/>
        <w:rPr>
          <w:b/>
          <w:bCs/>
        </w:rPr>
      </w:pPr>
      <w:r>
        <w:rPr>
          <w:b/>
          <w:bCs/>
        </w:rPr>
        <w:lastRenderedPageBreak/>
        <w:t xml:space="preserve"> </w:t>
      </w:r>
      <w:r w:rsidRPr="00551994">
        <w:rPr>
          <w:b/>
          <w:bCs/>
        </w:rPr>
        <w:t>Weather Cancellations:</w:t>
      </w:r>
    </w:p>
    <w:p w:rsidR="00A42488" w:rsidRDefault="00A42488" w:rsidP="0072152E">
      <w:pPr>
        <w:numPr>
          <w:ilvl w:val="0"/>
          <w:numId w:val="4"/>
        </w:numPr>
        <w:adjustRightInd w:val="0"/>
      </w:pPr>
      <w:r>
        <w:t>Please refer to the Instructional Cancellation Policy posted on the web site.</w:t>
      </w:r>
    </w:p>
    <w:p w:rsidR="00A42488" w:rsidRDefault="00715226" w:rsidP="007C6046">
      <w:pPr>
        <w:ind w:left="720" w:firstLine="720"/>
        <w:rPr>
          <w:b/>
          <w:bCs/>
        </w:rPr>
      </w:pPr>
      <w:hyperlink r:id="rId8" w:history="1">
        <w:r w:rsidR="00A42488" w:rsidRPr="007C6046">
          <w:rPr>
            <w:rStyle w:val="Hyperlink"/>
            <w:b/>
            <w:bCs/>
          </w:rPr>
          <w:t>http://www.franklinyouthsoccer.org/divisions/instructional.html</w:t>
        </w:r>
      </w:hyperlink>
    </w:p>
    <w:p w:rsidR="00A42488" w:rsidRDefault="00A42488" w:rsidP="00367698">
      <w:pPr>
        <w:numPr>
          <w:ilvl w:val="0"/>
          <w:numId w:val="4"/>
        </w:numPr>
        <w:rPr>
          <w:bCs/>
        </w:rPr>
      </w:pPr>
      <w:r w:rsidRPr="00CE5C94">
        <w:rPr>
          <w:bCs/>
        </w:rPr>
        <w:t>Cancelations and delays will be posted by 7:30am Saturday mornings</w:t>
      </w:r>
      <w:r w:rsidR="0034660B">
        <w:rPr>
          <w:bCs/>
        </w:rPr>
        <w:t>.</w:t>
      </w:r>
    </w:p>
    <w:p w:rsidR="0034660B" w:rsidRDefault="0034660B" w:rsidP="00367698">
      <w:pPr>
        <w:numPr>
          <w:ilvl w:val="0"/>
          <w:numId w:val="4"/>
        </w:numPr>
        <w:rPr>
          <w:bCs/>
        </w:rPr>
      </w:pPr>
      <w:r>
        <w:rPr>
          <w:bCs/>
        </w:rPr>
        <w:t>Sometimes cancellations will only be for part of the day depending on weather reports.</w:t>
      </w:r>
    </w:p>
    <w:p w:rsidR="00A42488" w:rsidRDefault="00A42488" w:rsidP="00CC6774">
      <w:pPr>
        <w:pStyle w:val="ListParagraph"/>
        <w:ind w:left="450"/>
        <w:rPr>
          <w:b/>
          <w:bCs/>
          <w:u w:val="single"/>
        </w:rPr>
      </w:pPr>
      <w:r w:rsidRPr="00551994">
        <w:rPr>
          <w:b/>
        </w:rPr>
        <w:t xml:space="preserve"> </w:t>
      </w:r>
      <w:r>
        <w:rPr>
          <w:b/>
        </w:rPr>
        <w:t xml:space="preserve"> </w:t>
      </w:r>
    </w:p>
    <w:p w:rsidR="00A42488" w:rsidRPr="003547E6" w:rsidRDefault="00A42488" w:rsidP="003547E6">
      <w:pPr>
        <w:pStyle w:val="ListParagraph"/>
        <w:numPr>
          <w:ilvl w:val="0"/>
          <w:numId w:val="12"/>
        </w:numPr>
        <w:rPr>
          <w:b/>
          <w:bCs/>
        </w:rPr>
      </w:pPr>
      <w:r w:rsidRPr="003547E6">
        <w:rPr>
          <w:b/>
          <w:bCs/>
        </w:rPr>
        <w:t>U8 Academy Style Training Sessions:</w:t>
      </w:r>
      <w:r>
        <w:rPr>
          <w:b/>
          <w:bCs/>
        </w:rPr>
        <w:t xml:space="preserve"> Kevin Sayward (</w:t>
      </w:r>
      <w:hyperlink r:id="rId9" w:history="1">
        <w:r w:rsidRPr="00C54852">
          <w:rPr>
            <w:rStyle w:val="Hyperlink"/>
            <w:b/>
            <w:bCs/>
          </w:rPr>
          <w:t>ksayward@franklinsoccerschool.com</w:t>
        </w:r>
      </w:hyperlink>
      <w:r>
        <w:rPr>
          <w:b/>
          <w:bCs/>
        </w:rPr>
        <w:t xml:space="preserve">) </w:t>
      </w:r>
    </w:p>
    <w:p w:rsidR="00A42488" w:rsidRDefault="00A42488" w:rsidP="00067B49">
      <w:pPr>
        <w:numPr>
          <w:ilvl w:val="0"/>
          <w:numId w:val="27"/>
        </w:numPr>
        <w:rPr>
          <w:bCs/>
        </w:rPr>
      </w:pPr>
      <w:r>
        <w:rPr>
          <w:bCs/>
        </w:rPr>
        <w:t xml:space="preserve">Academy style training led by </w:t>
      </w:r>
      <w:smartTag w:uri="urn:schemas-microsoft-com:office:smarttags" w:element="PlaceType">
        <w:smartTag w:uri="urn:schemas-microsoft-com:office:smarttags" w:element="PlaceType">
          <w:r>
            <w:rPr>
              <w:bCs/>
            </w:rPr>
            <w:t>Franklin</w:t>
          </w:r>
        </w:smartTag>
        <w:r>
          <w:rPr>
            <w:bCs/>
          </w:rPr>
          <w:t xml:space="preserve"> </w:t>
        </w:r>
        <w:smartTag w:uri="urn:schemas-microsoft-com:office:smarttags" w:element="PlaceType">
          <w:r>
            <w:rPr>
              <w:bCs/>
            </w:rPr>
            <w:t>Soccer</w:t>
          </w:r>
        </w:smartTag>
        <w:r>
          <w:rPr>
            <w:bCs/>
          </w:rPr>
          <w:t xml:space="preserve"> </w:t>
        </w:r>
        <w:smartTag w:uri="urn:schemas-microsoft-com:office:smarttags" w:element="PlaceType">
          <w:r>
            <w:rPr>
              <w:bCs/>
            </w:rPr>
            <w:t>School</w:t>
          </w:r>
        </w:smartTag>
      </w:smartTag>
      <w:r>
        <w:rPr>
          <w:bCs/>
        </w:rPr>
        <w:t xml:space="preserve"> (Coach Kevin)</w:t>
      </w:r>
    </w:p>
    <w:p w:rsidR="00A42488" w:rsidRDefault="0034660B" w:rsidP="00067B49">
      <w:pPr>
        <w:numPr>
          <w:ilvl w:val="0"/>
          <w:numId w:val="27"/>
        </w:numPr>
        <w:rPr>
          <w:bCs/>
        </w:rPr>
      </w:pPr>
      <w:r>
        <w:rPr>
          <w:bCs/>
        </w:rPr>
        <w:t>Wednesday evenings Girls</w:t>
      </w:r>
      <w:r w:rsidR="00A42488">
        <w:rPr>
          <w:bCs/>
        </w:rPr>
        <w:t xml:space="preserve"> will practi</w:t>
      </w:r>
      <w:r>
        <w:rPr>
          <w:bCs/>
        </w:rPr>
        <w:t>ce from 5:30 – 6:15 PM and Boys will practice from 6:30 to 7</w:t>
      </w:r>
      <w:r w:rsidR="00A73991">
        <w:rPr>
          <w:bCs/>
        </w:rPr>
        <w:t xml:space="preserve">:15 PM at Middle/Upper Dacey </w:t>
      </w:r>
      <w:r w:rsidR="00A42488">
        <w:rPr>
          <w:bCs/>
        </w:rPr>
        <w:t>Field</w:t>
      </w:r>
    </w:p>
    <w:p w:rsidR="00A42488" w:rsidRDefault="00A42488" w:rsidP="00067B49">
      <w:pPr>
        <w:numPr>
          <w:ilvl w:val="0"/>
          <w:numId w:val="27"/>
        </w:numPr>
        <w:rPr>
          <w:bCs/>
        </w:rPr>
      </w:pPr>
      <w:r>
        <w:rPr>
          <w:bCs/>
        </w:rPr>
        <w:t xml:space="preserve">Training </w:t>
      </w:r>
      <w:r w:rsidR="00A73991">
        <w:rPr>
          <w:bCs/>
        </w:rPr>
        <w:t>sessions starting April 10th – and ending June 5</w:t>
      </w:r>
      <w:r>
        <w:rPr>
          <w:bCs/>
        </w:rPr>
        <w:t>th</w:t>
      </w:r>
    </w:p>
    <w:p w:rsidR="00A42488" w:rsidRDefault="00A42488" w:rsidP="00067B49">
      <w:pPr>
        <w:numPr>
          <w:ilvl w:val="0"/>
          <w:numId w:val="27"/>
        </w:numPr>
        <w:rPr>
          <w:bCs/>
        </w:rPr>
      </w:pPr>
      <w:r>
        <w:rPr>
          <w:bCs/>
        </w:rPr>
        <w:t>All coaches requested to help and attend weekly practices.</w:t>
      </w:r>
    </w:p>
    <w:p w:rsidR="00A42488" w:rsidRDefault="00A42488" w:rsidP="00367698">
      <w:pPr>
        <w:numPr>
          <w:ilvl w:val="0"/>
          <w:numId w:val="4"/>
        </w:numPr>
        <w:rPr>
          <w:bCs/>
        </w:rPr>
      </w:pPr>
      <w:r>
        <w:rPr>
          <w:bCs/>
        </w:rPr>
        <w:t>Training session structured same as Saturday’s, drills and scrimmage.</w:t>
      </w:r>
    </w:p>
    <w:p w:rsidR="00A42488" w:rsidRPr="00BF0DAA" w:rsidRDefault="00A42488" w:rsidP="00BF0DAA">
      <w:pPr>
        <w:numPr>
          <w:ilvl w:val="0"/>
          <w:numId w:val="4"/>
        </w:numPr>
        <w:rPr>
          <w:bCs/>
        </w:rPr>
      </w:pPr>
      <w:r>
        <w:t>Players and coaches mixed.</w:t>
      </w:r>
    </w:p>
    <w:p w:rsidR="00A42488" w:rsidRPr="00BF0DAA" w:rsidRDefault="00A73991" w:rsidP="00BF0DAA">
      <w:pPr>
        <w:numPr>
          <w:ilvl w:val="0"/>
          <w:numId w:val="4"/>
        </w:numPr>
        <w:rPr>
          <w:bCs/>
        </w:rPr>
      </w:pPr>
      <w:r>
        <w:t>Changes made last</w:t>
      </w:r>
      <w:r w:rsidR="00A42488">
        <w:t xml:space="preserve"> year with U8 Instructional Division: Changed Weekly Coaches Curriculum to follow Mass Youth Soccer, Adding “Move of the Week”, Expanding the Saturday time slot by 15 minutes to allow for new curriculum to be taught effectively, adding cones in</w:t>
      </w:r>
      <w:r>
        <w:t xml:space="preserve"> the nets to simulate a goalie</w:t>
      </w:r>
      <w:r w:rsidR="00A42488">
        <w:t xml:space="preserve">, and stronger emphasis on juggling as opening sponge activity each week.  These changes </w:t>
      </w:r>
      <w:r>
        <w:t>go along with the change made previously</w:t>
      </w:r>
      <w:r w:rsidR="00A42488">
        <w:t xml:space="preserve"> to have an additional mid week training session led by professional coaches as well as along with the changes already in place for the U8 Division of separating Boys and Girls, moving to a larger field, and going to larger sided games 4 v 4.</w:t>
      </w:r>
    </w:p>
    <w:p w:rsidR="00A42488" w:rsidRDefault="00A42488" w:rsidP="00CC6774">
      <w:pPr>
        <w:pStyle w:val="ListParagraph"/>
        <w:ind w:left="450"/>
        <w:rPr>
          <w:b/>
          <w:bCs/>
        </w:rPr>
      </w:pPr>
    </w:p>
    <w:p w:rsidR="00A42488" w:rsidRPr="00551994" w:rsidRDefault="00A42488" w:rsidP="00CC6774">
      <w:pPr>
        <w:pStyle w:val="ListParagraph"/>
        <w:numPr>
          <w:ilvl w:val="0"/>
          <w:numId w:val="12"/>
        </w:numPr>
      </w:pPr>
      <w:r>
        <w:rPr>
          <w:b/>
        </w:rPr>
        <w:t xml:space="preserve">Division Captain </w:t>
      </w:r>
      <w:r w:rsidRPr="00551994">
        <w:rPr>
          <w:b/>
        </w:rPr>
        <w:t>Volunteers</w:t>
      </w:r>
      <w:r>
        <w:rPr>
          <w:b/>
        </w:rPr>
        <w:t xml:space="preserve"> Needed for each timeslot:</w:t>
      </w:r>
      <w:r w:rsidRPr="00551994">
        <w:rPr>
          <w:b/>
        </w:rPr>
        <w:t xml:space="preserve">  </w:t>
      </w:r>
    </w:p>
    <w:p w:rsidR="00A42488" w:rsidRDefault="00A42488" w:rsidP="00CC6774">
      <w:pPr>
        <w:pStyle w:val="ListParagraph"/>
        <w:numPr>
          <w:ilvl w:val="0"/>
          <w:numId w:val="19"/>
        </w:numPr>
      </w:pPr>
      <w:r>
        <w:t>Assist on 1</w:t>
      </w:r>
      <w:r w:rsidRPr="00551994">
        <w:rPr>
          <w:vertAlign w:val="superscript"/>
        </w:rPr>
        <w:t>st</w:t>
      </w:r>
      <w:r>
        <w:t xml:space="preserve"> day coordination with coaches and parents to find fields and teams.</w:t>
      </w:r>
    </w:p>
    <w:p w:rsidR="00A42488" w:rsidRDefault="00A42488" w:rsidP="00CC6774">
      <w:pPr>
        <w:pStyle w:val="ListParagraph"/>
        <w:numPr>
          <w:ilvl w:val="0"/>
          <w:numId w:val="19"/>
        </w:numPr>
      </w:pPr>
      <w:r>
        <w:t>Act as a liaison to coaches/parents and Instructional Director on any questions/concerns/opportunities for the Instructional Division during the season.</w:t>
      </w:r>
    </w:p>
    <w:p w:rsidR="00A42488" w:rsidRDefault="00A42488" w:rsidP="00CC6774">
      <w:pPr>
        <w:pStyle w:val="ListParagraph"/>
        <w:numPr>
          <w:ilvl w:val="0"/>
          <w:numId w:val="19"/>
        </w:numPr>
      </w:pPr>
      <w:r>
        <w:t>Assist on last day coordination of medal distribution.</w:t>
      </w:r>
    </w:p>
    <w:p w:rsidR="00A42488" w:rsidRDefault="00A42488" w:rsidP="00CC6774">
      <w:pPr>
        <w:pStyle w:val="ListParagraph"/>
        <w:numPr>
          <w:ilvl w:val="0"/>
          <w:numId w:val="19"/>
        </w:numPr>
      </w:pPr>
      <w:r>
        <w:t xml:space="preserve">Collect any lost and found items and store in equipment field box.  </w:t>
      </w:r>
    </w:p>
    <w:p w:rsidR="00A73991" w:rsidRPr="00A73991" w:rsidRDefault="00A42488" w:rsidP="00A73991">
      <w:pPr>
        <w:pStyle w:val="ListParagraph"/>
        <w:numPr>
          <w:ilvl w:val="0"/>
          <w:numId w:val="19"/>
        </w:numPr>
      </w:pPr>
      <w:r>
        <w:t xml:space="preserve">Scan fields for any obvious garbage items.  </w:t>
      </w:r>
    </w:p>
    <w:p w:rsidR="00A73991" w:rsidRDefault="00A73991" w:rsidP="00A73991">
      <w:pPr>
        <w:pStyle w:val="ListParagraph"/>
        <w:ind w:left="450"/>
        <w:rPr>
          <w:b/>
          <w:bCs/>
        </w:rPr>
      </w:pPr>
    </w:p>
    <w:p w:rsidR="00A73991" w:rsidRPr="00A73991" w:rsidRDefault="00A73991" w:rsidP="00A73991">
      <w:pPr>
        <w:pStyle w:val="ListParagraph"/>
        <w:numPr>
          <w:ilvl w:val="0"/>
          <w:numId w:val="12"/>
        </w:numPr>
        <w:rPr>
          <w:b/>
          <w:bCs/>
        </w:rPr>
      </w:pPr>
      <w:r>
        <w:rPr>
          <w:b/>
          <w:bCs/>
        </w:rPr>
        <w:t>Field Set-Up Volunteers Needed for this Saturday March 30</w:t>
      </w:r>
      <w:r w:rsidRPr="00A73991">
        <w:rPr>
          <w:b/>
          <w:bCs/>
          <w:vertAlign w:val="superscript"/>
        </w:rPr>
        <w:t>th</w:t>
      </w:r>
      <w:r>
        <w:rPr>
          <w:b/>
          <w:bCs/>
          <w:vertAlign w:val="superscript"/>
        </w:rPr>
        <w:t xml:space="preserve">  </w:t>
      </w:r>
    </w:p>
    <w:p w:rsidR="00A73991" w:rsidRDefault="00A73991" w:rsidP="00A73991">
      <w:pPr>
        <w:pStyle w:val="ListParagraph"/>
        <w:ind w:left="450"/>
        <w:rPr>
          <w:b/>
          <w:bCs/>
        </w:rPr>
      </w:pPr>
    </w:p>
    <w:p w:rsidR="00A42488" w:rsidRDefault="00A42488" w:rsidP="001B0254">
      <w:pPr>
        <w:pStyle w:val="ListParagraph"/>
        <w:numPr>
          <w:ilvl w:val="0"/>
          <w:numId w:val="12"/>
        </w:numPr>
        <w:rPr>
          <w:b/>
          <w:bCs/>
        </w:rPr>
      </w:pPr>
      <w:r w:rsidRPr="001B0254">
        <w:rPr>
          <w:b/>
          <w:bCs/>
        </w:rPr>
        <w:t>Wrap Up/Open Discussion</w:t>
      </w:r>
    </w:p>
    <w:p w:rsidR="00A73991" w:rsidRPr="001B0254" w:rsidRDefault="00A73991" w:rsidP="00A73991">
      <w:pPr>
        <w:pStyle w:val="ListParagraph"/>
        <w:ind w:left="450"/>
        <w:rPr>
          <w:b/>
          <w:bCs/>
        </w:rPr>
      </w:pPr>
    </w:p>
    <w:p w:rsidR="00A42488" w:rsidRPr="00093005" w:rsidRDefault="00A42488" w:rsidP="001B0254">
      <w:pPr>
        <w:ind w:left="720"/>
        <w:rPr>
          <w:bCs/>
        </w:rPr>
      </w:pPr>
    </w:p>
    <w:p w:rsidR="00A42488" w:rsidRDefault="00A42488" w:rsidP="00067B49">
      <w:pPr>
        <w:ind w:left="720"/>
        <w:rPr>
          <w:bCs/>
        </w:rPr>
      </w:pPr>
    </w:p>
    <w:p w:rsidR="00A42488" w:rsidRDefault="00A42488" w:rsidP="00067B49">
      <w:pPr>
        <w:ind w:left="720"/>
        <w:rPr>
          <w:bCs/>
        </w:rPr>
      </w:pPr>
    </w:p>
    <w:p w:rsidR="00A42488" w:rsidRDefault="00A42488" w:rsidP="00067B49">
      <w:pPr>
        <w:ind w:left="720"/>
        <w:rPr>
          <w:bCs/>
        </w:rPr>
      </w:pPr>
    </w:p>
    <w:p w:rsidR="00A42488" w:rsidRDefault="00A42488" w:rsidP="00067B49">
      <w:pPr>
        <w:ind w:left="720"/>
        <w:rPr>
          <w:bCs/>
        </w:rPr>
      </w:pPr>
    </w:p>
    <w:p w:rsidR="00A42488" w:rsidRDefault="00A42488" w:rsidP="00067B49">
      <w:pPr>
        <w:ind w:left="720"/>
        <w:rPr>
          <w:bCs/>
        </w:rPr>
      </w:pPr>
      <w:r>
        <w:rPr>
          <w:bCs/>
        </w:rPr>
        <w:br w:type="page"/>
      </w:r>
    </w:p>
    <w:p w:rsidR="00A42488" w:rsidRPr="00367698" w:rsidRDefault="00A42488" w:rsidP="00367698">
      <w:pPr>
        <w:rPr>
          <w:bCs/>
        </w:rPr>
      </w:pPr>
    </w:p>
    <w:p w:rsidR="00A42488" w:rsidRDefault="00A42488" w:rsidP="001B0254">
      <w:pPr>
        <w:rPr>
          <w:b/>
          <w:bCs/>
          <w:sz w:val="32"/>
          <w:szCs w:val="32"/>
        </w:rPr>
      </w:pPr>
      <w:r w:rsidRPr="00880679">
        <w:rPr>
          <w:b/>
          <w:bCs/>
          <w:sz w:val="32"/>
          <w:szCs w:val="32"/>
        </w:rPr>
        <w:t xml:space="preserve">Typical Saturday </w:t>
      </w:r>
    </w:p>
    <w:p w:rsidR="00A42488" w:rsidRDefault="00A42488" w:rsidP="001B0254">
      <w:pPr>
        <w:rPr>
          <w:b/>
          <w:bCs/>
          <w:sz w:val="32"/>
          <w:szCs w:val="32"/>
        </w:rPr>
      </w:pPr>
    </w:p>
    <w:p w:rsidR="00A42488" w:rsidRPr="001B0254" w:rsidRDefault="00A42488" w:rsidP="001B0254">
      <w:pPr>
        <w:rPr>
          <w:b/>
          <w:bCs/>
        </w:rPr>
      </w:pPr>
      <w:r w:rsidRPr="001B0254">
        <w:rPr>
          <w:b/>
          <w:bCs/>
        </w:rPr>
        <w:t>Meet with Parents Week 1</w:t>
      </w:r>
      <w:r>
        <w:rPr>
          <w:b/>
          <w:bCs/>
        </w:rPr>
        <w:t xml:space="preserve"> and Establish Expectations:</w:t>
      </w:r>
    </w:p>
    <w:p w:rsidR="00A42488" w:rsidRDefault="00A42488" w:rsidP="001B0254">
      <w:pPr>
        <w:pStyle w:val="ListParagraph"/>
        <w:numPr>
          <w:ilvl w:val="0"/>
          <w:numId w:val="28"/>
        </w:numPr>
        <w:rPr>
          <w:bCs/>
        </w:rPr>
      </w:pPr>
      <w:r w:rsidRPr="001B0254">
        <w:rPr>
          <w:bCs/>
        </w:rPr>
        <w:t>Introduce yourself and other coaches</w:t>
      </w:r>
      <w:r>
        <w:rPr>
          <w:bCs/>
        </w:rPr>
        <w:t xml:space="preserve"> to parents.</w:t>
      </w:r>
    </w:p>
    <w:p w:rsidR="00A42488" w:rsidRDefault="00A42488" w:rsidP="001B0254">
      <w:pPr>
        <w:pStyle w:val="ListParagraph"/>
        <w:numPr>
          <w:ilvl w:val="0"/>
          <w:numId w:val="28"/>
        </w:numPr>
        <w:rPr>
          <w:bCs/>
        </w:rPr>
      </w:pPr>
      <w:r>
        <w:rPr>
          <w:bCs/>
        </w:rPr>
        <w:t>Establish expectations for the season, of them, and for their son/daughter.</w:t>
      </w:r>
    </w:p>
    <w:p w:rsidR="00A42488" w:rsidRDefault="00A42488" w:rsidP="001B0254">
      <w:pPr>
        <w:pStyle w:val="ListParagraph"/>
        <w:numPr>
          <w:ilvl w:val="0"/>
          <w:numId w:val="28"/>
        </w:numPr>
        <w:rPr>
          <w:bCs/>
        </w:rPr>
      </w:pPr>
      <w:r>
        <w:rPr>
          <w:bCs/>
        </w:rPr>
        <w:t>Establish best way and time to communicate with you.</w:t>
      </w:r>
    </w:p>
    <w:p w:rsidR="00A42488" w:rsidRDefault="00A42488" w:rsidP="001B0254">
      <w:pPr>
        <w:pStyle w:val="ListParagraph"/>
        <w:numPr>
          <w:ilvl w:val="0"/>
          <w:numId w:val="28"/>
        </w:numPr>
        <w:rPr>
          <w:bCs/>
        </w:rPr>
      </w:pPr>
      <w:r>
        <w:rPr>
          <w:bCs/>
        </w:rPr>
        <w:t>Establish sidelines separation</w:t>
      </w:r>
    </w:p>
    <w:p w:rsidR="00A42488" w:rsidRDefault="00A42488" w:rsidP="001B0254">
      <w:pPr>
        <w:pStyle w:val="ListParagraph"/>
        <w:numPr>
          <w:ilvl w:val="0"/>
          <w:numId w:val="28"/>
        </w:numPr>
        <w:rPr>
          <w:bCs/>
        </w:rPr>
      </w:pPr>
      <w:r>
        <w:rPr>
          <w:bCs/>
        </w:rPr>
        <w:t>Establish injury expectations</w:t>
      </w:r>
    </w:p>
    <w:p w:rsidR="00A42488" w:rsidRDefault="00A42488" w:rsidP="001B0254">
      <w:pPr>
        <w:pStyle w:val="ListParagraph"/>
        <w:numPr>
          <w:ilvl w:val="0"/>
          <w:numId w:val="28"/>
        </w:numPr>
        <w:rPr>
          <w:bCs/>
        </w:rPr>
      </w:pPr>
      <w:r>
        <w:rPr>
          <w:bCs/>
        </w:rPr>
        <w:t>Establish drop off and pick up expectations</w:t>
      </w:r>
    </w:p>
    <w:p w:rsidR="00A42488" w:rsidRDefault="00A42488" w:rsidP="001B0254">
      <w:pPr>
        <w:pStyle w:val="ListParagraph"/>
        <w:numPr>
          <w:ilvl w:val="0"/>
          <w:numId w:val="28"/>
        </w:numPr>
        <w:rPr>
          <w:bCs/>
        </w:rPr>
      </w:pPr>
      <w:r>
        <w:rPr>
          <w:bCs/>
        </w:rPr>
        <w:t>Notification of attendance</w:t>
      </w:r>
    </w:p>
    <w:p w:rsidR="00A42488" w:rsidRPr="001B0254" w:rsidRDefault="00A42488" w:rsidP="001B0254">
      <w:pPr>
        <w:pStyle w:val="ListParagraph"/>
        <w:numPr>
          <w:ilvl w:val="0"/>
          <w:numId w:val="28"/>
        </w:numPr>
        <w:rPr>
          <w:bCs/>
        </w:rPr>
      </w:pPr>
      <w:r>
        <w:rPr>
          <w:bCs/>
        </w:rPr>
        <w:t>Communicate weekly in an email</w:t>
      </w:r>
    </w:p>
    <w:p w:rsidR="00A42488" w:rsidRDefault="00A42488" w:rsidP="00292F4E">
      <w:pPr>
        <w:adjustRightInd w:val="0"/>
      </w:pPr>
    </w:p>
    <w:p w:rsidR="00A42488" w:rsidRDefault="00A42488" w:rsidP="00292F4E">
      <w:pPr>
        <w:adjustRightInd w:val="0"/>
        <w:rPr>
          <w:b/>
          <w:bCs/>
        </w:rPr>
      </w:pPr>
      <w:r>
        <w:rPr>
          <w:b/>
          <w:bCs/>
        </w:rPr>
        <w:t>Program Objectives - Progressive Development of Skills:</w:t>
      </w:r>
    </w:p>
    <w:p w:rsidR="00A42488" w:rsidRDefault="00A42488" w:rsidP="00292F4E">
      <w:pPr>
        <w:numPr>
          <w:ilvl w:val="0"/>
          <w:numId w:val="5"/>
        </w:numPr>
        <w:adjustRightInd w:val="0"/>
        <w:rPr>
          <w:rFonts w:ascii="Arial" w:hAnsi="Arial" w:cs="Arial"/>
        </w:rPr>
      </w:pPr>
      <w:r>
        <w:t xml:space="preserve">U6 – Get comfortable with the ball.  Introduction of Dribbling/Ball Control skills, and use of the correct surfaces of the feet (no toes!). Do not worry about “the Swarm”, and do not focus on Passing or Shooting. </w:t>
      </w:r>
    </w:p>
    <w:p w:rsidR="00A42488" w:rsidRDefault="00A42488" w:rsidP="00292F4E">
      <w:pPr>
        <w:numPr>
          <w:ilvl w:val="0"/>
          <w:numId w:val="5"/>
        </w:numPr>
        <w:adjustRightInd w:val="0"/>
      </w:pPr>
      <w:r>
        <w:t xml:space="preserve">U7 - Get comfortable with the ball.  Development of Dribbling/Ball Control skills, and introduction of basic Passing technique. Again, do not worry about “the Swarm”. </w:t>
      </w:r>
    </w:p>
    <w:p w:rsidR="00A42488" w:rsidRDefault="00A42488" w:rsidP="00292F4E">
      <w:pPr>
        <w:numPr>
          <w:ilvl w:val="0"/>
          <w:numId w:val="5"/>
        </w:numPr>
        <w:adjustRightInd w:val="0"/>
      </w:pPr>
      <w:r>
        <w:t xml:space="preserve">U8 - Development of </w:t>
      </w:r>
      <w:r>
        <w:rPr>
          <w:b/>
        </w:rPr>
        <w:t>Ball Mastery</w:t>
      </w:r>
      <w:r>
        <w:t>:</w:t>
      </w:r>
      <w:r>
        <w:tab/>
        <w:t xml:space="preserve">Dribbling/Ball Control skills and Passing skills. There will be an introduction of tactics TAUGHT BY THE TRAINING GAMES to encourage spreading the field. </w:t>
      </w:r>
    </w:p>
    <w:p w:rsidR="00A42488" w:rsidRDefault="00A42488" w:rsidP="00292F4E">
      <w:pPr>
        <w:adjustRightInd w:val="0"/>
      </w:pPr>
    </w:p>
    <w:p w:rsidR="00A42488" w:rsidRDefault="00A42488" w:rsidP="00292F4E">
      <w:pPr>
        <w:adjustRightInd w:val="0"/>
        <w:rPr>
          <w:b/>
          <w:i/>
          <w:u w:val="single"/>
        </w:rPr>
      </w:pPr>
      <w:r>
        <w:tab/>
      </w:r>
      <w:r>
        <w:tab/>
      </w:r>
      <w:r>
        <w:tab/>
      </w:r>
      <w:r>
        <w:tab/>
      </w:r>
      <w:r>
        <w:tab/>
      </w:r>
      <w:r>
        <w:rPr>
          <w:b/>
          <w:i/>
          <w:u w:val="single"/>
        </w:rPr>
        <w:t>NO POSITIONS!</w:t>
      </w:r>
    </w:p>
    <w:p w:rsidR="00A42488" w:rsidRDefault="00A42488" w:rsidP="00292F4E">
      <w:pPr>
        <w:adjustRightInd w:val="0"/>
        <w:rPr>
          <w:b/>
          <w:i/>
          <w:u w:val="single"/>
        </w:rPr>
      </w:pPr>
    </w:p>
    <w:p w:rsidR="00A42488" w:rsidRPr="00D422E6" w:rsidRDefault="00A42488" w:rsidP="00292F4E">
      <w:pPr>
        <w:adjustRightInd w:val="0"/>
        <w:rPr>
          <w:b/>
        </w:rPr>
      </w:pPr>
      <w:r w:rsidRPr="00D422E6">
        <w:rPr>
          <w:b/>
        </w:rPr>
        <w:t>Let</w:t>
      </w:r>
      <w:r>
        <w:rPr>
          <w:b/>
        </w:rPr>
        <w:t>’s</w:t>
      </w:r>
      <w:r w:rsidRPr="00D422E6">
        <w:rPr>
          <w:b/>
        </w:rPr>
        <w:t xml:space="preserve"> have the kids think:</w:t>
      </w:r>
    </w:p>
    <w:p w:rsidR="00A42488" w:rsidRDefault="00A42488" w:rsidP="00D422E6">
      <w:pPr>
        <w:numPr>
          <w:ilvl w:val="0"/>
          <w:numId w:val="13"/>
        </w:numPr>
        <w:adjustRightInd w:val="0"/>
      </w:pPr>
      <w:r w:rsidRPr="00D422E6">
        <w:t>When one team</w:t>
      </w:r>
      <w:r>
        <w:t xml:space="preserve"> gets a break away, ask the question to the opposing team.  “How could we have stopped that?”</w:t>
      </w:r>
    </w:p>
    <w:p w:rsidR="00A42488" w:rsidRDefault="00A42488" w:rsidP="00D422E6">
      <w:pPr>
        <w:numPr>
          <w:ilvl w:val="0"/>
          <w:numId w:val="13"/>
        </w:numPr>
        <w:adjustRightInd w:val="0"/>
      </w:pPr>
      <w:r>
        <w:t>When 1-Yellow has ball, with 4 Blue around him. “What can the yellow players do to help?”</w:t>
      </w:r>
    </w:p>
    <w:p w:rsidR="00A42488" w:rsidRPr="00D422E6" w:rsidRDefault="00A42488" w:rsidP="00D422E6">
      <w:pPr>
        <w:numPr>
          <w:ilvl w:val="0"/>
          <w:numId w:val="13"/>
        </w:numPr>
        <w:adjustRightInd w:val="0"/>
      </w:pPr>
      <w:r>
        <w:t>Any situation where you, as the coach, feel would benefit from playing positions, ask the kids a questions on how to better handle.</w:t>
      </w:r>
    </w:p>
    <w:p w:rsidR="00A42488" w:rsidRDefault="00A42488" w:rsidP="00292F4E">
      <w:pPr>
        <w:adjustRightInd w:val="0"/>
        <w:rPr>
          <w:b/>
          <w:bCs/>
        </w:rPr>
      </w:pPr>
    </w:p>
    <w:p w:rsidR="00A42488" w:rsidRDefault="00A42488" w:rsidP="00292F4E">
      <w:pPr>
        <w:adjustRightInd w:val="0"/>
        <w:rPr>
          <w:b/>
          <w:bCs/>
        </w:rPr>
      </w:pPr>
      <w:r>
        <w:rPr>
          <w:b/>
          <w:bCs/>
        </w:rPr>
        <w:t>Misc:</w:t>
      </w:r>
    </w:p>
    <w:p w:rsidR="00A42488" w:rsidRDefault="00A42488" w:rsidP="00292F4E">
      <w:pPr>
        <w:numPr>
          <w:ilvl w:val="0"/>
          <w:numId w:val="6"/>
        </w:numPr>
        <w:adjustRightInd w:val="0"/>
      </w:pPr>
      <w:r>
        <w:t xml:space="preserve">Good communication with the players and parents is key. You will have an e-mail address for each player -a quick e-mail after practice telling them how well they did and reminding them of the Field Number and Jersey Color for the next practice is an excellent way to keep communications lines open. </w:t>
      </w:r>
    </w:p>
    <w:p w:rsidR="00A42488" w:rsidRDefault="00A42488" w:rsidP="00292F4E">
      <w:pPr>
        <w:numPr>
          <w:ilvl w:val="0"/>
          <w:numId w:val="6"/>
        </w:numPr>
        <w:adjustRightInd w:val="0"/>
      </w:pPr>
      <w:r>
        <w:t xml:space="preserve">Appearance - look ready to play a sport, not ready to mow the lawn. Do not wear sunglasses - eye contact </w:t>
      </w:r>
      <w:r>
        <w:rPr>
          <w:b/>
          <w:u w:val="single"/>
        </w:rPr>
        <w:t>AT EYE LEVEL</w:t>
      </w:r>
      <w:r>
        <w:t xml:space="preserve"> is crucial for effective communication and teaching. </w:t>
      </w:r>
    </w:p>
    <w:p w:rsidR="00A42488" w:rsidRDefault="00A42488" w:rsidP="00292F4E">
      <w:pPr>
        <w:adjustRightInd w:val="0"/>
        <w:rPr>
          <w:rFonts w:ascii="Wingdings-Regular" w:hAnsi="Wingdings-Regular" w:cs="Wingdings-Regular"/>
        </w:rPr>
      </w:pPr>
      <w:r>
        <w:rPr>
          <w:rFonts w:ascii="Wingdings-Regular" w:hAnsi="Wingdings-Regular" w:cs="Wingdings-Regular"/>
        </w:rPr>
        <w:t xml:space="preserve"> </w:t>
      </w:r>
    </w:p>
    <w:p w:rsidR="00A42488" w:rsidRDefault="00A42488" w:rsidP="00292F4E">
      <w:pPr>
        <w:adjustRightInd w:val="0"/>
        <w:rPr>
          <w:bCs/>
          <w:sz w:val="28"/>
          <w:szCs w:val="28"/>
        </w:rPr>
      </w:pPr>
    </w:p>
    <w:p w:rsidR="00A42488" w:rsidRPr="0091056A" w:rsidRDefault="00A42488" w:rsidP="00B23ED4">
      <w:pPr>
        <w:adjustRightInd w:val="0"/>
        <w:rPr>
          <w:b/>
          <w:bCs/>
          <w:sz w:val="28"/>
          <w:szCs w:val="28"/>
        </w:rPr>
      </w:pPr>
      <w:r w:rsidRPr="0091056A">
        <w:rPr>
          <w:b/>
          <w:bCs/>
          <w:sz w:val="28"/>
          <w:szCs w:val="28"/>
        </w:rPr>
        <w:t>Practice-Scrimmage Management Section</w:t>
      </w:r>
    </w:p>
    <w:p w:rsidR="00A42488" w:rsidRPr="00B23ED4" w:rsidRDefault="00A42488" w:rsidP="00292F4E">
      <w:pPr>
        <w:adjustRightInd w:val="0"/>
        <w:rPr>
          <w:b/>
          <w:bCs/>
        </w:rPr>
      </w:pPr>
    </w:p>
    <w:p w:rsidR="00A42488" w:rsidRPr="00B23ED4" w:rsidRDefault="00A42488" w:rsidP="00292F4E">
      <w:pPr>
        <w:adjustRightInd w:val="0"/>
        <w:rPr>
          <w:b/>
          <w:bCs/>
        </w:rPr>
      </w:pPr>
      <w:r w:rsidRPr="00B23ED4">
        <w:rPr>
          <w:b/>
          <w:bCs/>
        </w:rPr>
        <w:t>Part I:  On your assigned field with just your team (</w:t>
      </w:r>
      <w:r w:rsidRPr="00B23ED4">
        <w:rPr>
          <w:b/>
          <w:bCs/>
          <w:u w:val="single"/>
        </w:rPr>
        <w:t>total time: 25 min</w:t>
      </w:r>
      <w:r w:rsidRPr="00B23ED4">
        <w:rPr>
          <w:b/>
          <w:bCs/>
        </w:rPr>
        <w:t>.)</w:t>
      </w:r>
    </w:p>
    <w:p w:rsidR="00A42488" w:rsidRPr="00B23ED4" w:rsidRDefault="00A42488" w:rsidP="00292F4E">
      <w:pPr>
        <w:adjustRightInd w:val="0"/>
        <w:rPr>
          <w:b/>
          <w:bCs/>
        </w:rPr>
      </w:pPr>
      <w:r w:rsidRPr="00B23ED4">
        <w:rPr>
          <w:b/>
          <w:bCs/>
        </w:rPr>
        <w:t>Warm-up (From the time the 1</w:t>
      </w:r>
      <w:r w:rsidRPr="00B23ED4">
        <w:rPr>
          <w:b/>
          <w:bCs/>
          <w:vertAlign w:val="superscript"/>
        </w:rPr>
        <w:t>st</w:t>
      </w:r>
      <w:r w:rsidRPr="00B23ED4">
        <w:rPr>
          <w:b/>
          <w:bCs/>
        </w:rPr>
        <w:t xml:space="preserve"> kid arrive until 5 minutes after the start time):</w:t>
      </w:r>
    </w:p>
    <w:p w:rsidR="00A42488" w:rsidRPr="00B23ED4" w:rsidRDefault="00A42488" w:rsidP="00292F4E">
      <w:pPr>
        <w:numPr>
          <w:ilvl w:val="0"/>
          <w:numId w:val="7"/>
        </w:numPr>
        <w:adjustRightInd w:val="0"/>
      </w:pPr>
      <w:r w:rsidRPr="00B23ED4">
        <w:t>Do a short, fast-paced ball-related activity to get the kids moving - the Manual has a number of suggested warm-up activities</w:t>
      </w:r>
    </w:p>
    <w:p w:rsidR="00A42488" w:rsidRPr="00D47973" w:rsidRDefault="00A42488" w:rsidP="00292F4E">
      <w:pPr>
        <w:numPr>
          <w:ilvl w:val="0"/>
          <w:numId w:val="7"/>
        </w:numPr>
        <w:adjustRightInd w:val="0"/>
      </w:pPr>
      <w:r w:rsidRPr="00D47973">
        <w:t>Stretching is not necessary at this age level.</w:t>
      </w:r>
    </w:p>
    <w:p w:rsidR="00A42488" w:rsidRPr="00B23ED4" w:rsidRDefault="00A42488" w:rsidP="00292F4E">
      <w:pPr>
        <w:adjustRightInd w:val="0"/>
      </w:pPr>
    </w:p>
    <w:p w:rsidR="00A42488" w:rsidRPr="00B23ED4" w:rsidRDefault="00A42488" w:rsidP="00292F4E">
      <w:pPr>
        <w:adjustRightInd w:val="0"/>
        <w:rPr>
          <w:b/>
          <w:bCs/>
        </w:rPr>
      </w:pPr>
      <w:r w:rsidRPr="00B23ED4">
        <w:rPr>
          <w:b/>
          <w:bCs/>
        </w:rPr>
        <w:t>Activiti</w:t>
      </w:r>
      <w:r>
        <w:rPr>
          <w:b/>
          <w:bCs/>
        </w:rPr>
        <w:t>es/</w:t>
      </w:r>
      <w:r w:rsidRPr="00B23ED4">
        <w:rPr>
          <w:b/>
          <w:bCs/>
        </w:rPr>
        <w:t>Conditioned Game (for</w:t>
      </w:r>
      <w:r>
        <w:rPr>
          <w:b/>
          <w:bCs/>
        </w:rPr>
        <w:t xml:space="preserve"> </w:t>
      </w:r>
      <w:r w:rsidRPr="00B23ED4">
        <w:rPr>
          <w:b/>
          <w:bCs/>
        </w:rPr>
        <w:t>U-8):</w:t>
      </w:r>
    </w:p>
    <w:p w:rsidR="00A42488" w:rsidRPr="00B23ED4" w:rsidRDefault="00A42488" w:rsidP="00292F4E">
      <w:pPr>
        <w:adjustRightInd w:val="0"/>
        <w:rPr>
          <w:b/>
          <w:bCs/>
        </w:rPr>
      </w:pPr>
      <w:r w:rsidRPr="00B23ED4">
        <w:rPr>
          <w:b/>
          <w:bCs/>
        </w:rPr>
        <w:t xml:space="preserve"> 2 activities: 8-10 minutes each: Water break in between. (20 Minutes Total):</w:t>
      </w:r>
    </w:p>
    <w:p w:rsidR="00A42488" w:rsidRPr="00B23ED4" w:rsidRDefault="00A42488" w:rsidP="00292F4E">
      <w:pPr>
        <w:numPr>
          <w:ilvl w:val="0"/>
          <w:numId w:val="7"/>
        </w:numPr>
        <w:adjustRightInd w:val="0"/>
      </w:pPr>
      <w:r w:rsidRPr="00B23ED4">
        <w:lastRenderedPageBreak/>
        <w:t xml:space="preserve">Follow the manual – </w:t>
      </w:r>
      <w:r w:rsidRPr="00B23ED4">
        <w:rPr>
          <w:u w:val="single"/>
        </w:rPr>
        <w:t>However</w:t>
      </w:r>
      <w:r w:rsidRPr="00B23ED4">
        <w:t xml:space="preserve"> if an activity isn’t working (i.e. kids aren’t having fun and the desired teaching points are not coming across), stop and move on to the next, or begin something that you have used before that works well. </w:t>
      </w:r>
    </w:p>
    <w:p w:rsidR="00A42488" w:rsidRPr="00B23ED4" w:rsidRDefault="00A42488" w:rsidP="00292F4E">
      <w:pPr>
        <w:numPr>
          <w:ilvl w:val="0"/>
          <w:numId w:val="7"/>
        </w:numPr>
        <w:adjustRightInd w:val="0"/>
      </w:pPr>
      <w:r w:rsidRPr="00B23ED4">
        <w:t>Move quickly from one activity to the next - setting up in advance helps here</w:t>
      </w:r>
      <w:r>
        <w:t xml:space="preserve"> (use your asst coaches here).</w:t>
      </w:r>
    </w:p>
    <w:p w:rsidR="00A42488" w:rsidRPr="00B23ED4" w:rsidRDefault="00A42488" w:rsidP="00292F4E">
      <w:pPr>
        <w:numPr>
          <w:ilvl w:val="0"/>
          <w:numId w:val="7"/>
        </w:numPr>
        <w:adjustRightInd w:val="0"/>
      </w:pPr>
      <w:r w:rsidRPr="00B23ED4">
        <w:t>NO LAPS, LINES, or LECTURES (They’re not listening anyway)</w:t>
      </w:r>
      <w:r>
        <w:t>.</w:t>
      </w:r>
    </w:p>
    <w:p w:rsidR="00A42488" w:rsidRPr="00B23ED4" w:rsidRDefault="00A42488" w:rsidP="00292F4E">
      <w:pPr>
        <w:adjustRightInd w:val="0"/>
        <w:ind w:left="60"/>
      </w:pPr>
    </w:p>
    <w:p w:rsidR="00A42488" w:rsidRPr="00B23ED4" w:rsidRDefault="00A42488" w:rsidP="00292F4E">
      <w:pPr>
        <w:adjustRightInd w:val="0"/>
        <w:ind w:right="-720"/>
        <w:rPr>
          <w:b/>
          <w:bCs/>
        </w:rPr>
      </w:pPr>
      <w:r w:rsidRPr="00B23ED4">
        <w:rPr>
          <w:b/>
          <w:bCs/>
        </w:rPr>
        <w:t>Part II:</w:t>
      </w:r>
      <w:r w:rsidRPr="00B23ED4">
        <w:rPr>
          <w:b/>
          <w:bCs/>
        </w:rPr>
        <w:tab/>
      </w:r>
      <w:r w:rsidRPr="00B23ED4">
        <w:rPr>
          <w:b/>
          <w:bCs/>
        </w:rPr>
        <w:tab/>
        <w:t>Scrimmage: S</w:t>
      </w:r>
      <w:r>
        <w:rPr>
          <w:b/>
          <w:bCs/>
        </w:rPr>
        <w:t xml:space="preserve">plitting players over 2 fields </w:t>
      </w:r>
      <w:r w:rsidRPr="00B23ED4">
        <w:rPr>
          <w:b/>
          <w:bCs/>
        </w:rPr>
        <w:t>(</w:t>
      </w:r>
      <w:r w:rsidRPr="00B23ED4">
        <w:rPr>
          <w:b/>
          <w:bCs/>
          <w:u w:val="single"/>
        </w:rPr>
        <w:t>total time:</w:t>
      </w:r>
      <w:r>
        <w:rPr>
          <w:b/>
          <w:bCs/>
          <w:u w:val="single"/>
        </w:rPr>
        <w:t xml:space="preserve"> </w:t>
      </w:r>
      <w:r w:rsidRPr="00B23ED4">
        <w:rPr>
          <w:b/>
          <w:bCs/>
        </w:rPr>
        <w:t xml:space="preserve">25 min.) </w:t>
      </w:r>
    </w:p>
    <w:p w:rsidR="00A42488" w:rsidRPr="00B23ED4" w:rsidRDefault="00A42488" w:rsidP="00292F4E">
      <w:pPr>
        <w:adjustRightInd w:val="0"/>
        <w:ind w:left="1800" w:right="-720" w:firstLine="1800"/>
        <w:rPr>
          <w:b/>
          <w:bCs/>
        </w:rPr>
      </w:pPr>
      <w:r w:rsidRPr="00B23ED4">
        <w:rPr>
          <w:b/>
          <w:bCs/>
        </w:rPr>
        <w:t>(3v3 for U6/U7, 4v4 for U8)</w:t>
      </w:r>
    </w:p>
    <w:p w:rsidR="00A42488" w:rsidRPr="00B23ED4" w:rsidRDefault="00A42488" w:rsidP="00292F4E">
      <w:pPr>
        <w:numPr>
          <w:ilvl w:val="0"/>
          <w:numId w:val="8"/>
        </w:numPr>
        <w:adjustRightInd w:val="0"/>
        <w:rPr>
          <w:u w:val="single"/>
        </w:rPr>
      </w:pPr>
      <w:r w:rsidRPr="00B23ED4">
        <w:t xml:space="preserve">We use a Continuous Play format for </w:t>
      </w:r>
      <w:r>
        <w:t xml:space="preserve">U-6 </w:t>
      </w:r>
      <w:r w:rsidRPr="00B23ED4">
        <w:t xml:space="preserve">Instructional Scrimmages - for further details on how this works, see the Continuous Play document on the web page. </w:t>
      </w:r>
      <w:r w:rsidRPr="00B23ED4">
        <w:rPr>
          <w:u w:val="single"/>
        </w:rPr>
        <w:t>NOTICE who hasn’t scored and feed them the ball.</w:t>
      </w:r>
      <w:r w:rsidRPr="00B23ED4">
        <w:t xml:space="preserve"> </w:t>
      </w:r>
    </w:p>
    <w:p w:rsidR="00A42488" w:rsidRPr="00B23ED4" w:rsidRDefault="00A42488" w:rsidP="00B23ED4">
      <w:pPr>
        <w:numPr>
          <w:ilvl w:val="0"/>
          <w:numId w:val="8"/>
        </w:numPr>
        <w:adjustRightInd w:val="0"/>
        <w:rPr>
          <w:u w:val="single"/>
        </w:rPr>
      </w:pPr>
      <w:r>
        <w:t xml:space="preserve">We have changed to restarts for U-7 and U8 for Instructional Scrimmages.  When the ball goes out of bounds, have the kids dribble in, or pass the ball in. </w:t>
      </w:r>
    </w:p>
    <w:p w:rsidR="00A42488" w:rsidRPr="005E7D3F" w:rsidRDefault="00A42488" w:rsidP="005E7D3F">
      <w:pPr>
        <w:adjustRightInd w:val="0"/>
        <w:ind w:left="720"/>
        <w:rPr>
          <w:b/>
          <w:color w:val="FF0000"/>
          <w:u w:val="single"/>
        </w:rPr>
      </w:pPr>
    </w:p>
    <w:p w:rsidR="00A42488" w:rsidRPr="00B23ED4" w:rsidRDefault="00A42488" w:rsidP="00B23ED4">
      <w:pPr>
        <w:numPr>
          <w:ilvl w:val="0"/>
          <w:numId w:val="8"/>
        </w:numPr>
        <w:adjustRightInd w:val="0"/>
        <w:rPr>
          <w:b/>
          <w:color w:val="FF0000"/>
          <w:u w:val="single"/>
        </w:rPr>
      </w:pPr>
      <w:r w:rsidRPr="00B23ED4">
        <w:rPr>
          <w:b/>
          <w:color w:val="FF0000"/>
        </w:rPr>
        <w:t xml:space="preserve">The main reason for Continuous play was to keep the kids moving, and develop foot skills, not </w:t>
      </w:r>
      <w:r>
        <w:rPr>
          <w:b/>
          <w:color w:val="FF0000"/>
        </w:rPr>
        <w:t xml:space="preserve">to develop </w:t>
      </w:r>
      <w:r w:rsidRPr="00B23ED4">
        <w:rPr>
          <w:b/>
          <w:color w:val="FF0000"/>
        </w:rPr>
        <w:t xml:space="preserve">throw-in </w:t>
      </w:r>
      <w:r>
        <w:rPr>
          <w:b/>
          <w:color w:val="FF0000"/>
        </w:rPr>
        <w:t xml:space="preserve">and corner kick </w:t>
      </w:r>
      <w:r w:rsidRPr="00B23ED4">
        <w:rPr>
          <w:b/>
          <w:color w:val="FF0000"/>
        </w:rPr>
        <w:t>skills.  Try to minimize the time it takes for a child to get the ball back in play.  If it is taking more than 10 seconds, start counting down from 5.  Once the coach hit</w:t>
      </w:r>
      <w:r>
        <w:rPr>
          <w:b/>
          <w:color w:val="FF0000"/>
        </w:rPr>
        <w:t>s</w:t>
      </w:r>
      <w:r w:rsidRPr="00B23ED4">
        <w:rPr>
          <w:b/>
          <w:color w:val="FF0000"/>
        </w:rPr>
        <w:t xml:space="preserve"> ZERO, the ball is in play and the other team can come and get it.</w:t>
      </w:r>
    </w:p>
    <w:p w:rsidR="00A42488" w:rsidRDefault="00A42488" w:rsidP="00923921">
      <w:pPr>
        <w:adjustRightInd w:val="0"/>
        <w:ind w:left="720"/>
      </w:pPr>
    </w:p>
    <w:p w:rsidR="00A42488" w:rsidRPr="00B23ED4" w:rsidRDefault="00A42488" w:rsidP="00292F4E">
      <w:pPr>
        <w:numPr>
          <w:ilvl w:val="0"/>
          <w:numId w:val="8"/>
        </w:numPr>
        <w:adjustRightInd w:val="0"/>
      </w:pPr>
      <w:r w:rsidRPr="00B23ED4">
        <w:t xml:space="preserve">You’re an “ACTIVITY LEADER” more than a coach giving instruction to kids who are incapable of processing it.  Promote FUN, and participation. Provide a lot of positive reinforcement. During the scrimmage you are primarily a cheerleader, substitute coordinator, and ball machine. </w:t>
      </w:r>
      <w:r w:rsidRPr="00B23ED4">
        <w:rPr>
          <w:b/>
          <w:u w:val="single"/>
        </w:rPr>
        <w:t>Try not to tell the kids what to do</w:t>
      </w:r>
      <w:r w:rsidRPr="00B23ED4">
        <w:t xml:space="preserve"> while they are playing. Let them figure it out, and praise them when they attempt to do the right thing. </w:t>
      </w:r>
    </w:p>
    <w:p w:rsidR="00A42488" w:rsidRPr="00B23ED4" w:rsidRDefault="00A42488" w:rsidP="00292F4E">
      <w:pPr>
        <w:numPr>
          <w:ilvl w:val="0"/>
          <w:numId w:val="8"/>
        </w:numPr>
        <w:adjustRightInd w:val="0"/>
      </w:pPr>
      <w:r w:rsidRPr="00B23ED4">
        <w:t xml:space="preserve">If you see a pattern of rough play (Yellow Card offenses), address the issue at the next break in the action. Do not single out the offending players, instead speak in general terms, e.g. “I’m seeing a lot of pushing and shoving going on.” If you have a persistent offender, substitute them out and discuss the problem away from the action. If after that they continue to persist, then you need to discuss it with their parents. </w:t>
      </w:r>
    </w:p>
    <w:p w:rsidR="00A42488" w:rsidRPr="00B23ED4" w:rsidRDefault="00A42488" w:rsidP="00292F4E">
      <w:pPr>
        <w:numPr>
          <w:ilvl w:val="0"/>
          <w:numId w:val="8"/>
        </w:numPr>
        <w:adjustRightInd w:val="0"/>
      </w:pPr>
      <w:r w:rsidRPr="00B23ED4">
        <w:t xml:space="preserve">If you see dangerous play, stop the game immediately and address the issue in a fashion similar to above. Give the team that was fouled possession of the ball and restart. </w:t>
      </w:r>
    </w:p>
    <w:p w:rsidR="00A42488" w:rsidRPr="00B23ED4" w:rsidRDefault="00A42488" w:rsidP="00292F4E">
      <w:pPr>
        <w:numPr>
          <w:ilvl w:val="0"/>
          <w:numId w:val="8"/>
        </w:numPr>
        <w:adjustRightInd w:val="0"/>
      </w:pPr>
      <w:r w:rsidRPr="00B23ED4">
        <w:t xml:space="preserve">Mixing up the teams during the scrimmage if it makes sense. (Reverse shirts) </w:t>
      </w:r>
    </w:p>
    <w:p w:rsidR="00A42488" w:rsidRPr="006174F8" w:rsidRDefault="00A42488" w:rsidP="00292F4E">
      <w:pPr>
        <w:numPr>
          <w:ilvl w:val="0"/>
          <w:numId w:val="8"/>
        </w:numPr>
        <w:adjustRightInd w:val="0"/>
        <w:rPr>
          <w:b/>
          <w:bCs/>
        </w:rPr>
      </w:pPr>
      <w:r w:rsidRPr="00B23ED4">
        <w:rPr>
          <w:b/>
          <w:u w:val="single"/>
        </w:rPr>
        <w:t>IMPORTANT!:</w:t>
      </w:r>
      <w:r>
        <w:tab/>
        <w:t>After the 3 v 3/</w:t>
      </w:r>
      <w:r w:rsidRPr="00B23ED4">
        <w:t xml:space="preserve">4 v 4 games, gather all players together. Parents are welcome to gather as well. </w:t>
      </w:r>
      <w:r w:rsidRPr="00B23ED4">
        <w:rPr>
          <w:bCs/>
        </w:rPr>
        <w:t>Ask the kids,</w:t>
      </w:r>
      <w:r w:rsidRPr="00B23ED4">
        <w:rPr>
          <w:b/>
          <w:bCs/>
        </w:rPr>
        <w:t xml:space="preserve"> “Who had fu</w:t>
      </w:r>
      <w:r>
        <w:rPr>
          <w:b/>
          <w:bCs/>
        </w:rPr>
        <w:t>n?”,</w:t>
      </w:r>
      <w:r w:rsidRPr="00B23ED4">
        <w:rPr>
          <w:b/>
          <w:bCs/>
        </w:rPr>
        <w:t xml:space="preserve">“What game (activities) did you like the best?” </w:t>
      </w:r>
      <w:r w:rsidRPr="00B23ED4">
        <w:rPr>
          <w:bCs/>
        </w:rPr>
        <w:t>This is also the time to make any announcements to parents. Remind them what field and color your team w</w:t>
      </w:r>
      <w:r>
        <w:rPr>
          <w:bCs/>
        </w:rPr>
        <w:t>ill be next week.</w:t>
      </w:r>
    </w:p>
    <w:p w:rsidR="00A42488" w:rsidRDefault="00A42488" w:rsidP="00292F4E">
      <w:pPr>
        <w:adjustRightInd w:val="0"/>
        <w:jc w:val="center"/>
        <w:rPr>
          <w:b/>
          <w:color w:val="FF0000"/>
          <w:sz w:val="32"/>
          <w:szCs w:val="32"/>
          <w:u w:val="single"/>
        </w:rPr>
      </w:pPr>
    </w:p>
    <w:p w:rsidR="00A42488" w:rsidRPr="00880679" w:rsidRDefault="00A42488" w:rsidP="00292F4E">
      <w:pPr>
        <w:adjustRightInd w:val="0"/>
        <w:jc w:val="center"/>
        <w:rPr>
          <w:b/>
          <w:color w:val="FF0000"/>
          <w:sz w:val="32"/>
          <w:szCs w:val="32"/>
          <w:u w:val="single"/>
        </w:rPr>
      </w:pPr>
      <w:r w:rsidRPr="00880679">
        <w:rPr>
          <w:b/>
          <w:color w:val="FF0000"/>
          <w:sz w:val="32"/>
          <w:szCs w:val="32"/>
          <w:u w:val="single"/>
        </w:rPr>
        <w:t>Remember, it’s the FUN that keeps them coming back!</w:t>
      </w:r>
    </w:p>
    <w:p w:rsidR="00A42488" w:rsidRDefault="00A42488" w:rsidP="00292F4E">
      <w:pPr>
        <w:adjustRightInd w:val="0"/>
        <w:jc w:val="center"/>
        <w:rPr>
          <w:b/>
          <w:u w:val="single"/>
        </w:rPr>
      </w:pPr>
    </w:p>
    <w:p w:rsidR="00A42488" w:rsidRDefault="00A42488" w:rsidP="00847701">
      <w:pPr>
        <w:adjustRightInd w:val="0"/>
        <w:rPr>
          <w:b/>
          <w:u w:val="single"/>
        </w:rPr>
      </w:pPr>
    </w:p>
    <w:p w:rsidR="00A42488" w:rsidRDefault="00A42488" w:rsidP="00847701">
      <w:pPr>
        <w:adjustRightInd w:val="0"/>
        <w:rPr>
          <w:b/>
        </w:rPr>
      </w:pPr>
      <w:r>
        <w:rPr>
          <w:b/>
        </w:rPr>
        <w:t xml:space="preserve">Additional Coaches Practice Plans:  </w:t>
      </w:r>
      <w:hyperlink r:id="rId10" w:history="1">
        <w:r w:rsidRPr="00F125D1">
          <w:rPr>
            <w:rStyle w:val="Hyperlink"/>
            <w:b/>
          </w:rPr>
          <w:t>http://www.mayouthsoccer.org/coaching/statewide_curriculum.aspx</w:t>
        </w:r>
      </w:hyperlink>
      <w:r>
        <w:rPr>
          <w:b/>
        </w:rPr>
        <w:tab/>
      </w:r>
    </w:p>
    <w:p w:rsidR="00A42488" w:rsidRPr="00847701" w:rsidRDefault="00A42488" w:rsidP="00847701">
      <w:pPr>
        <w:adjustRightInd w:val="0"/>
        <w:rPr>
          <w:b/>
        </w:rPr>
      </w:pPr>
    </w:p>
    <w:sectPr w:rsidR="00A42488" w:rsidRPr="00847701" w:rsidSect="00CE5C94">
      <w:pgSz w:w="12240" w:h="15840" w:code="1"/>
      <w:pgMar w:top="720" w:right="720" w:bottom="720" w:left="720" w:header="288" w:footer="28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micSansMS">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36"/>
    <w:multiLevelType w:val="hybridMultilevel"/>
    <w:tmpl w:val="65D659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015A0A"/>
    <w:multiLevelType w:val="hybridMultilevel"/>
    <w:tmpl w:val="1ACC886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9D2690E"/>
    <w:multiLevelType w:val="hybridMultilevel"/>
    <w:tmpl w:val="1D00FC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B113DD5"/>
    <w:multiLevelType w:val="hybridMultilevel"/>
    <w:tmpl w:val="3BACAB7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120C7F1A"/>
    <w:multiLevelType w:val="hybridMultilevel"/>
    <w:tmpl w:val="F574FF5E"/>
    <w:lvl w:ilvl="0" w:tplc="072EDFEC">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2E05855"/>
    <w:multiLevelType w:val="hybridMultilevel"/>
    <w:tmpl w:val="F70411CA"/>
    <w:lvl w:ilvl="0" w:tplc="9872BF0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52158A5"/>
    <w:multiLevelType w:val="hybridMultilevel"/>
    <w:tmpl w:val="37C03520"/>
    <w:lvl w:ilvl="0" w:tplc="9872BF00">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F">
      <w:start w:val="1"/>
      <w:numFmt w:val="decimal"/>
      <w:lvlText w:val="%3."/>
      <w:lvlJc w:val="left"/>
      <w:pPr>
        <w:tabs>
          <w:tab w:val="num" w:pos="2160"/>
        </w:tabs>
        <w:ind w:left="2160" w:hanging="360"/>
      </w:pPr>
      <w:rPr>
        <w:rFont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70669EA"/>
    <w:multiLevelType w:val="hybridMultilevel"/>
    <w:tmpl w:val="A678E320"/>
    <w:lvl w:ilvl="0" w:tplc="04090001">
      <w:start w:val="1"/>
      <w:numFmt w:val="bullet"/>
      <w:lvlText w:val=""/>
      <w:lvlJc w:val="left"/>
      <w:pPr>
        <w:tabs>
          <w:tab w:val="num" w:pos="780"/>
        </w:tabs>
        <w:ind w:left="78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nsid w:val="179A358D"/>
    <w:multiLevelType w:val="hybridMultilevel"/>
    <w:tmpl w:val="A69A12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7B708EF"/>
    <w:multiLevelType w:val="hybridMultilevel"/>
    <w:tmpl w:val="6128BB4E"/>
    <w:lvl w:ilvl="0" w:tplc="47806250">
      <w:start w:val="1"/>
      <w:numFmt w:val="decimal"/>
      <w:lvlText w:val="%1."/>
      <w:lvlJc w:val="left"/>
      <w:pPr>
        <w:tabs>
          <w:tab w:val="num" w:pos="450"/>
        </w:tabs>
        <w:ind w:left="450" w:hanging="360"/>
      </w:pPr>
      <w:rPr>
        <w:rFonts w:cs="Times New Roman"/>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nsid w:val="198F309E"/>
    <w:multiLevelType w:val="hybridMultilevel"/>
    <w:tmpl w:val="B1DE3B8A"/>
    <w:lvl w:ilvl="0" w:tplc="6EA2D564">
      <w:start w:val="1"/>
      <w:numFmt w:val="bullet"/>
      <w:lvlText w:val="○"/>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244CC8"/>
    <w:multiLevelType w:val="hybridMultilevel"/>
    <w:tmpl w:val="B292FF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9518CA"/>
    <w:multiLevelType w:val="hybridMultilevel"/>
    <w:tmpl w:val="D5B2BE06"/>
    <w:lvl w:ilvl="0" w:tplc="D0F4C980">
      <w:start w:val="2"/>
      <w:numFmt w:val="decimal"/>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B6F0D6A"/>
    <w:multiLevelType w:val="hybridMultilevel"/>
    <w:tmpl w:val="B8788564"/>
    <w:lvl w:ilvl="0" w:tplc="9872BF00">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160"/>
        </w:tabs>
        <w:ind w:left="2160" w:hanging="360"/>
      </w:pPr>
      <w:rPr>
        <w:rFont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C267B4A"/>
    <w:multiLevelType w:val="hybridMultilevel"/>
    <w:tmpl w:val="1C2C4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BE7279"/>
    <w:multiLevelType w:val="hybridMultilevel"/>
    <w:tmpl w:val="B8B8DAD0"/>
    <w:lvl w:ilvl="0" w:tplc="6EA2D564">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5D32AA"/>
    <w:multiLevelType w:val="hybridMultilevel"/>
    <w:tmpl w:val="887C65B4"/>
    <w:lvl w:ilvl="0" w:tplc="04090001">
      <w:start w:val="1"/>
      <w:numFmt w:val="bullet"/>
      <w:lvlText w:val=""/>
      <w:lvlJc w:val="left"/>
      <w:pPr>
        <w:tabs>
          <w:tab w:val="num" w:pos="840"/>
        </w:tabs>
        <w:ind w:left="84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3AA1653B"/>
    <w:multiLevelType w:val="hybridMultilevel"/>
    <w:tmpl w:val="92960752"/>
    <w:lvl w:ilvl="0" w:tplc="6E181F7E">
      <w:start w:val="3"/>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3D163A58"/>
    <w:multiLevelType w:val="hybridMultilevel"/>
    <w:tmpl w:val="33CC9C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nsid w:val="3F876E8B"/>
    <w:multiLevelType w:val="hybridMultilevel"/>
    <w:tmpl w:val="6936AFA6"/>
    <w:lvl w:ilvl="0" w:tplc="1F1E04E8">
      <w:start w:val="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498F3071"/>
    <w:multiLevelType w:val="hybridMultilevel"/>
    <w:tmpl w:val="1BDC19F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nsid w:val="4B2D4F8F"/>
    <w:multiLevelType w:val="hybridMultilevel"/>
    <w:tmpl w:val="6576BE9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nsid w:val="56B11AD4"/>
    <w:multiLevelType w:val="hybridMultilevel"/>
    <w:tmpl w:val="5A62C53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nsid w:val="596D7B1B"/>
    <w:multiLevelType w:val="hybridMultilevel"/>
    <w:tmpl w:val="A5288644"/>
    <w:lvl w:ilvl="0" w:tplc="412EF0DA">
      <w:start w:val="7"/>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4000D6D"/>
    <w:multiLevelType w:val="hybridMultilevel"/>
    <w:tmpl w:val="D5A003EE"/>
    <w:lvl w:ilvl="0" w:tplc="0409000F">
      <w:start w:val="1"/>
      <w:numFmt w:val="decimal"/>
      <w:lvlText w:val="%1."/>
      <w:lvlJc w:val="left"/>
      <w:pPr>
        <w:tabs>
          <w:tab w:val="num" w:pos="780"/>
        </w:tabs>
        <w:ind w:left="780" w:hanging="360"/>
      </w:pPr>
      <w:rPr>
        <w:rFonts w:cs="Times New Roman"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5">
    <w:nsid w:val="7E3764A6"/>
    <w:multiLevelType w:val="hybridMultilevel"/>
    <w:tmpl w:val="2006C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000538"/>
    <w:multiLevelType w:val="hybridMultilevel"/>
    <w:tmpl w:val="CBA6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4"/>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num>
  <w:num w:numId="12">
    <w:abstractNumId w:val="9"/>
  </w:num>
  <w:num w:numId="13">
    <w:abstractNumId w:val="5"/>
  </w:num>
  <w:num w:numId="14">
    <w:abstractNumId w:val="14"/>
  </w:num>
  <w:num w:numId="15">
    <w:abstractNumId w:val="15"/>
  </w:num>
  <w:num w:numId="16">
    <w:abstractNumId w:val="13"/>
  </w:num>
  <w:num w:numId="17">
    <w:abstractNumId w:val="8"/>
  </w:num>
  <w:num w:numId="18">
    <w:abstractNumId w:val="12"/>
  </w:num>
  <w:num w:numId="19">
    <w:abstractNumId w:val="0"/>
  </w:num>
  <w:num w:numId="20">
    <w:abstractNumId w:val="25"/>
  </w:num>
  <w:num w:numId="21">
    <w:abstractNumId w:val="11"/>
  </w:num>
  <w:num w:numId="22">
    <w:abstractNumId w:val="4"/>
  </w:num>
  <w:num w:numId="23">
    <w:abstractNumId w:val="17"/>
  </w:num>
  <w:num w:numId="24">
    <w:abstractNumId w:val="19"/>
  </w:num>
  <w:num w:numId="25">
    <w:abstractNumId w:val="23"/>
  </w:num>
  <w:num w:numId="26">
    <w:abstractNumId w:val="2"/>
  </w:num>
  <w:num w:numId="27">
    <w:abstractNumId w:val="1"/>
  </w:num>
  <w:num w:numId="2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drawingGridHorizontalSpacing w:val="120"/>
  <w:displayHorizontalDrawingGridEvery w:val="2"/>
  <w:characterSpacingControl w:val="doNotCompress"/>
  <w:compat/>
  <w:rsids>
    <w:rsidRoot w:val="007C6046"/>
    <w:rsid w:val="00015CAB"/>
    <w:rsid w:val="000424FA"/>
    <w:rsid w:val="00051D25"/>
    <w:rsid w:val="00067B49"/>
    <w:rsid w:val="00070917"/>
    <w:rsid w:val="00093005"/>
    <w:rsid w:val="000C0A78"/>
    <w:rsid w:val="000F7D74"/>
    <w:rsid w:val="001551B7"/>
    <w:rsid w:val="00167B8F"/>
    <w:rsid w:val="001A7AEC"/>
    <w:rsid w:val="001B0254"/>
    <w:rsid w:val="001F7244"/>
    <w:rsid w:val="00244FCA"/>
    <w:rsid w:val="002726CF"/>
    <w:rsid w:val="00292F4E"/>
    <w:rsid w:val="002943E3"/>
    <w:rsid w:val="002A32D6"/>
    <w:rsid w:val="002B2735"/>
    <w:rsid w:val="002C0B15"/>
    <w:rsid w:val="002C3028"/>
    <w:rsid w:val="00340654"/>
    <w:rsid w:val="0034660B"/>
    <w:rsid w:val="00353852"/>
    <w:rsid w:val="003547E6"/>
    <w:rsid w:val="00367698"/>
    <w:rsid w:val="003B1489"/>
    <w:rsid w:val="00444B34"/>
    <w:rsid w:val="00453BB9"/>
    <w:rsid w:val="0048206D"/>
    <w:rsid w:val="00484A35"/>
    <w:rsid w:val="00551994"/>
    <w:rsid w:val="005B0C2E"/>
    <w:rsid w:val="005C6B8F"/>
    <w:rsid w:val="005E3B24"/>
    <w:rsid w:val="005E7D3F"/>
    <w:rsid w:val="005F7160"/>
    <w:rsid w:val="006174F8"/>
    <w:rsid w:val="006338B9"/>
    <w:rsid w:val="00686E5E"/>
    <w:rsid w:val="006B3B02"/>
    <w:rsid w:val="006E0A0B"/>
    <w:rsid w:val="007028BD"/>
    <w:rsid w:val="00715226"/>
    <w:rsid w:val="0072152E"/>
    <w:rsid w:val="007377AD"/>
    <w:rsid w:val="00764A75"/>
    <w:rsid w:val="007C18D0"/>
    <w:rsid w:val="007C6046"/>
    <w:rsid w:val="0080385B"/>
    <w:rsid w:val="00826117"/>
    <w:rsid w:val="00847701"/>
    <w:rsid w:val="008521F6"/>
    <w:rsid w:val="00870A91"/>
    <w:rsid w:val="00880679"/>
    <w:rsid w:val="00887A89"/>
    <w:rsid w:val="008946E9"/>
    <w:rsid w:val="008C1788"/>
    <w:rsid w:val="0091056A"/>
    <w:rsid w:val="00923921"/>
    <w:rsid w:val="00970F94"/>
    <w:rsid w:val="00A050B3"/>
    <w:rsid w:val="00A12289"/>
    <w:rsid w:val="00A3674D"/>
    <w:rsid w:val="00A42488"/>
    <w:rsid w:val="00A436D3"/>
    <w:rsid w:val="00A65C22"/>
    <w:rsid w:val="00A73991"/>
    <w:rsid w:val="00A83C10"/>
    <w:rsid w:val="00A87B13"/>
    <w:rsid w:val="00B032E7"/>
    <w:rsid w:val="00B23ED4"/>
    <w:rsid w:val="00B76142"/>
    <w:rsid w:val="00BF0DAA"/>
    <w:rsid w:val="00C54852"/>
    <w:rsid w:val="00CC6774"/>
    <w:rsid w:val="00CE5C94"/>
    <w:rsid w:val="00D03521"/>
    <w:rsid w:val="00D14A8E"/>
    <w:rsid w:val="00D422E6"/>
    <w:rsid w:val="00D468F8"/>
    <w:rsid w:val="00D47973"/>
    <w:rsid w:val="00E059A7"/>
    <w:rsid w:val="00E3344A"/>
    <w:rsid w:val="00E350A7"/>
    <w:rsid w:val="00E96163"/>
    <w:rsid w:val="00EA2525"/>
    <w:rsid w:val="00EB24C8"/>
    <w:rsid w:val="00F001BC"/>
    <w:rsid w:val="00F0195D"/>
    <w:rsid w:val="00F125D1"/>
    <w:rsid w:val="00F36E01"/>
    <w:rsid w:val="00F4453F"/>
    <w:rsid w:val="00F71D48"/>
    <w:rsid w:val="00F72D32"/>
    <w:rsid w:val="00FC5457"/>
    <w:rsid w:val="00FE3590"/>
    <w:rsid w:val="00FF0B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F4E"/>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92F4E"/>
    <w:rPr>
      <w:rFonts w:cs="Times New Roman"/>
      <w:color w:val="0000FF"/>
      <w:u w:val="single"/>
    </w:rPr>
  </w:style>
  <w:style w:type="paragraph" w:styleId="Title">
    <w:name w:val="Title"/>
    <w:basedOn w:val="Normal"/>
    <w:link w:val="TitleChar"/>
    <w:uiPriority w:val="99"/>
    <w:qFormat/>
    <w:rsid w:val="00292F4E"/>
    <w:pPr>
      <w:jc w:val="center"/>
    </w:pPr>
    <w:rPr>
      <w:sz w:val="40"/>
    </w:rPr>
  </w:style>
  <w:style w:type="character" w:customStyle="1" w:styleId="TitleChar">
    <w:name w:val="Title Char"/>
    <w:basedOn w:val="DefaultParagraphFont"/>
    <w:link w:val="Title"/>
    <w:uiPriority w:val="99"/>
    <w:locked/>
    <w:rsid w:val="00715226"/>
    <w:rPr>
      <w:rFonts w:ascii="Cambria" w:hAnsi="Cambria" w:cs="Times New Roman"/>
      <w:b/>
      <w:bCs/>
      <w:color w:val="000000"/>
      <w:kern w:val="28"/>
      <w:sz w:val="32"/>
      <w:szCs w:val="32"/>
    </w:rPr>
  </w:style>
  <w:style w:type="paragraph" w:styleId="ListParagraph">
    <w:name w:val="List Paragraph"/>
    <w:basedOn w:val="Normal"/>
    <w:uiPriority w:val="99"/>
    <w:qFormat/>
    <w:rsid w:val="00A3674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ranklinyouthsoccer.org/divisions/instructional.html" TargetMode="External"/><Relationship Id="rId3" Type="http://schemas.openxmlformats.org/officeDocument/2006/relationships/settings" Target="settings.xml"/><Relationship Id="rId7" Type="http://schemas.openxmlformats.org/officeDocument/2006/relationships/hyperlink" Target="http://www.mayouthsoccer.org/pages/2185_coach_training_online_g_course.cf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dc.gov/concussion/HeadsUp/Training/HeadsUpConcussion.html" TargetMode="External"/><Relationship Id="rId11" Type="http://schemas.openxmlformats.org/officeDocument/2006/relationships/fontTable" Target="fontTable.xml"/><Relationship Id="rId5" Type="http://schemas.openxmlformats.org/officeDocument/2006/relationships/hyperlink" Target="mailto:instructionaldirector@franklinyouthsoccer.org" TargetMode="External"/><Relationship Id="rId10" Type="http://schemas.openxmlformats.org/officeDocument/2006/relationships/hyperlink" Target="http://www.mayouthsoccer.org/coaching/statewide_curriculum.aspx" TargetMode="External"/><Relationship Id="rId4" Type="http://schemas.openxmlformats.org/officeDocument/2006/relationships/webSettings" Target="webSettings.xml"/><Relationship Id="rId9" Type="http://schemas.openxmlformats.org/officeDocument/2006/relationships/hyperlink" Target="mailto:ksayward@franklinsoccerschoo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scagliarini\Desktop\FYSA-soccer\Spring%202009\FYSA_InstructinalMeetingSpring2009Agenda%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FYSA_InstructinalMeetingSpring2009Agenda[1]</Template>
  <TotalTime>25</TotalTime>
  <Pages>5</Pages>
  <Words>1950</Words>
  <Characters>11116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Franklin Youth Soccer Association</vt:lpstr>
    </vt:vector>
  </TitlesOfParts>
  <Company>WebMD</Company>
  <LinksUpToDate>false</LinksUpToDate>
  <CharactersWithSpaces>13040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Franklin Youth Soccer Association</dc:title>
  <dc:creator>mscagliarini</dc:creator>
  <cp:lastModifiedBy>Bjorn.Dragsbaek</cp:lastModifiedBy>
  <cp:revision>3</cp:revision>
  <cp:lastPrinted>2012-09-05T17:32:00Z</cp:lastPrinted>
  <dcterms:created xsi:type="dcterms:W3CDTF">2013-03-27T11:08:00Z</dcterms:created>
  <dcterms:modified xsi:type="dcterms:W3CDTF">2013-03-27T11:32:00Z</dcterms:modified>
</cp:coreProperties>
</file>