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7F6DBE" w14:paraId="40D11A42" w14:textId="77777777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79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"/>
              <w:gridCol w:w="6480"/>
              <w:gridCol w:w="720"/>
            </w:tblGrid>
            <w:tr w:rsidR="007F6DBE" w14:paraId="40A1AE96" w14:textId="77777777" w:rsidTr="00FC3F06">
              <w:trPr>
                <w:gridAfter w:val="1"/>
                <w:wAfter w:w="720" w:type="dxa"/>
                <w:cantSplit/>
                <w:trHeight w:hRule="exact" w:val="6120"/>
              </w:trPr>
              <w:tc>
                <w:tcPr>
                  <w:tcW w:w="7200" w:type="dxa"/>
                  <w:gridSpan w:val="2"/>
                </w:tcPr>
                <w:p w14:paraId="592A2386" w14:textId="77777777" w:rsidR="007F6DBE" w:rsidRDefault="001625D9">
                  <w:bookmarkStart w:id="0" w:name="_GoBack"/>
                  <w:bookmarkEnd w:id="0"/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7EBC40FF" wp14:editId="171678B7">
                        <wp:extent cx="4245151" cy="3665382"/>
                        <wp:effectExtent l="0" t="0" r="317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JP Logo-Gold (LARGE).jp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245151" cy="36653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F6DBE" w14:paraId="4AA12175" w14:textId="77777777" w:rsidTr="00FC3F06">
              <w:trPr>
                <w:gridAfter w:val="1"/>
                <w:wAfter w:w="720" w:type="dxa"/>
                <w:trHeight w:hRule="exact" w:val="8370"/>
              </w:trPr>
              <w:tc>
                <w:tcPr>
                  <w:tcW w:w="7200" w:type="dxa"/>
                  <w:gridSpan w:val="2"/>
                </w:tcPr>
                <w:p w14:paraId="15B38158" w14:textId="77777777" w:rsidR="00FC3F06" w:rsidRDefault="001625D9" w:rsidP="00FC3F06">
                  <w:pPr>
                    <w:pStyle w:val="Title"/>
                    <w:jc w:val="center"/>
                    <w:rPr>
                      <w:sz w:val="52"/>
                      <w:szCs w:val="40"/>
                    </w:rPr>
                  </w:pPr>
                  <w:r w:rsidRPr="00FC3F06">
                    <w:rPr>
                      <w:sz w:val="52"/>
                      <w:szCs w:val="40"/>
                    </w:rPr>
                    <w:t>public presentation</w:t>
                  </w:r>
                </w:p>
                <w:p w14:paraId="2275C012" w14:textId="77777777" w:rsidR="00FC3F06" w:rsidRPr="00FC3F06" w:rsidRDefault="00FC3F06" w:rsidP="00FC3F06">
                  <w:pPr>
                    <w:pStyle w:val="Title"/>
                    <w:tabs>
                      <w:tab w:val="center" w:pos="3600"/>
                    </w:tabs>
                    <w:rPr>
                      <w:sz w:val="52"/>
                      <w:szCs w:val="40"/>
                    </w:rPr>
                  </w:pPr>
                  <w:r w:rsidRPr="00FC3F06">
                    <w:rPr>
                      <w:sz w:val="52"/>
                      <w:szCs w:val="40"/>
                    </w:rPr>
                    <w:tab/>
                  </w:r>
                  <w:r w:rsidR="001625D9" w:rsidRPr="00DA0D6E">
                    <w:rPr>
                      <w:sz w:val="44"/>
                      <w:szCs w:val="40"/>
                    </w:rPr>
                    <w:t xml:space="preserve">of the </w:t>
                  </w:r>
                </w:p>
                <w:p w14:paraId="1A5647BC" w14:textId="77777777" w:rsidR="00DA0D6E" w:rsidRDefault="001625D9" w:rsidP="00FC3F06">
                  <w:pPr>
                    <w:pStyle w:val="Title"/>
                    <w:jc w:val="center"/>
                    <w:rPr>
                      <w:sz w:val="52"/>
                      <w:szCs w:val="40"/>
                    </w:rPr>
                  </w:pPr>
                  <w:r w:rsidRPr="00FC3F06">
                    <w:rPr>
                      <w:sz w:val="52"/>
                      <w:szCs w:val="40"/>
                    </w:rPr>
                    <w:t xml:space="preserve">parks &amp; recreation trust fund </w:t>
                  </w:r>
                  <w:r w:rsidR="00FC3F06" w:rsidRPr="00FC3F06">
                    <w:rPr>
                      <w:sz w:val="52"/>
                      <w:szCs w:val="40"/>
                    </w:rPr>
                    <w:t xml:space="preserve">(PARTF) </w:t>
                  </w:r>
                  <w:r w:rsidRPr="00FC3F06">
                    <w:rPr>
                      <w:sz w:val="52"/>
                      <w:szCs w:val="40"/>
                    </w:rPr>
                    <w:t>grant</w:t>
                  </w:r>
                </w:p>
                <w:p w14:paraId="7B0ABEED" w14:textId="77777777" w:rsidR="00DA0D6E" w:rsidRPr="00DA0D6E" w:rsidRDefault="001625D9" w:rsidP="00FC3F06">
                  <w:pPr>
                    <w:pStyle w:val="Title"/>
                    <w:jc w:val="center"/>
                    <w:rPr>
                      <w:sz w:val="44"/>
                      <w:szCs w:val="40"/>
                    </w:rPr>
                  </w:pPr>
                  <w:r w:rsidRPr="00DA0D6E">
                    <w:rPr>
                      <w:sz w:val="44"/>
                      <w:szCs w:val="40"/>
                    </w:rPr>
                    <w:t>for</w:t>
                  </w:r>
                </w:p>
                <w:p w14:paraId="664B7CD0" w14:textId="77777777" w:rsidR="00FC3F06" w:rsidRDefault="001625D9" w:rsidP="00FC3F06">
                  <w:pPr>
                    <w:pStyle w:val="Title"/>
                    <w:jc w:val="center"/>
                    <w:rPr>
                      <w:sz w:val="52"/>
                      <w:szCs w:val="40"/>
                    </w:rPr>
                  </w:pPr>
                  <w:r w:rsidRPr="00FC3F06">
                    <w:rPr>
                      <w:sz w:val="52"/>
                      <w:szCs w:val="40"/>
                    </w:rPr>
                    <w:t xml:space="preserve"> </w:t>
                  </w:r>
                  <w:r w:rsidR="005A1552">
                    <w:rPr>
                      <w:sz w:val="52"/>
                      <w:szCs w:val="40"/>
                    </w:rPr>
                    <w:t>Renovation and improvement Projects</w:t>
                  </w:r>
                </w:p>
                <w:p w14:paraId="790014FF" w14:textId="77777777" w:rsidR="007F6DBE" w:rsidRPr="005A1552" w:rsidRDefault="001625D9" w:rsidP="00FC3F06">
                  <w:pPr>
                    <w:pStyle w:val="Title"/>
                    <w:jc w:val="center"/>
                    <w:rPr>
                      <w:i/>
                      <w:sz w:val="52"/>
                      <w:szCs w:val="40"/>
                    </w:rPr>
                  </w:pPr>
                  <w:r w:rsidRPr="005A1552">
                    <w:rPr>
                      <w:i/>
                      <w:sz w:val="52"/>
                      <w:szCs w:val="40"/>
                    </w:rPr>
                    <w:t>at jamestown park</w:t>
                  </w:r>
                </w:p>
                <w:p w14:paraId="133267E3" w14:textId="77777777" w:rsidR="007F6DBE" w:rsidRPr="00FC3F06" w:rsidRDefault="001625D9" w:rsidP="00FC3F06">
                  <w:pPr>
                    <w:pStyle w:val="Heading1"/>
                    <w:jc w:val="center"/>
                    <w:rPr>
                      <w:sz w:val="40"/>
                    </w:rPr>
                  </w:pPr>
                  <w:r w:rsidRPr="00FC3F06">
                    <w:rPr>
                      <w:sz w:val="40"/>
                    </w:rPr>
                    <w:t>Jamestown Park &amp; Golf Course Clubhouse</w:t>
                  </w:r>
                </w:p>
                <w:p w14:paraId="0FC81CA6" w14:textId="77777777" w:rsidR="001625D9" w:rsidRPr="00FC3F06" w:rsidRDefault="001625D9" w:rsidP="00FC3F06">
                  <w:pPr>
                    <w:jc w:val="center"/>
                    <w:rPr>
                      <w:sz w:val="40"/>
                    </w:rPr>
                  </w:pPr>
                  <w:r w:rsidRPr="00FC3F06">
                    <w:rPr>
                      <w:sz w:val="40"/>
                    </w:rPr>
                    <w:t>7041 E. Fork Rd.</w:t>
                  </w:r>
                </w:p>
                <w:p w14:paraId="0AFFD417" w14:textId="77777777" w:rsidR="001625D9" w:rsidRPr="00FC3F06" w:rsidRDefault="001625D9" w:rsidP="00FC3F06">
                  <w:pPr>
                    <w:jc w:val="center"/>
                    <w:rPr>
                      <w:sz w:val="40"/>
                    </w:rPr>
                  </w:pPr>
                  <w:r w:rsidRPr="00FC3F06">
                    <w:rPr>
                      <w:sz w:val="40"/>
                    </w:rPr>
                    <w:t>Jamestown, NC  27282</w:t>
                  </w:r>
                </w:p>
                <w:p w14:paraId="13782A49" w14:textId="77777777" w:rsidR="001625D9" w:rsidRPr="001625D9" w:rsidRDefault="00FC3F06" w:rsidP="00FC3F06">
                  <w:pPr>
                    <w:jc w:val="center"/>
                  </w:pPr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5421C48B" wp14:editId="2E7DEDF3">
                        <wp:extent cx="1498283" cy="1362075"/>
                        <wp:effectExtent l="0" t="0" r="698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Jamestown Bird Logo.TIF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0304" cy="13730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3FAE147" w14:textId="77777777" w:rsidR="007F6DBE" w:rsidRDefault="007F6DBE" w:rsidP="00FC3F06">
                  <w:pPr>
                    <w:jc w:val="center"/>
                  </w:pPr>
                </w:p>
              </w:tc>
            </w:tr>
            <w:tr w:rsidR="007F6DBE" w14:paraId="232834CF" w14:textId="77777777" w:rsidTr="00FC3F06">
              <w:trPr>
                <w:gridBefore w:val="1"/>
                <w:wBefore w:w="720" w:type="dxa"/>
                <w:trHeight w:hRule="exact" w:val="1440"/>
              </w:trPr>
              <w:tc>
                <w:tcPr>
                  <w:tcW w:w="7200" w:type="dxa"/>
                  <w:gridSpan w:val="2"/>
                  <w:vAlign w:val="bottom"/>
                </w:tcPr>
                <w:p w14:paraId="228D55FB" w14:textId="77777777" w:rsidR="007F6DBE" w:rsidRPr="00FC3F06" w:rsidRDefault="007F6DBE">
                  <w:pPr>
                    <w:rPr>
                      <w:sz w:val="24"/>
                    </w:rPr>
                  </w:pPr>
                </w:p>
              </w:tc>
            </w:tr>
          </w:tbl>
          <w:p w14:paraId="587EACA2" w14:textId="77777777" w:rsidR="007F6DBE" w:rsidRDefault="007F6DBE"/>
        </w:tc>
        <w:tc>
          <w:tcPr>
            <w:tcW w:w="144" w:type="dxa"/>
          </w:tcPr>
          <w:p w14:paraId="0EB1AEFA" w14:textId="77777777" w:rsidR="007F6DBE" w:rsidRDefault="007F6DBE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7F6DBE" w14:paraId="5D83BA48" w14:textId="77777777" w:rsidTr="005A1552">
              <w:trPr>
                <w:trHeight w:hRule="exact" w:val="10170"/>
              </w:trPr>
              <w:tc>
                <w:tcPr>
                  <w:tcW w:w="3446" w:type="dxa"/>
                  <w:shd w:val="clear" w:color="auto" w:fill="F5A219" w:themeFill="accent2"/>
                  <w:vAlign w:val="center"/>
                </w:tcPr>
                <w:p w14:paraId="5192646B" w14:textId="77777777" w:rsidR="007F6DBE" w:rsidRDefault="005A1552" w:rsidP="005A1552">
                  <w:pPr>
                    <w:pStyle w:val="Heading2"/>
                  </w:pPr>
                  <w:r>
                    <w:rPr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01E5ADF" wp14:editId="1790DD74">
                            <wp:simplePos x="0" y="0"/>
                            <wp:positionH relativeFrom="column">
                              <wp:posOffset>3173730</wp:posOffset>
                            </wp:positionH>
                            <wp:positionV relativeFrom="paragraph">
                              <wp:posOffset>3757930</wp:posOffset>
                            </wp:positionV>
                            <wp:extent cx="2066925" cy="266700"/>
                            <wp:effectExtent l="0" t="0" r="28575" b="1905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2066925" cy="2667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2B8C66B6" w14:textId="77777777" w:rsidR="005A1552" w:rsidRDefault="005A1552">
                                        <w:r>
                                          <w:t>Voice your opinion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301E5AD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" o:spid="_x0000_s1026" type="#_x0000_t202" style="position:absolute;left:0;text-align:left;margin-left:249.9pt;margin-top:295.9pt;width:162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" fillcolor="white [3201]" strokeweight=".5pt">
                            <v:textbox>
                              <w:txbxContent>
                                <w:p w14:paraId="2B8C66B6" w14:textId="77777777" w:rsidR="005A1552" w:rsidRDefault="005A1552">
                                  <w:r>
                                    <w:t>Voice your opinion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1625D9">
                    <w:t>Please come see proposed plans for Jamestown Park Improvements</w:t>
                  </w:r>
                </w:p>
                <w:p w14:paraId="78232E2A" w14:textId="77777777" w:rsidR="007F6DBE" w:rsidRDefault="007F6DBE" w:rsidP="005A1552">
                  <w:pPr>
                    <w:pStyle w:val="Line"/>
                  </w:pPr>
                </w:p>
                <w:p w14:paraId="78AF0487" w14:textId="77777777" w:rsidR="007F6DBE" w:rsidRDefault="001625D9" w:rsidP="005A1552">
                  <w:pPr>
                    <w:pStyle w:val="Heading2"/>
                  </w:pPr>
                  <w:r>
                    <w:t>Your opinion matters</w:t>
                  </w:r>
                </w:p>
                <w:p w14:paraId="6D4DB83C" w14:textId="77777777" w:rsidR="007F6DBE" w:rsidRDefault="007F6DBE" w:rsidP="005A1552">
                  <w:pPr>
                    <w:pStyle w:val="Line"/>
                  </w:pPr>
                </w:p>
                <w:p w14:paraId="59A1C61D" w14:textId="77777777" w:rsidR="007F6DBE" w:rsidRDefault="006F07B9" w:rsidP="005A1552">
                  <w:pPr>
                    <w:pStyle w:val="Heading2"/>
                  </w:pPr>
                  <w:r>
                    <w:t>Thursday</w:t>
                  </w:r>
                </w:p>
                <w:p w14:paraId="2E3A2B2A" w14:textId="77777777" w:rsidR="007F6DBE" w:rsidRDefault="007F6DBE" w:rsidP="005A1552">
                  <w:pPr>
                    <w:pStyle w:val="Line"/>
                  </w:pPr>
                </w:p>
                <w:p w14:paraId="0896C1ED" w14:textId="77777777" w:rsidR="005A1552" w:rsidRDefault="006F07B9" w:rsidP="005A1552">
                  <w:pPr>
                    <w:pStyle w:val="Heading2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5:00 </w:t>
                  </w:r>
                  <w:r w:rsidR="005A1552">
                    <w:rPr>
                      <w:sz w:val="32"/>
                      <w:szCs w:val="32"/>
                    </w:rPr>
                    <w:t>PM</w:t>
                  </w:r>
                  <w:r>
                    <w:rPr>
                      <w:sz w:val="32"/>
                      <w:szCs w:val="32"/>
                    </w:rPr>
                    <w:t xml:space="preserve"> – 6:00 </w:t>
                  </w:r>
                  <w:r w:rsidR="005A1552">
                    <w:rPr>
                      <w:sz w:val="32"/>
                      <w:szCs w:val="32"/>
                    </w:rPr>
                    <w:t>PM</w:t>
                  </w:r>
                </w:p>
                <w:p w14:paraId="1A9A6882" w14:textId="77777777" w:rsidR="006F07B9" w:rsidRPr="006F07B9" w:rsidRDefault="005A1552" w:rsidP="005A1552">
                  <w:pPr>
                    <w:pStyle w:val="Heading2"/>
                  </w:pPr>
                  <w:r>
                    <w:t>Voice your opinion</w:t>
                  </w:r>
                </w:p>
                <w:p w14:paraId="30A7FAAD" w14:textId="77777777" w:rsidR="007F6DBE" w:rsidRDefault="007F6DBE" w:rsidP="005A1552">
                  <w:pPr>
                    <w:pStyle w:val="Line"/>
                  </w:pPr>
                </w:p>
                <w:p w14:paraId="37488236" w14:textId="77777777" w:rsidR="006F07B9" w:rsidRDefault="006F07B9" w:rsidP="005A1552">
                  <w:pPr>
                    <w:pStyle w:val="Heading2"/>
                  </w:pPr>
                  <w:r>
                    <w:t>December 12, 2013</w:t>
                  </w:r>
                </w:p>
                <w:p w14:paraId="73B81067" w14:textId="77777777" w:rsidR="005A1552" w:rsidRDefault="006F07B9" w:rsidP="005A1552">
                  <w:pPr>
                    <w:pStyle w:val="Line"/>
                  </w:pPr>
                  <w:r>
                    <w:t>5:00</w:t>
                  </w:r>
                </w:p>
                <w:p w14:paraId="775A47DC" w14:textId="77777777" w:rsidR="005A1552" w:rsidRPr="005A1552" w:rsidRDefault="005A1552" w:rsidP="005A1552">
                  <w:pPr>
                    <w:pStyle w:val="ContactInfo"/>
                    <w:rPr>
                      <w:b/>
                      <w:sz w:val="44"/>
                    </w:rPr>
                  </w:pPr>
                  <w:r w:rsidRPr="005A1552">
                    <w:rPr>
                      <w:b/>
                      <w:sz w:val="44"/>
                    </w:rPr>
                    <w:t>336-454-4912</w:t>
                  </w:r>
                </w:p>
              </w:tc>
            </w:tr>
            <w:tr w:rsidR="007F6DBE" w14:paraId="69C571C5" w14:textId="77777777" w:rsidTr="005A1552">
              <w:trPr>
                <w:trHeight w:hRule="exact" w:val="450"/>
              </w:trPr>
              <w:tc>
                <w:tcPr>
                  <w:tcW w:w="3446" w:type="dxa"/>
                </w:tcPr>
                <w:p w14:paraId="218E43A2" w14:textId="77777777" w:rsidR="007F6DBE" w:rsidRDefault="007F6DBE"/>
              </w:tc>
            </w:tr>
            <w:tr w:rsidR="007F6DBE" w14:paraId="1AE11A0B" w14:textId="77777777">
              <w:trPr>
                <w:trHeight w:hRule="exact" w:val="3456"/>
              </w:trPr>
              <w:tc>
                <w:tcPr>
                  <w:tcW w:w="3446" w:type="dxa"/>
                  <w:shd w:val="clear" w:color="auto" w:fill="ED4136" w:themeFill="accent1"/>
                  <w:vAlign w:val="center"/>
                </w:tcPr>
                <w:p w14:paraId="56AA7D30" w14:textId="77777777" w:rsidR="007F6DBE" w:rsidRPr="005A1552" w:rsidRDefault="001625D9">
                  <w:pPr>
                    <w:pStyle w:val="Heading3"/>
                    <w:rPr>
                      <w:i/>
                      <w:sz w:val="36"/>
                    </w:rPr>
                  </w:pPr>
                  <w:r w:rsidRPr="005A1552">
                    <w:rPr>
                      <w:i/>
                      <w:sz w:val="36"/>
                    </w:rPr>
                    <w:t>Jamestown Park &amp; Golf Course</w:t>
                  </w:r>
                </w:p>
                <w:p w14:paraId="6591867B" w14:textId="77777777" w:rsidR="007F6DBE" w:rsidRDefault="005A1552" w:rsidP="006F07B9">
                  <w:pPr>
                    <w:pStyle w:val="Date"/>
                  </w:pPr>
                  <w:r w:rsidRPr="005A1552">
                    <w:rPr>
                      <w:i/>
                      <w:sz w:val="36"/>
                    </w:rPr>
                    <w:t>Recreation and Golf Course Renovation and Improvement Projects</w:t>
                  </w:r>
                </w:p>
              </w:tc>
            </w:tr>
          </w:tbl>
          <w:p w14:paraId="48B0C70D" w14:textId="77777777" w:rsidR="007F6DBE" w:rsidRDefault="007F6DBE"/>
        </w:tc>
      </w:tr>
    </w:tbl>
    <w:p w14:paraId="30E93C54" w14:textId="77777777" w:rsidR="007F6DBE" w:rsidRDefault="007F6DBE" w:rsidP="00FC3F06">
      <w:pPr>
        <w:pStyle w:val="NoSpacing"/>
      </w:pPr>
    </w:p>
    <w:sectPr w:rsidR="007F6DBE" w:rsidSect="005A1552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D9"/>
    <w:rsid w:val="001625D9"/>
    <w:rsid w:val="005A1552"/>
    <w:rsid w:val="005A5220"/>
    <w:rsid w:val="006F07B9"/>
    <w:rsid w:val="007F6DBE"/>
    <w:rsid w:val="008B5E0D"/>
    <w:rsid w:val="009D10EC"/>
    <w:rsid w:val="00DA0D6E"/>
    <w:rsid w:val="00E82103"/>
    <w:rsid w:val="00FC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99FB8A"/>
  <w15:docId w15:val="{4B652011-4173-4B18-9460-BF934336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C2415" w:themeColor="text2"/>
        <w:sz w:val="26"/>
        <w:szCs w:val="26"/>
        <w:lang w:val="en-US" w:eastAsia="ja-JP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80" w:line="240" w:lineRule="auto"/>
      <w:contextualSpacing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D4136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40"/>
    </w:pPr>
    <w:rPr>
      <w:color w:val="ED4136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b/>
      <w:bCs/>
      <w:caps/>
      <w:color w:val="ED4136" w:themeColor="accent1"/>
      <w:kern w:val="28"/>
      <w:sz w:val="106"/>
      <w:szCs w:val="106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192" w:lineRule="auto"/>
    </w:pPr>
    <w:rPr>
      <w:rFonts w:asciiTheme="majorHAnsi" w:eastAsiaTheme="majorEastAsia" w:hAnsiTheme="majorHAnsi" w:cstheme="majorBidi"/>
      <w:b/>
      <w:bCs/>
      <w:caps/>
      <w:kern w:val="28"/>
      <w:sz w:val="106"/>
      <w:szCs w:val="10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kern w:val="28"/>
      <w:sz w:val="106"/>
      <w:szCs w:val="106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30"/>
      <w:szCs w:val="3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b/>
      <w:bCs/>
      <w:color w:val="FFFFFF" w:themeColor="background1"/>
      <w:sz w:val="36"/>
      <w:szCs w:val="36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caps/>
      <w:color w:val="FFFFFF" w:themeColor="background1"/>
      <w:sz w:val="30"/>
      <w:szCs w:val="30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D4136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olfe.JAMESTOWN\AppData\Roaming\Microsoft\Templates\Event%20flyer.dotx" TargetMode="External"/></Relationships>
</file>

<file path=word/theme/theme1.xml><?xml version="1.0" encoding="utf-8"?>
<a:theme xmlns:a="http://schemas.openxmlformats.org/drawingml/2006/main" name="Office Theme">
  <a:themeElements>
    <a:clrScheme name="Fall Business">
      <a:dk1>
        <a:sysClr val="windowText" lastClr="000000"/>
      </a:dk1>
      <a:lt1>
        <a:sysClr val="window" lastClr="FFFFFF"/>
      </a:lt1>
      <a:dk2>
        <a:srgbClr val="3C2415"/>
      </a:dk2>
      <a:lt2>
        <a:srgbClr val="EADFCA"/>
      </a:lt2>
      <a:accent1>
        <a:srgbClr val="ED4136"/>
      </a:accent1>
      <a:accent2>
        <a:srgbClr val="F5A219"/>
      </a:accent2>
      <a:accent3>
        <a:srgbClr val="DE5B19"/>
      </a:accent3>
      <a:accent4>
        <a:srgbClr val="ACBC25"/>
      </a:accent4>
      <a:accent5>
        <a:srgbClr val="7B4A0F"/>
      </a:accent5>
      <a:accent6>
        <a:srgbClr val="801F2B"/>
      </a:accent6>
      <a:hlink>
        <a:srgbClr val="3D537E"/>
      </a:hlink>
      <a:folHlink>
        <a:srgbClr val="6047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BFEF9B81-C341-4D9A-80F0-7D98730AF8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flyer.dotx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Martha Wolfe</dc:creator>
  <cp:lastModifiedBy>JYL Sports</cp:lastModifiedBy>
  <cp:revision>2</cp:revision>
  <cp:lastPrinted>2013-11-22T21:29:00Z</cp:lastPrinted>
  <dcterms:created xsi:type="dcterms:W3CDTF">2013-12-05T16:38:00Z</dcterms:created>
  <dcterms:modified xsi:type="dcterms:W3CDTF">2013-12-05T16:38:00Z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TC039885649991</vt:lpwstr>
  </property>
</Properties>
</file>