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621E9" w14:textId="77777777" w:rsidR="00EB66FB" w:rsidRDefault="00EB66FB" w:rsidP="00EB66FB">
      <w:pPr>
        <w:ind w:left="-900" w:firstLine="900"/>
      </w:pPr>
    </w:p>
    <w:p w14:paraId="173FC42F" w14:textId="77777777" w:rsidR="008B589C" w:rsidRDefault="00671B51" w:rsidP="00AB348A">
      <w:pPr>
        <w:ind w:left="1980" w:firstLine="900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3CABE901" wp14:editId="2A169E3C">
            <wp:extent cx="1933575" cy="2019300"/>
            <wp:effectExtent l="0" t="0" r="0" b="0"/>
            <wp:docPr id="1" name="Picture 1" descr="cid:image005.jpg@01CD977F.2804B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5.jpg@01CD977F.2804B3D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FF11" w14:textId="77777777" w:rsidR="00AB348A" w:rsidRPr="009B66FD" w:rsidRDefault="00EB66FB" w:rsidP="00AB348A">
      <w:pPr>
        <w:ind w:left="2880"/>
        <w:rPr>
          <w:rFonts w:ascii="Verdana" w:hAnsi="Verdana"/>
          <w:color w:val="666666"/>
          <w:sz w:val="15"/>
          <w:szCs w:val="15"/>
        </w:rPr>
      </w:pPr>
      <w:r w:rsidRPr="009B66FD">
        <w:rPr>
          <w:rFonts w:ascii="Verdana" w:hAnsi="Verdana"/>
          <w:color w:val="666666"/>
          <w:sz w:val="20"/>
          <w:szCs w:val="20"/>
        </w:rPr>
        <w:t>PO Box 1053, Mansfield, MA 02048</w:t>
      </w:r>
      <w:r w:rsidRPr="009B66FD">
        <w:rPr>
          <w:rFonts w:ascii="Verdana" w:hAnsi="Verdana"/>
          <w:color w:val="666666"/>
          <w:sz w:val="15"/>
          <w:szCs w:val="15"/>
        </w:rPr>
        <w:tab/>
        <w:t xml:space="preserve">                         </w:t>
      </w:r>
      <w:r w:rsidRPr="009B66FD">
        <w:rPr>
          <w:rFonts w:ascii="Verdana" w:hAnsi="Verdana"/>
          <w:color w:val="666666"/>
          <w:sz w:val="15"/>
          <w:szCs w:val="15"/>
        </w:rPr>
        <w:tab/>
        <w:t xml:space="preserve">      </w:t>
      </w:r>
      <w:r w:rsidRPr="009B66FD">
        <w:rPr>
          <w:rFonts w:ascii="Verdana" w:hAnsi="Verdana"/>
          <w:color w:val="666666"/>
          <w:sz w:val="15"/>
          <w:szCs w:val="15"/>
        </w:rPr>
        <w:tab/>
        <w:t xml:space="preserve">       </w:t>
      </w:r>
    </w:p>
    <w:p w14:paraId="7226E74B" w14:textId="77777777" w:rsidR="00EB66FB" w:rsidRPr="009B66FD" w:rsidRDefault="001A7794" w:rsidP="001A7794">
      <w:pPr>
        <w:jc w:val="center"/>
        <w:rPr>
          <w:rFonts w:ascii="Verdana" w:hAnsi="Verdana"/>
          <w:color w:val="666666"/>
          <w:sz w:val="20"/>
          <w:szCs w:val="20"/>
        </w:rPr>
      </w:pPr>
      <w:r w:rsidRPr="009B66FD">
        <w:rPr>
          <w:rFonts w:ascii="Verdana" w:hAnsi="Verdana"/>
          <w:color w:val="666666"/>
          <w:sz w:val="20"/>
          <w:szCs w:val="20"/>
        </w:rPr>
        <w:t>Email: President@MansfieldYouthSoccer.com</w:t>
      </w:r>
    </w:p>
    <w:p w14:paraId="59842A52" w14:textId="77777777" w:rsidR="00AB348A" w:rsidRPr="009B66FD" w:rsidRDefault="00AB348A" w:rsidP="00AB348A">
      <w:pPr>
        <w:ind w:left="2880"/>
        <w:jc w:val="both"/>
        <w:rPr>
          <w:rFonts w:ascii="Verdana" w:hAnsi="Verdana"/>
          <w:color w:val="666666"/>
          <w:sz w:val="20"/>
          <w:szCs w:val="20"/>
        </w:rPr>
      </w:pPr>
    </w:p>
    <w:p w14:paraId="3E587237" w14:textId="77777777" w:rsidR="00C154A4" w:rsidRDefault="00AB348A" w:rsidP="00C154A4">
      <w:pPr>
        <w:jc w:val="center"/>
        <w:rPr>
          <w:rFonts w:ascii="Verdana" w:hAnsi="Verdana"/>
          <w:b/>
          <w:bCs/>
          <w:color w:val="666666"/>
          <w:sz w:val="28"/>
          <w:szCs w:val="28"/>
        </w:rPr>
      </w:pPr>
      <w:r w:rsidRPr="00AB348A">
        <w:rPr>
          <w:rFonts w:ascii="Verdana" w:hAnsi="Verdana"/>
          <w:b/>
          <w:bCs/>
          <w:color w:val="666666"/>
          <w:sz w:val="28"/>
          <w:szCs w:val="28"/>
        </w:rPr>
        <w:t>Call for High School Soccer Players Grades 9 thru 12!</w:t>
      </w:r>
    </w:p>
    <w:p w14:paraId="62228D6E" w14:textId="77777777" w:rsidR="00C154A4" w:rsidRDefault="00C154A4" w:rsidP="00C154A4">
      <w:pPr>
        <w:ind w:left="-900"/>
        <w:rPr>
          <w:rFonts w:asciiTheme="minorHAnsi" w:hAnsiTheme="minorHAnsi" w:cstheme="minorHAnsi"/>
          <w:sz w:val="22"/>
          <w:szCs w:val="22"/>
        </w:rPr>
      </w:pPr>
    </w:p>
    <w:p w14:paraId="6298B2EA" w14:textId="77777777" w:rsidR="00B84F00" w:rsidRDefault="00B84F00" w:rsidP="00C154A4">
      <w:pPr>
        <w:ind w:left="-90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714A1D0" w14:textId="77777777" w:rsidR="00E07B52" w:rsidRPr="00C154A4" w:rsidRDefault="00E07B52" w:rsidP="001A7794">
      <w:pPr>
        <w:ind w:left="-900"/>
        <w:rPr>
          <w:rFonts w:ascii="Verdana" w:hAnsi="Verdana"/>
          <w:b/>
          <w:bCs/>
          <w:color w:val="666666"/>
          <w:sz w:val="28"/>
          <w:szCs w:val="28"/>
        </w:rPr>
      </w:pPr>
      <w:r w:rsidRPr="00C154A4">
        <w:rPr>
          <w:rFonts w:asciiTheme="minorHAnsi" w:hAnsiTheme="minorHAnsi" w:cstheme="minorHAnsi"/>
          <w:sz w:val="22"/>
          <w:szCs w:val="22"/>
        </w:rPr>
        <w:t xml:space="preserve">As you </w:t>
      </w:r>
      <w:r w:rsidR="00C154A4">
        <w:rPr>
          <w:rFonts w:asciiTheme="minorHAnsi" w:hAnsiTheme="minorHAnsi" w:cstheme="minorHAnsi"/>
          <w:sz w:val="22"/>
          <w:szCs w:val="22"/>
        </w:rPr>
        <w:t xml:space="preserve">may recall </w:t>
      </w:r>
      <w:r w:rsidR="00AB348A" w:rsidRPr="00C154A4">
        <w:rPr>
          <w:rFonts w:asciiTheme="minorHAnsi" w:hAnsiTheme="minorHAnsi" w:cstheme="minorHAnsi"/>
          <w:sz w:val="22"/>
          <w:szCs w:val="22"/>
        </w:rPr>
        <w:t>Mansfield Youth Soccer</w:t>
      </w:r>
      <w:r w:rsidRPr="00C154A4">
        <w:rPr>
          <w:rFonts w:asciiTheme="minorHAnsi" w:hAnsiTheme="minorHAnsi" w:cstheme="minorHAnsi"/>
          <w:sz w:val="22"/>
          <w:szCs w:val="22"/>
        </w:rPr>
        <w:t xml:space="preserve"> participates in the BAYS league. The 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BAYS league 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not only consist of youth (3</w:t>
      </w:r>
      <w:r w:rsidRPr="00C154A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rd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 grade thru 8</w:t>
      </w:r>
      <w:r w:rsidRPr="00C154A4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 grade) teams but it also offers 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>high school age league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s for spring soccer only. 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A7794">
        <w:rPr>
          <w:rFonts w:asciiTheme="minorHAnsi" w:hAnsiTheme="minorHAnsi" w:cstheme="minorHAnsi"/>
          <w:color w:val="000000"/>
          <w:sz w:val="22"/>
          <w:szCs w:val="22"/>
        </w:rPr>
        <w:t xml:space="preserve">The HS 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>ge groups are U15/U16 (Freshman/Soph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omore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>) and U17/U18 (Junio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r/Senior) both boys and girls. Mansfield Youth Soccer enters teams into the BAYS league and historically those teams have earned MTOC</w:t>
      </w:r>
      <w:r w:rsidR="001A7794">
        <w:rPr>
          <w:rFonts w:asciiTheme="minorHAnsi" w:hAnsiTheme="minorHAnsi" w:cstheme="minorHAnsi"/>
          <w:color w:val="000000"/>
          <w:sz w:val="22"/>
          <w:szCs w:val="22"/>
        </w:rPr>
        <w:t xml:space="preserve">* 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playoff sp</w:t>
      </w:r>
      <w:r w:rsidR="002E2EA1" w:rsidRPr="00C154A4">
        <w:rPr>
          <w:rFonts w:asciiTheme="minorHAnsi" w:hAnsiTheme="minorHAnsi" w:cstheme="minorHAnsi"/>
          <w:color w:val="000000"/>
          <w:sz w:val="22"/>
          <w:szCs w:val="22"/>
        </w:rPr>
        <w:t>ots</w:t>
      </w:r>
      <w:r w:rsidR="001A7794">
        <w:rPr>
          <w:rFonts w:asciiTheme="minorHAnsi" w:hAnsiTheme="minorHAnsi" w:cstheme="minorHAnsi"/>
          <w:color w:val="000000"/>
          <w:sz w:val="22"/>
          <w:szCs w:val="22"/>
        </w:rPr>
        <w:t xml:space="preserve"> and have gone on to become </w:t>
      </w:r>
      <w:r w:rsidR="008249DA">
        <w:rPr>
          <w:rFonts w:asciiTheme="minorHAnsi" w:hAnsiTheme="minorHAnsi" w:cstheme="minorHAnsi"/>
          <w:color w:val="000000"/>
          <w:sz w:val="22"/>
          <w:szCs w:val="22"/>
        </w:rPr>
        <w:t>MTOC Champions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1A7794">
        <w:rPr>
          <w:rFonts w:asciiTheme="minorHAnsi" w:hAnsiTheme="minorHAnsi" w:cstheme="minorHAnsi"/>
          <w:color w:val="000000"/>
          <w:sz w:val="22"/>
          <w:szCs w:val="22"/>
        </w:rPr>
        <w:t xml:space="preserve"> This league is a good opportun</w:t>
      </w:r>
      <w:r w:rsidR="00B84F00">
        <w:rPr>
          <w:rFonts w:asciiTheme="minorHAnsi" w:hAnsiTheme="minorHAnsi" w:cstheme="minorHAnsi"/>
          <w:color w:val="000000"/>
          <w:sz w:val="22"/>
          <w:szCs w:val="22"/>
        </w:rPr>
        <w:t xml:space="preserve">ity for HS players, who are not on Club teams, </w:t>
      </w:r>
      <w:r w:rsidR="001A7794">
        <w:rPr>
          <w:rFonts w:asciiTheme="minorHAnsi" w:hAnsiTheme="minorHAnsi" w:cstheme="minorHAnsi"/>
          <w:color w:val="000000"/>
          <w:sz w:val="22"/>
          <w:szCs w:val="22"/>
        </w:rPr>
        <w:t xml:space="preserve">to keep their soccer skills sharp in the </w:t>
      </w:r>
      <w:proofErr w:type="gramStart"/>
      <w:r w:rsidR="001A7794">
        <w:rPr>
          <w:rFonts w:asciiTheme="minorHAnsi" w:hAnsiTheme="minorHAnsi" w:cstheme="minorHAnsi"/>
          <w:color w:val="000000"/>
          <w:sz w:val="22"/>
          <w:szCs w:val="22"/>
        </w:rPr>
        <w:t>off season</w:t>
      </w:r>
      <w:proofErr w:type="gramEnd"/>
      <w:r w:rsidR="001A7794">
        <w:rPr>
          <w:rFonts w:asciiTheme="minorHAnsi" w:hAnsiTheme="minorHAnsi" w:cstheme="minorHAnsi"/>
          <w:color w:val="000000"/>
          <w:sz w:val="22"/>
          <w:szCs w:val="22"/>
        </w:rPr>
        <w:t xml:space="preserve"> as well as play for Championship status. </w:t>
      </w:r>
    </w:p>
    <w:p w14:paraId="0D906422" w14:textId="77777777" w:rsidR="00E07B52" w:rsidRPr="00C154A4" w:rsidRDefault="00E07B52" w:rsidP="00E07B52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</w:p>
    <w:p w14:paraId="775E2F56" w14:textId="77777777" w:rsidR="001A7794" w:rsidRDefault="001A7794" w:rsidP="001A7794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HS g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>ames are played on Sunday</w:t>
      </w:r>
      <w:r w:rsidR="002E2EA1" w:rsidRPr="00C154A4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 and practices are determined by team/coach.</w:t>
      </w:r>
      <w:r w:rsidR="002E2EA1"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 Many of the teams have limited practices making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</w:t>
      </w:r>
      <w:r w:rsidR="00B84F00">
        <w:rPr>
          <w:rFonts w:asciiTheme="minorHAnsi" w:hAnsiTheme="minorHAnsi" w:cstheme="minorHAnsi"/>
          <w:color w:val="000000"/>
          <w:sz w:val="22"/>
          <w:szCs w:val="22"/>
        </w:rPr>
        <w:t>he commitment level low.  This league</w:t>
      </w:r>
      <w:r w:rsidR="00ED7AF5">
        <w:rPr>
          <w:rFonts w:asciiTheme="minorHAnsi" w:hAnsiTheme="minorHAnsi" w:cstheme="minorHAnsi"/>
          <w:color w:val="000000"/>
          <w:sz w:val="22"/>
          <w:szCs w:val="22"/>
        </w:rPr>
        <w:t xml:space="preserve"> rarely conflicts with HS spring sports.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>  Coac</w:t>
      </w:r>
      <w:r w:rsidR="002E2EA1" w:rsidRPr="00C154A4">
        <w:rPr>
          <w:rFonts w:asciiTheme="minorHAnsi" w:hAnsiTheme="minorHAnsi" w:cstheme="minorHAnsi"/>
          <w:color w:val="000000"/>
          <w:sz w:val="22"/>
          <w:szCs w:val="22"/>
        </w:rPr>
        <w:t>hes are volunteer members of Mansfield community</w:t>
      </w:r>
      <w:r w:rsidR="00AB348A" w:rsidRPr="00C154A4">
        <w:rPr>
          <w:rFonts w:asciiTheme="minorHAnsi" w:hAnsiTheme="minorHAnsi" w:cstheme="minorHAnsi"/>
          <w:color w:val="000000"/>
          <w:sz w:val="22"/>
          <w:szCs w:val="22"/>
        </w:rPr>
        <w:t>. </w:t>
      </w:r>
      <w:r w:rsidR="00ED7AF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13FAB" w:rsidRPr="00C154A4">
        <w:rPr>
          <w:rFonts w:asciiTheme="minorHAnsi" w:hAnsiTheme="minorHAnsi" w:cstheme="minorHAnsi"/>
          <w:color w:val="000000"/>
          <w:sz w:val="22"/>
          <w:szCs w:val="22"/>
        </w:rPr>
        <w:t>Players playing on club teams are not eligible to dual roster on these teams. All other players are welcome.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The HS s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eason starts </w:t>
      </w:r>
      <w:r w:rsidR="00B84F00">
        <w:rPr>
          <w:rFonts w:asciiTheme="minorHAnsi" w:hAnsiTheme="minorHAnsi" w:cstheme="minorHAnsi"/>
          <w:color w:val="000000"/>
          <w:sz w:val="22"/>
          <w:szCs w:val="22"/>
        </w:rPr>
        <w:t xml:space="preserve">end of 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>April</w:t>
      </w:r>
      <w:r w:rsidR="00B84F00">
        <w:rPr>
          <w:rFonts w:asciiTheme="minorHAnsi" w:hAnsiTheme="minorHAnsi" w:cstheme="minorHAnsi"/>
          <w:color w:val="000000"/>
          <w:sz w:val="22"/>
          <w:szCs w:val="22"/>
        </w:rPr>
        <w:t xml:space="preserve"> and ends mid-June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7 games with 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no game on Memorial Day Weekend).  </w:t>
      </w:r>
    </w:p>
    <w:p w14:paraId="734ADEEA" w14:textId="77777777" w:rsidR="002E2EA1" w:rsidRPr="00C154A4" w:rsidRDefault="002E2EA1" w:rsidP="00E07B52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</w:p>
    <w:p w14:paraId="1A56ADC6" w14:textId="77777777" w:rsidR="00713FAB" w:rsidRPr="00C154A4" w:rsidRDefault="00713FAB" w:rsidP="001A7794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  <w:r w:rsidRPr="00C154A4">
        <w:rPr>
          <w:rFonts w:asciiTheme="minorHAnsi" w:hAnsiTheme="minorHAnsi" w:cstheme="minorHAnsi"/>
          <w:color w:val="000000"/>
          <w:sz w:val="22"/>
          <w:szCs w:val="22"/>
        </w:rPr>
        <w:t>Tryouts are only held if the number of players registered for the age g</w:t>
      </w:r>
      <w:r w:rsidR="001A7794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C154A4">
        <w:rPr>
          <w:rFonts w:asciiTheme="minorHAnsi" w:hAnsiTheme="minorHAnsi" w:cstheme="minorHAnsi"/>
          <w:color w:val="000000"/>
          <w:sz w:val="22"/>
          <w:szCs w:val="22"/>
        </w:rPr>
        <w:t xml:space="preserve">oup exceeds the roster size.  </w:t>
      </w:r>
    </w:p>
    <w:p w14:paraId="0A5534AA" w14:textId="77777777" w:rsidR="00713FAB" w:rsidRPr="00C154A4" w:rsidRDefault="00713FAB" w:rsidP="00713FAB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</w:p>
    <w:p w14:paraId="01D205EC" w14:textId="77777777" w:rsidR="00ED7AF5" w:rsidRDefault="00ED7AF5" w:rsidP="00B84F0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139EFFF" w14:textId="77777777" w:rsidR="00ED7AF5" w:rsidRDefault="00AB348A" w:rsidP="00ED7AF5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  <w:r w:rsidRPr="00ED7A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Registration is OPEN now.</w:t>
      </w:r>
      <w:r w:rsidR="00ED7A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Please register promptly to assist in the team placement process. </w:t>
      </w:r>
      <w:r w:rsidR="009B66FD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Registration closes March 1.   Register at:   </w:t>
      </w:r>
      <w:r w:rsidR="00ED7AF5">
        <w:rPr>
          <w:rFonts w:asciiTheme="minorHAnsi" w:hAnsiTheme="minorHAnsi" w:cstheme="minorHAnsi"/>
          <w:color w:val="000000"/>
          <w:sz w:val="22"/>
          <w:szCs w:val="22"/>
        </w:rPr>
        <w:t>www.MansfieldYouthSoccer.com</w:t>
      </w:r>
    </w:p>
    <w:p w14:paraId="56B8EB7F" w14:textId="77777777" w:rsidR="00ED7AF5" w:rsidRDefault="00ED7AF5" w:rsidP="00ED7AF5">
      <w:pPr>
        <w:ind w:left="-900"/>
        <w:rPr>
          <w:rFonts w:asciiTheme="minorHAnsi" w:hAnsiTheme="minorHAnsi" w:cstheme="minorHAnsi"/>
          <w:color w:val="000000"/>
          <w:sz w:val="22"/>
          <w:szCs w:val="22"/>
        </w:rPr>
      </w:pPr>
    </w:p>
    <w:p w14:paraId="0F2F3A3C" w14:textId="77777777" w:rsidR="00AB348A" w:rsidRPr="00ED7AF5" w:rsidRDefault="00ED7AF5" w:rsidP="00ED7AF5">
      <w:pPr>
        <w:ind w:left="-900"/>
        <w:rPr>
          <w:rFonts w:asciiTheme="minorHAnsi" w:hAnsiTheme="minorHAnsi" w:cstheme="minorHAnsi"/>
          <w:color w:val="000000"/>
          <w:sz w:val="20"/>
          <w:szCs w:val="20"/>
        </w:rPr>
      </w:pPr>
      <w:r w:rsidRPr="00ED7AF5">
        <w:rPr>
          <w:rFonts w:asciiTheme="minorHAnsi" w:hAnsiTheme="minorHAnsi" w:cstheme="minorHAnsi"/>
          <w:color w:val="000000"/>
          <w:sz w:val="20"/>
          <w:szCs w:val="20"/>
        </w:rPr>
        <w:t>*</w:t>
      </w:r>
      <w:r w:rsidR="00AB348A" w:rsidRPr="00ED7AF5">
        <w:rPr>
          <w:rFonts w:asciiTheme="minorHAnsi" w:hAnsiTheme="minorHAnsi" w:cstheme="minorHAnsi"/>
          <w:color w:val="000000"/>
          <w:sz w:val="20"/>
          <w:szCs w:val="20"/>
          <w:lang w:val="en"/>
        </w:rPr>
        <w:t>The Massachusetts Tournament of Champions (MTOC) is a season-ending tournament sponsored by Mass Youth Soccer that brings together age/gender group champions from participating travel leagues. The leagues that participate in MTOC are: Berkshire, BAYS, Coastal, Essex, MAYS, Middlesex, Nashoba, Pioneer Valley, South Coast and South Shore</w:t>
      </w:r>
    </w:p>
    <w:p w14:paraId="21D9D422" w14:textId="77777777" w:rsidR="001D5DBD" w:rsidRPr="00C154A4" w:rsidRDefault="001D5DBD" w:rsidP="001D5DB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sectPr w:rsidR="001D5DBD" w:rsidRPr="00C154A4" w:rsidSect="008B589C">
      <w:pgSz w:w="12240" w:h="15840"/>
      <w:pgMar w:top="720" w:right="1267" w:bottom="720" w:left="162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2C7C"/>
    <w:multiLevelType w:val="hybridMultilevel"/>
    <w:tmpl w:val="DE10C18E"/>
    <w:lvl w:ilvl="0" w:tplc="908A8926">
      <w:numFmt w:val="bullet"/>
      <w:lvlText w:val=""/>
      <w:lvlJc w:val="left"/>
      <w:pPr>
        <w:ind w:left="-54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322"/>
    <w:rsid w:val="000075F2"/>
    <w:rsid w:val="00032C4B"/>
    <w:rsid w:val="00062680"/>
    <w:rsid w:val="00097693"/>
    <w:rsid w:val="000D182F"/>
    <w:rsid w:val="000E4D26"/>
    <w:rsid w:val="000F6379"/>
    <w:rsid w:val="00144B6D"/>
    <w:rsid w:val="00147D8C"/>
    <w:rsid w:val="00193241"/>
    <w:rsid w:val="0019792A"/>
    <w:rsid w:val="001A7794"/>
    <w:rsid w:val="001D5DBD"/>
    <w:rsid w:val="001F5B14"/>
    <w:rsid w:val="00211F3F"/>
    <w:rsid w:val="00247752"/>
    <w:rsid w:val="00267657"/>
    <w:rsid w:val="00272A48"/>
    <w:rsid w:val="00280D08"/>
    <w:rsid w:val="002A697A"/>
    <w:rsid w:val="002A6ECC"/>
    <w:rsid w:val="002E2574"/>
    <w:rsid w:val="002E2EA1"/>
    <w:rsid w:val="00300A12"/>
    <w:rsid w:val="003129FD"/>
    <w:rsid w:val="00326346"/>
    <w:rsid w:val="00333213"/>
    <w:rsid w:val="00335209"/>
    <w:rsid w:val="00366EB0"/>
    <w:rsid w:val="003B70A8"/>
    <w:rsid w:val="003C4EC8"/>
    <w:rsid w:val="003D20F9"/>
    <w:rsid w:val="003E6C18"/>
    <w:rsid w:val="004142FF"/>
    <w:rsid w:val="00455189"/>
    <w:rsid w:val="00462EB5"/>
    <w:rsid w:val="004C66AE"/>
    <w:rsid w:val="004C78C3"/>
    <w:rsid w:val="004F66E6"/>
    <w:rsid w:val="00524D7F"/>
    <w:rsid w:val="00620316"/>
    <w:rsid w:val="0062475F"/>
    <w:rsid w:val="006463BC"/>
    <w:rsid w:val="00662110"/>
    <w:rsid w:val="006660B2"/>
    <w:rsid w:val="00671B51"/>
    <w:rsid w:val="00674B6C"/>
    <w:rsid w:val="006E3CF0"/>
    <w:rsid w:val="00713FAB"/>
    <w:rsid w:val="0071419F"/>
    <w:rsid w:val="0076057B"/>
    <w:rsid w:val="007A414A"/>
    <w:rsid w:val="008249DA"/>
    <w:rsid w:val="008429E3"/>
    <w:rsid w:val="008471EA"/>
    <w:rsid w:val="00890EB0"/>
    <w:rsid w:val="008B589C"/>
    <w:rsid w:val="008D18FC"/>
    <w:rsid w:val="008D750F"/>
    <w:rsid w:val="008E343B"/>
    <w:rsid w:val="00912B9E"/>
    <w:rsid w:val="00934C56"/>
    <w:rsid w:val="0094308A"/>
    <w:rsid w:val="009716FD"/>
    <w:rsid w:val="00974FB1"/>
    <w:rsid w:val="009952A8"/>
    <w:rsid w:val="009B3A1D"/>
    <w:rsid w:val="009B66FD"/>
    <w:rsid w:val="009E64EF"/>
    <w:rsid w:val="009F26CD"/>
    <w:rsid w:val="00A01C6F"/>
    <w:rsid w:val="00A24B0D"/>
    <w:rsid w:val="00A24B61"/>
    <w:rsid w:val="00A3335B"/>
    <w:rsid w:val="00A370E1"/>
    <w:rsid w:val="00A71EC1"/>
    <w:rsid w:val="00A86B94"/>
    <w:rsid w:val="00A86C4F"/>
    <w:rsid w:val="00AB348A"/>
    <w:rsid w:val="00AF7922"/>
    <w:rsid w:val="00B16A29"/>
    <w:rsid w:val="00B36724"/>
    <w:rsid w:val="00B6414E"/>
    <w:rsid w:val="00B66746"/>
    <w:rsid w:val="00B84F00"/>
    <w:rsid w:val="00B908D7"/>
    <w:rsid w:val="00BA2774"/>
    <w:rsid w:val="00BA43A6"/>
    <w:rsid w:val="00C154A4"/>
    <w:rsid w:val="00C15A44"/>
    <w:rsid w:val="00C2664C"/>
    <w:rsid w:val="00C43FA2"/>
    <w:rsid w:val="00C74169"/>
    <w:rsid w:val="00C77225"/>
    <w:rsid w:val="00CA0AEC"/>
    <w:rsid w:val="00CA7D1F"/>
    <w:rsid w:val="00CB38B1"/>
    <w:rsid w:val="00CB79BD"/>
    <w:rsid w:val="00CC2E25"/>
    <w:rsid w:val="00D56047"/>
    <w:rsid w:val="00D60726"/>
    <w:rsid w:val="00DD44F8"/>
    <w:rsid w:val="00DF117F"/>
    <w:rsid w:val="00E07B52"/>
    <w:rsid w:val="00E12544"/>
    <w:rsid w:val="00E26A98"/>
    <w:rsid w:val="00EB66FB"/>
    <w:rsid w:val="00ED68C0"/>
    <w:rsid w:val="00ED7AF5"/>
    <w:rsid w:val="00F015AD"/>
    <w:rsid w:val="00F24146"/>
    <w:rsid w:val="00F76655"/>
    <w:rsid w:val="00F76941"/>
    <w:rsid w:val="00FB2322"/>
    <w:rsid w:val="00FE3D62"/>
    <w:rsid w:val="00FF10BA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style="mso-wrap-style:none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4FCB2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C4F"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2322"/>
    <w:rPr>
      <w:color w:val="0000FF"/>
      <w:u w:val="single"/>
    </w:rPr>
  </w:style>
  <w:style w:type="paragraph" w:styleId="BalloonText">
    <w:name w:val="Balloon Text"/>
    <w:basedOn w:val="Normal"/>
    <w:semiHidden/>
    <w:rsid w:val="00300A12"/>
    <w:rPr>
      <w:rFonts w:ascii="Tahoma" w:hAnsi="Tahoma" w:cs="Tahoma"/>
      <w:sz w:val="16"/>
      <w:szCs w:val="16"/>
    </w:rPr>
  </w:style>
  <w:style w:type="character" w:customStyle="1" w:styleId="bodytext1">
    <w:name w:val="bodytext1"/>
    <w:basedOn w:val="DefaultParagraphFont"/>
    <w:rsid w:val="0094308A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EB66FB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EB66FB"/>
    <w:rPr>
      <w:sz w:val="24"/>
      <w:szCs w:val="24"/>
      <w:lang w:eastAsia="en-US" w:bidi="ar-SA"/>
    </w:rPr>
  </w:style>
  <w:style w:type="character" w:customStyle="1" w:styleId="EmailStyle20">
    <w:name w:val="EmailStyle20"/>
    <w:basedOn w:val="DefaultParagraphFont"/>
    <w:semiHidden/>
    <w:rsid w:val="00280D08"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DefaultParagraphFont"/>
    <w:rsid w:val="00A71EC1"/>
  </w:style>
  <w:style w:type="paragraph" w:styleId="ListParagraph">
    <w:name w:val="List Paragraph"/>
    <w:basedOn w:val="Normal"/>
    <w:uiPriority w:val="34"/>
    <w:qFormat/>
    <w:rsid w:val="00AB34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B348A"/>
    <w:rPr>
      <w:lang w:eastAsia="zh-TW" w:bidi="he-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C4F"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2322"/>
    <w:rPr>
      <w:color w:val="0000FF"/>
      <w:u w:val="single"/>
    </w:rPr>
  </w:style>
  <w:style w:type="paragraph" w:styleId="BalloonText">
    <w:name w:val="Balloon Text"/>
    <w:basedOn w:val="Normal"/>
    <w:semiHidden/>
    <w:rsid w:val="00300A12"/>
    <w:rPr>
      <w:rFonts w:ascii="Tahoma" w:hAnsi="Tahoma" w:cs="Tahoma"/>
      <w:sz w:val="16"/>
      <w:szCs w:val="16"/>
    </w:rPr>
  </w:style>
  <w:style w:type="character" w:customStyle="1" w:styleId="bodytext1">
    <w:name w:val="bodytext1"/>
    <w:basedOn w:val="DefaultParagraphFont"/>
    <w:rsid w:val="0094308A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EB66FB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EB66FB"/>
    <w:rPr>
      <w:sz w:val="24"/>
      <w:szCs w:val="24"/>
      <w:lang w:eastAsia="en-US" w:bidi="ar-SA"/>
    </w:rPr>
  </w:style>
  <w:style w:type="character" w:customStyle="1" w:styleId="EmailStyle20">
    <w:name w:val="EmailStyle20"/>
    <w:basedOn w:val="DefaultParagraphFont"/>
    <w:semiHidden/>
    <w:rsid w:val="00280D08"/>
    <w:rPr>
      <w:rFonts w:ascii="Arial" w:hAnsi="Arial" w:cs="Arial"/>
      <w:color w:val="auto"/>
      <w:sz w:val="20"/>
      <w:szCs w:val="20"/>
    </w:rPr>
  </w:style>
  <w:style w:type="character" w:customStyle="1" w:styleId="apple-converted-space">
    <w:name w:val="apple-converted-space"/>
    <w:basedOn w:val="DefaultParagraphFont"/>
    <w:rsid w:val="00A71EC1"/>
  </w:style>
  <w:style w:type="paragraph" w:styleId="ListParagraph">
    <w:name w:val="List Paragraph"/>
    <w:basedOn w:val="Normal"/>
    <w:uiPriority w:val="34"/>
    <w:qFormat/>
    <w:rsid w:val="00AB34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B348A"/>
    <w:rPr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cid:image005.jpg@01CD977F.2804B3D0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Desktop\MYS%20FUNDRAISING\FoGreenLH_Word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Settings\Owner\Desktop\MYS FUNDRAISING\FoGreenLH_Wordtemplate.dot</Template>
  <TotalTime>5</TotalTime>
  <Pages>1</Pages>
  <Words>285</Words>
  <Characters>1630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Analog Devices, Inc.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Melton</dc:creator>
  <cp:lastModifiedBy>Robert Blood</cp:lastModifiedBy>
  <cp:revision>3</cp:revision>
  <cp:lastPrinted>2010-02-11T19:21:00Z</cp:lastPrinted>
  <dcterms:created xsi:type="dcterms:W3CDTF">2014-11-25T17:31:00Z</dcterms:created>
  <dcterms:modified xsi:type="dcterms:W3CDTF">2014-11-25T17:35:00Z</dcterms:modified>
</cp:coreProperties>
</file>