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110" w:rsidRPr="0089271D" w:rsidRDefault="009B489F" w:rsidP="009B489F">
      <w:pPr>
        <w:pStyle w:val="Title"/>
        <w:tabs>
          <w:tab w:val="center" w:pos="5040"/>
        </w:tabs>
        <w:rPr>
          <w:color w:val="005024"/>
        </w:rPr>
      </w:pPr>
      <w:r w:rsidRPr="009B489F">
        <w:rPr>
          <w:noProof/>
        </w:rPr>
        <w:drawing>
          <wp:inline distT="0" distB="0" distL="0" distR="0">
            <wp:extent cx="742950" cy="68525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749533" cy="691330"/>
                    </a:xfrm>
                    <a:prstGeom prst="rect">
                      <a:avLst/>
                    </a:prstGeom>
                    <a:noFill/>
                    <a:ln w="9525">
                      <a:noFill/>
                      <a:miter lim="800000"/>
                      <a:headEnd/>
                      <a:tailEnd/>
                    </a:ln>
                  </pic:spPr>
                </pic:pic>
              </a:graphicData>
            </a:graphic>
          </wp:inline>
        </w:drawing>
      </w:r>
      <w:r w:rsidR="005B2846">
        <w:tab/>
      </w:r>
      <w:proofErr w:type="spellStart"/>
      <w:r w:rsidR="005B2846" w:rsidRPr="0089271D">
        <w:rPr>
          <w:color w:val="005024"/>
        </w:rPr>
        <w:t>Tantasqua</w:t>
      </w:r>
      <w:proofErr w:type="spellEnd"/>
      <w:r w:rsidR="005B2846" w:rsidRPr="0089271D">
        <w:rPr>
          <w:color w:val="005024"/>
        </w:rPr>
        <w:t xml:space="preserve"> Regional Youth Soccer</w:t>
      </w:r>
    </w:p>
    <w:p w:rsidR="005B2846" w:rsidRDefault="005B2846" w:rsidP="005B2846">
      <w:pPr>
        <w:rPr>
          <w:sz w:val="36"/>
          <w:szCs w:val="36"/>
        </w:rPr>
      </w:pPr>
    </w:p>
    <w:p w:rsidR="005B2846" w:rsidRPr="005B2846" w:rsidRDefault="006A7A8B" w:rsidP="005B2846">
      <w:pPr>
        <w:rPr>
          <w:sz w:val="36"/>
          <w:szCs w:val="36"/>
        </w:rPr>
      </w:pPr>
      <w:r>
        <w:rPr>
          <w:sz w:val="36"/>
          <w:szCs w:val="36"/>
        </w:rPr>
        <w:t>Board</w:t>
      </w:r>
      <w:r w:rsidR="005B2846" w:rsidRPr="005B2846">
        <w:rPr>
          <w:sz w:val="36"/>
          <w:szCs w:val="36"/>
        </w:rPr>
        <w:t xml:space="preserve"> Meeting</w:t>
      </w:r>
    </w:p>
    <w:p w:rsidR="005B2846" w:rsidRPr="005B2846" w:rsidRDefault="005B2846" w:rsidP="005B2846"/>
    <w:tbl>
      <w:tblPr>
        <w:tblW w:w="5000" w:type="pct"/>
        <w:tblLayout w:type="fixed"/>
        <w:tblCellMar>
          <w:top w:w="14" w:type="dxa"/>
          <w:left w:w="0" w:type="dxa"/>
          <w:bottom w:w="14" w:type="dxa"/>
          <w:right w:w="0" w:type="dxa"/>
        </w:tblCellMar>
        <w:tblLook w:val="0000" w:firstRow="0" w:lastRow="0" w:firstColumn="0" w:lastColumn="0" w:noHBand="0" w:noVBand="0"/>
      </w:tblPr>
      <w:tblGrid>
        <w:gridCol w:w="1980"/>
        <w:gridCol w:w="2629"/>
        <w:gridCol w:w="2231"/>
        <w:gridCol w:w="3240"/>
      </w:tblGrid>
      <w:tr w:rsidR="00E43BAB" w:rsidRPr="00692553" w:rsidTr="005F58B2">
        <w:trPr>
          <w:cantSplit/>
        </w:trPr>
        <w:tc>
          <w:tcPr>
            <w:tcW w:w="1980" w:type="dxa"/>
            <w:shd w:val="clear" w:color="auto" w:fill="auto"/>
            <w:tcMar>
              <w:left w:w="0" w:type="dxa"/>
            </w:tcMar>
            <w:vAlign w:val="center"/>
          </w:tcPr>
          <w:p w:rsidR="00E43BAB" w:rsidRDefault="00E43BAB" w:rsidP="00954110">
            <w:pPr>
              <w:pStyle w:val="Heading1"/>
            </w:pPr>
            <w:r w:rsidRPr="00954110">
              <w:t>Minu</w:t>
            </w:r>
            <w:r>
              <w:t>tes</w:t>
            </w:r>
          </w:p>
        </w:tc>
        <w:tc>
          <w:tcPr>
            <w:tcW w:w="2629" w:type="dxa"/>
            <w:shd w:val="clear" w:color="auto" w:fill="auto"/>
            <w:tcMar>
              <w:left w:w="0" w:type="dxa"/>
            </w:tcMar>
            <w:vAlign w:val="center"/>
          </w:tcPr>
          <w:p w:rsidR="00E43BAB" w:rsidRPr="00954110" w:rsidRDefault="00F80537" w:rsidP="00F80537">
            <w:pPr>
              <w:pStyle w:val="Details"/>
            </w:pPr>
            <w:r>
              <w:t>Mon</w:t>
            </w:r>
            <w:r w:rsidR="0089271D">
              <w:t xml:space="preserve">day, </w:t>
            </w:r>
            <w:sdt>
              <w:sdtPr>
                <w:alias w:val="Date"/>
                <w:tag w:val="Date"/>
                <w:id w:val="48425581"/>
                <w:placeholder>
                  <w:docPart w:val="10CE7CD568AC4A4692D5584E19EA9971"/>
                </w:placeholder>
                <w:date w:fullDate="2017-05-22T00:00:00Z">
                  <w:dateFormat w:val="MMMM d, yyyy"/>
                  <w:lid w:val="en-US"/>
                  <w:storeMappedDataAs w:val="dateTime"/>
                  <w:calendar w:val="gregorian"/>
                </w:date>
              </w:sdtPr>
              <w:sdtEndPr/>
              <w:sdtContent>
                <w:r>
                  <w:t>May 22, 2017</w:t>
                </w:r>
              </w:sdtContent>
            </w:sdt>
          </w:p>
        </w:tc>
        <w:tc>
          <w:tcPr>
            <w:tcW w:w="2231" w:type="dxa"/>
            <w:shd w:val="clear" w:color="auto" w:fill="auto"/>
            <w:tcMar>
              <w:left w:w="0" w:type="dxa"/>
            </w:tcMar>
            <w:vAlign w:val="center"/>
          </w:tcPr>
          <w:p w:rsidR="00E43BAB" w:rsidRPr="00954110" w:rsidRDefault="005B2846" w:rsidP="005B2846">
            <w:pPr>
              <w:pStyle w:val="Details"/>
            </w:pPr>
            <w:r>
              <w:t>7:30 PM</w:t>
            </w:r>
          </w:p>
        </w:tc>
        <w:tc>
          <w:tcPr>
            <w:tcW w:w="3240" w:type="dxa"/>
            <w:shd w:val="clear" w:color="auto" w:fill="auto"/>
            <w:tcMar>
              <w:left w:w="0" w:type="dxa"/>
            </w:tcMar>
            <w:vAlign w:val="center"/>
          </w:tcPr>
          <w:p w:rsidR="00E43BAB" w:rsidRPr="00954110" w:rsidRDefault="006F1618" w:rsidP="005B2846">
            <w:pPr>
              <w:pStyle w:val="Details"/>
            </w:pPr>
            <w:r>
              <w:t>Baba Sushi, Sturbridge</w:t>
            </w:r>
          </w:p>
        </w:tc>
      </w:tr>
    </w:tbl>
    <w:p w:rsidR="00954110" w:rsidRDefault="00954110"/>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971"/>
        <w:gridCol w:w="8119"/>
      </w:tblGrid>
      <w:tr w:rsidR="0085168B" w:rsidRPr="00692553" w:rsidTr="005B2846">
        <w:trPr>
          <w:trHeight w:val="360"/>
        </w:trPr>
        <w:tc>
          <w:tcPr>
            <w:tcW w:w="1971" w:type="dxa"/>
            <w:shd w:val="clear" w:color="auto" w:fill="F2F2F2" w:themeFill="background1" w:themeFillShade="F2"/>
            <w:vAlign w:val="center"/>
          </w:tcPr>
          <w:p w:rsidR="0085168B" w:rsidRPr="00692553" w:rsidRDefault="00E71DBA" w:rsidP="00954110">
            <w:pPr>
              <w:pStyle w:val="Heading3"/>
            </w:pPr>
            <w:r>
              <w:t>Attendees</w:t>
            </w:r>
          </w:p>
        </w:tc>
        <w:tc>
          <w:tcPr>
            <w:tcW w:w="8119" w:type="dxa"/>
            <w:shd w:val="clear" w:color="auto" w:fill="auto"/>
            <w:vAlign w:val="center"/>
          </w:tcPr>
          <w:p w:rsidR="0089271D" w:rsidRPr="0089271D" w:rsidRDefault="0089271D" w:rsidP="005052C5">
            <w:pPr>
              <w:rPr>
                <w:b/>
                <w:u w:val="single"/>
              </w:rPr>
            </w:pPr>
            <w:r w:rsidRPr="0089271D">
              <w:rPr>
                <w:b/>
                <w:u w:val="single"/>
              </w:rPr>
              <w:t>Board Repres</w:t>
            </w:r>
            <w:r>
              <w:rPr>
                <w:b/>
                <w:u w:val="single"/>
              </w:rPr>
              <w:t>en</w:t>
            </w:r>
            <w:r w:rsidRPr="0089271D">
              <w:rPr>
                <w:b/>
                <w:u w:val="single"/>
              </w:rPr>
              <w:t>tatives</w:t>
            </w:r>
          </w:p>
          <w:p w:rsidR="000F28DE" w:rsidRDefault="000F28DE" w:rsidP="000F28DE">
            <w:r>
              <w:t>Ian McGrath (Commissioner , Treasurer)</w:t>
            </w:r>
          </w:p>
          <w:p w:rsidR="005B2846" w:rsidRDefault="005B2846" w:rsidP="005052C5">
            <w:r>
              <w:t xml:space="preserve">Jack </w:t>
            </w:r>
            <w:proofErr w:type="spellStart"/>
            <w:r>
              <w:t>Keough</w:t>
            </w:r>
            <w:proofErr w:type="spellEnd"/>
            <w:r>
              <w:t xml:space="preserve"> (Head Referee)</w:t>
            </w:r>
          </w:p>
          <w:p w:rsidR="006A7A8B" w:rsidRDefault="006A7A8B" w:rsidP="005B2846">
            <w:r>
              <w:t>Doug Blakeley (Secretary)</w:t>
            </w:r>
          </w:p>
          <w:p w:rsidR="00936FE0" w:rsidRDefault="00936FE0" w:rsidP="00936FE0">
            <w:r>
              <w:t>Kelly Parent (Coaching Director)</w:t>
            </w:r>
          </w:p>
          <w:p w:rsidR="00936FE0" w:rsidRDefault="00936FE0" w:rsidP="00936FE0">
            <w:r>
              <w:t>Bill Bailey (Boys Travel Registrar)</w:t>
            </w:r>
          </w:p>
          <w:p w:rsidR="005B2846" w:rsidRDefault="005B2846" w:rsidP="005B2846">
            <w:r>
              <w:t xml:space="preserve">John </w:t>
            </w:r>
            <w:proofErr w:type="spellStart"/>
            <w:r>
              <w:t>Buday</w:t>
            </w:r>
            <w:proofErr w:type="spellEnd"/>
            <w:r>
              <w:t xml:space="preserve"> (Brimfield Town Coordinator)</w:t>
            </w:r>
          </w:p>
          <w:p w:rsidR="00590C24" w:rsidRDefault="00590C24" w:rsidP="005B2846">
            <w:r>
              <w:t>Lisa Hanrahan (Brookfield Town Coordinator)</w:t>
            </w:r>
          </w:p>
          <w:p w:rsidR="00354310" w:rsidRDefault="00354310" w:rsidP="00354310">
            <w:r>
              <w:t>Jen Bailey (Sturbridge Town Coordinator)</w:t>
            </w:r>
          </w:p>
          <w:p w:rsidR="006F1618" w:rsidRDefault="006F1618" w:rsidP="006F1618">
            <w:r>
              <w:t>Peter Higgins (Wales Town Coordinator)</w:t>
            </w:r>
          </w:p>
          <w:p w:rsidR="0089271D" w:rsidRDefault="0089271D" w:rsidP="005B2846"/>
          <w:p w:rsidR="006A7A8B" w:rsidRPr="006A7A8B" w:rsidRDefault="006A7A8B" w:rsidP="005B2846">
            <w:pPr>
              <w:rPr>
                <w:b/>
                <w:u w:val="single"/>
              </w:rPr>
            </w:pPr>
            <w:r w:rsidRPr="006A7A8B">
              <w:rPr>
                <w:b/>
                <w:u w:val="single"/>
              </w:rPr>
              <w:t>Excused</w:t>
            </w:r>
          </w:p>
          <w:p w:rsidR="00354310" w:rsidRDefault="00354310" w:rsidP="00354310">
            <w:r>
              <w:t xml:space="preserve">Mark </w:t>
            </w:r>
            <w:proofErr w:type="spellStart"/>
            <w:r>
              <w:t>Michalak</w:t>
            </w:r>
            <w:proofErr w:type="spellEnd"/>
            <w:r>
              <w:t xml:space="preserve"> (Field &amp; Equipment Director)</w:t>
            </w:r>
          </w:p>
          <w:p w:rsidR="006F1618" w:rsidRDefault="006F1618" w:rsidP="006F1618">
            <w:r>
              <w:t xml:space="preserve">Megan </w:t>
            </w:r>
            <w:proofErr w:type="spellStart"/>
            <w:r>
              <w:t>Panek</w:t>
            </w:r>
            <w:proofErr w:type="spellEnd"/>
            <w:r>
              <w:t xml:space="preserve"> (Girls Travel Registrar)</w:t>
            </w:r>
          </w:p>
          <w:p w:rsidR="00354310" w:rsidRDefault="00354310" w:rsidP="00354310">
            <w:r>
              <w:t>Heather Blakeley (Holland Town Coordinator) (arrived late)</w:t>
            </w:r>
          </w:p>
          <w:p w:rsidR="00936FE0" w:rsidRDefault="00936FE0" w:rsidP="005B2846"/>
          <w:p w:rsidR="0089271D" w:rsidRPr="0089271D" w:rsidRDefault="006A7A8B" w:rsidP="005B2846">
            <w:pPr>
              <w:rPr>
                <w:b/>
                <w:u w:val="single"/>
              </w:rPr>
            </w:pPr>
            <w:r>
              <w:rPr>
                <w:b/>
                <w:u w:val="single"/>
              </w:rPr>
              <w:t>Guests</w:t>
            </w:r>
          </w:p>
          <w:p w:rsidR="0089271D" w:rsidRPr="00692553" w:rsidRDefault="006A7A8B" w:rsidP="009B489F">
            <w:r>
              <w:t>None</w:t>
            </w:r>
          </w:p>
        </w:tc>
      </w:tr>
      <w:tr w:rsidR="0089271D" w:rsidRPr="00692553" w:rsidTr="005B2846">
        <w:trPr>
          <w:trHeight w:val="360"/>
        </w:trPr>
        <w:tc>
          <w:tcPr>
            <w:tcW w:w="1971" w:type="dxa"/>
            <w:shd w:val="clear" w:color="auto" w:fill="F2F2F2" w:themeFill="background1" w:themeFillShade="F2"/>
            <w:vAlign w:val="center"/>
          </w:tcPr>
          <w:p w:rsidR="0089271D" w:rsidRDefault="0089271D" w:rsidP="00954110">
            <w:pPr>
              <w:pStyle w:val="Heading3"/>
            </w:pPr>
            <w:r>
              <w:t>Called to Order</w:t>
            </w:r>
          </w:p>
        </w:tc>
        <w:tc>
          <w:tcPr>
            <w:tcW w:w="8119" w:type="dxa"/>
            <w:shd w:val="clear" w:color="auto" w:fill="auto"/>
            <w:vAlign w:val="center"/>
          </w:tcPr>
          <w:p w:rsidR="0089271D" w:rsidRPr="0089271D" w:rsidRDefault="0089271D" w:rsidP="00354310">
            <w:r w:rsidRPr="0089271D">
              <w:t>7:</w:t>
            </w:r>
            <w:r w:rsidR="00354310">
              <w:t>37</w:t>
            </w:r>
            <w:r w:rsidRPr="0089271D">
              <w:t xml:space="preserve"> PM</w:t>
            </w:r>
          </w:p>
        </w:tc>
      </w:tr>
      <w:tr w:rsidR="00C16941" w:rsidRPr="00692553" w:rsidTr="005B2846">
        <w:trPr>
          <w:trHeight w:val="360"/>
        </w:trPr>
        <w:tc>
          <w:tcPr>
            <w:tcW w:w="1971" w:type="dxa"/>
            <w:shd w:val="clear" w:color="auto" w:fill="F2F2F2" w:themeFill="background1" w:themeFillShade="F2"/>
            <w:vAlign w:val="center"/>
          </w:tcPr>
          <w:p w:rsidR="00C16941" w:rsidRDefault="00C16941" w:rsidP="00954110">
            <w:pPr>
              <w:pStyle w:val="Heading3"/>
            </w:pPr>
            <w:r>
              <w:t>Materials</w:t>
            </w:r>
          </w:p>
        </w:tc>
        <w:tc>
          <w:tcPr>
            <w:tcW w:w="8119" w:type="dxa"/>
            <w:shd w:val="clear" w:color="auto" w:fill="auto"/>
            <w:vAlign w:val="center"/>
          </w:tcPr>
          <w:p w:rsidR="00C16941" w:rsidRPr="0089271D" w:rsidRDefault="006A7A8B" w:rsidP="00354310">
            <w:r>
              <w:t>Agenda</w:t>
            </w:r>
          </w:p>
        </w:tc>
      </w:tr>
      <w:tr w:rsidR="00C16941" w:rsidRPr="00692553" w:rsidTr="00634B6C">
        <w:trPr>
          <w:trHeight w:val="360"/>
        </w:trPr>
        <w:tc>
          <w:tcPr>
            <w:tcW w:w="1971" w:type="dxa"/>
            <w:shd w:val="clear" w:color="auto" w:fill="F2F2F2" w:themeFill="background1" w:themeFillShade="F2"/>
            <w:vAlign w:val="center"/>
          </w:tcPr>
          <w:p w:rsidR="00C16941" w:rsidRPr="00692553" w:rsidRDefault="00C16941" w:rsidP="00634B6C">
            <w:pPr>
              <w:pStyle w:val="Heading3"/>
            </w:pPr>
            <w:r w:rsidRPr="00692553">
              <w:t>Note take</w:t>
            </w:r>
            <w:r>
              <w:t>r</w:t>
            </w:r>
          </w:p>
        </w:tc>
        <w:tc>
          <w:tcPr>
            <w:tcW w:w="8119" w:type="dxa"/>
            <w:shd w:val="clear" w:color="auto" w:fill="auto"/>
            <w:vAlign w:val="center"/>
          </w:tcPr>
          <w:p w:rsidR="00C16941" w:rsidRPr="00692553" w:rsidRDefault="00C16941" w:rsidP="00634B6C">
            <w:r>
              <w:t>Doug Blakeley</w:t>
            </w:r>
          </w:p>
        </w:tc>
      </w:tr>
    </w:tbl>
    <w:p w:rsidR="00954110" w:rsidRDefault="00954110" w:rsidP="00954110">
      <w:pPr>
        <w:pStyle w:val="Heading2"/>
      </w:pPr>
      <w:r w:rsidRPr="00692553">
        <w:t>Agenda topics</w:t>
      </w:r>
    </w:p>
    <w:tbl>
      <w:tblPr>
        <w:tblW w:w="4990" w:type="pct"/>
        <w:tblLayout w:type="fixed"/>
        <w:tblCellMar>
          <w:top w:w="14" w:type="dxa"/>
          <w:left w:w="0" w:type="dxa"/>
          <w:bottom w:w="14" w:type="dxa"/>
          <w:right w:w="0" w:type="dxa"/>
        </w:tblCellMar>
        <w:tblLook w:val="0000" w:firstRow="0" w:lastRow="0" w:firstColumn="0" w:lastColumn="0" w:noHBand="0" w:noVBand="0"/>
      </w:tblPr>
      <w:tblGrid>
        <w:gridCol w:w="6563"/>
        <w:gridCol w:w="3497"/>
      </w:tblGrid>
      <w:tr w:rsidR="0089271D" w:rsidRPr="00954110" w:rsidTr="0089271D">
        <w:tc>
          <w:tcPr>
            <w:tcW w:w="6563" w:type="dxa"/>
            <w:shd w:val="clear" w:color="auto" w:fill="auto"/>
            <w:tcMar>
              <w:left w:w="0" w:type="dxa"/>
            </w:tcMar>
            <w:vAlign w:val="center"/>
          </w:tcPr>
          <w:p w:rsidR="0089271D" w:rsidRPr="0089271D" w:rsidRDefault="00D914FB" w:rsidP="000F28DE">
            <w:pPr>
              <w:pStyle w:val="Heading4"/>
            </w:pPr>
            <w:bookmarkStart w:id="0" w:name="MinuteItems"/>
            <w:bookmarkStart w:id="1" w:name="MinuteTopic"/>
            <w:bookmarkStart w:id="2" w:name="MinuteTopicSection"/>
            <w:bookmarkEnd w:id="0"/>
            <w:bookmarkEnd w:id="1"/>
            <w:r>
              <w:rPr>
                <w:b/>
                <w:color w:val="005024"/>
                <w:sz w:val="18"/>
              </w:rPr>
              <w:t xml:space="preserve">1.  </w:t>
            </w:r>
            <w:r w:rsidR="0089271D" w:rsidRPr="0089271D">
              <w:rPr>
                <w:b/>
                <w:color w:val="005024"/>
                <w:sz w:val="18"/>
              </w:rPr>
              <w:t>Review</w:t>
            </w:r>
            <w:r w:rsidR="006A7A8B">
              <w:rPr>
                <w:b/>
                <w:color w:val="005024"/>
                <w:sz w:val="18"/>
              </w:rPr>
              <w:t xml:space="preserve"> of minutes</w:t>
            </w:r>
          </w:p>
        </w:tc>
        <w:tc>
          <w:tcPr>
            <w:tcW w:w="3497" w:type="dxa"/>
            <w:shd w:val="clear" w:color="auto" w:fill="auto"/>
            <w:tcMar>
              <w:left w:w="0" w:type="dxa"/>
            </w:tcMar>
            <w:vAlign w:val="center"/>
          </w:tcPr>
          <w:p w:rsidR="0089271D" w:rsidRPr="00D8181B" w:rsidRDefault="00E6435E" w:rsidP="0089271D">
            <w:pPr>
              <w:pStyle w:val="Details"/>
            </w:pPr>
            <w:r>
              <w:t>D. blakeley</w:t>
            </w:r>
          </w:p>
        </w:tc>
      </w:tr>
    </w:tbl>
    <w:p w:rsidR="00D8181B" w:rsidRDefault="0089271D">
      <w:r>
        <w:tab/>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373"/>
        <w:gridCol w:w="4536"/>
        <w:gridCol w:w="2711"/>
        <w:gridCol w:w="1470"/>
      </w:tblGrid>
      <w:tr w:rsidR="00E71DBA" w:rsidRPr="00692553" w:rsidTr="00C16941">
        <w:trPr>
          <w:trHeight w:val="288"/>
        </w:trPr>
        <w:tc>
          <w:tcPr>
            <w:tcW w:w="1373" w:type="dxa"/>
            <w:tcBorders>
              <w:top w:val="single" w:sz="12" w:space="0" w:color="BFBFBF" w:themeColor="background1" w:themeShade="BF"/>
            </w:tcBorders>
            <w:shd w:val="clear" w:color="auto" w:fill="F2F2F2" w:themeFill="background1" w:themeFillShade="F2"/>
            <w:vAlign w:val="center"/>
          </w:tcPr>
          <w:p w:rsidR="00E71DBA" w:rsidRPr="00692553" w:rsidRDefault="00E71DBA" w:rsidP="00D8181B">
            <w:pPr>
              <w:pStyle w:val="Heading3"/>
            </w:pPr>
            <w:bookmarkStart w:id="3" w:name="MinuteDiscussion"/>
            <w:bookmarkEnd w:id="3"/>
            <w:r>
              <w:t>Discussion</w:t>
            </w:r>
          </w:p>
        </w:tc>
        <w:tc>
          <w:tcPr>
            <w:tcW w:w="8717" w:type="dxa"/>
            <w:gridSpan w:val="3"/>
            <w:tcBorders>
              <w:top w:val="single" w:sz="12" w:space="0" w:color="BFBFBF" w:themeColor="background1" w:themeShade="BF"/>
            </w:tcBorders>
            <w:shd w:val="clear" w:color="auto" w:fill="auto"/>
            <w:vAlign w:val="center"/>
          </w:tcPr>
          <w:p w:rsidR="00E71DBA" w:rsidRPr="00CE6342" w:rsidRDefault="00E71DBA" w:rsidP="005052C5"/>
        </w:tc>
      </w:tr>
      <w:tr w:rsidR="00D914FB" w:rsidRPr="00692553" w:rsidTr="00D914FB">
        <w:trPr>
          <w:trHeight w:val="288"/>
        </w:trPr>
        <w:tc>
          <w:tcPr>
            <w:tcW w:w="10090" w:type="dxa"/>
            <w:gridSpan w:val="4"/>
            <w:tcBorders>
              <w:bottom w:val="single" w:sz="4" w:space="0" w:color="BFBFBF" w:themeColor="background1" w:themeShade="BF"/>
            </w:tcBorders>
            <w:shd w:val="clear" w:color="auto" w:fill="auto"/>
            <w:vAlign w:val="center"/>
          </w:tcPr>
          <w:p w:rsidR="003247DF" w:rsidRPr="00CE6342" w:rsidRDefault="00E6435E" w:rsidP="00354310">
            <w:pPr>
              <w:ind w:left="95"/>
            </w:pPr>
            <w:r>
              <w:t>Move to accept Minutes</w:t>
            </w:r>
            <w:r w:rsidR="000F28DE">
              <w:t xml:space="preserve"> of </w:t>
            </w:r>
            <w:r w:rsidR="00354310">
              <w:t>3/</w:t>
            </w:r>
            <w:r w:rsidR="000F28DE">
              <w:t>201</w:t>
            </w:r>
            <w:r w:rsidR="006F1618">
              <w:t>7</w:t>
            </w:r>
            <w:r w:rsidR="000F28DE">
              <w:t xml:space="preserve"> BOD Meeting</w:t>
            </w:r>
            <w:r>
              <w:t>:</w:t>
            </w:r>
            <w:r w:rsidR="003247DF">
              <w:t xml:space="preserve"> </w:t>
            </w:r>
            <w:r w:rsidR="00354310">
              <w:t>IM</w:t>
            </w:r>
            <w:r w:rsidR="003247DF">
              <w:t xml:space="preserve"> – motion to approve</w:t>
            </w:r>
            <w:r w:rsidR="00F7163D">
              <w:t xml:space="preserve"> as is</w:t>
            </w:r>
            <w:r w:rsidR="003247DF">
              <w:t xml:space="preserve">; </w:t>
            </w:r>
            <w:proofErr w:type="spellStart"/>
            <w:r w:rsidR="00354310">
              <w:t>JBa</w:t>
            </w:r>
            <w:proofErr w:type="spellEnd"/>
            <w:r w:rsidR="003247DF">
              <w:t xml:space="preserve"> – second.  Unanimous hand approval (UHA)</w:t>
            </w:r>
          </w:p>
        </w:tc>
      </w:tr>
      <w:tr w:rsidR="00D914FB" w:rsidRPr="00692553" w:rsidTr="00C16941">
        <w:trPr>
          <w:trHeight w:val="288"/>
        </w:trPr>
        <w:tc>
          <w:tcPr>
            <w:tcW w:w="5909" w:type="dxa"/>
            <w:gridSpan w:val="2"/>
            <w:tcBorders>
              <w:top w:val="single" w:sz="12" w:space="0" w:color="BFBFBF" w:themeColor="background1" w:themeShade="BF"/>
            </w:tcBorders>
            <w:shd w:val="clear" w:color="auto" w:fill="F2F2F2" w:themeFill="background1" w:themeFillShade="F2"/>
            <w:vAlign w:val="center"/>
          </w:tcPr>
          <w:p w:rsidR="00D914FB" w:rsidRPr="00692553" w:rsidRDefault="00D914FB" w:rsidP="00D8181B">
            <w:pPr>
              <w:pStyle w:val="Heading3"/>
            </w:pPr>
            <w:bookmarkStart w:id="4" w:name="MinuteConclusion"/>
            <w:bookmarkStart w:id="5" w:name="MinuteActionItems"/>
            <w:bookmarkEnd w:id="4"/>
            <w:bookmarkEnd w:id="5"/>
            <w:r>
              <w:t>Action items</w:t>
            </w:r>
          </w:p>
        </w:tc>
        <w:tc>
          <w:tcPr>
            <w:tcW w:w="2711" w:type="dxa"/>
            <w:tcBorders>
              <w:top w:val="single" w:sz="12" w:space="0" w:color="BFBFBF" w:themeColor="background1" w:themeShade="BF"/>
            </w:tcBorders>
            <w:shd w:val="clear" w:color="auto" w:fill="F2F2F2" w:themeFill="background1" w:themeFillShade="F2"/>
            <w:vAlign w:val="center"/>
          </w:tcPr>
          <w:p w:rsidR="00D914FB" w:rsidRPr="00692553" w:rsidRDefault="00D914FB" w:rsidP="00D8181B">
            <w:pPr>
              <w:pStyle w:val="Heading3"/>
            </w:pPr>
            <w:bookmarkStart w:id="6" w:name="MinutePersonResponsible"/>
            <w:bookmarkEnd w:id="6"/>
            <w:r>
              <w:t>Person responsible</w:t>
            </w:r>
          </w:p>
        </w:tc>
        <w:tc>
          <w:tcPr>
            <w:tcW w:w="1470" w:type="dxa"/>
            <w:tcBorders>
              <w:top w:val="single" w:sz="12" w:space="0" w:color="BFBFBF" w:themeColor="background1" w:themeShade="BF"/>
            </w:tcBorders>
            <w:shd w:val="clear" w:color="auto" w:fill="F2F2F2" w:themeFill="background1" w:themeFillShade="F2"/>
            <w:vAlign w:val="center"/>
          </w:tcPr>
          <w:p w:rsidR="00D914FB" w:rsidRPr="00692553" w:rsidRDefault="00D914FB" w:rsidP="00D8181B">
            <w:pPr>
              <w:pStyle w:val="Heading3"/>
            </w:pPr>
            <w:bookmarkStart w:id="7" w:name="MinuteDeadline"/>
            <w:bookmarkEnd w:id="7"/>
            <w:r>
              <w:t>Deadline</w:t>
            </w:r>
          </w:p>
        </w:tc>
      </w:tr>
      <w:tr w:rsidR="00D914FB" w:rsidRPr="00692553" w:rsidTr="00C16941">
        <w:trPr>
          <w:trHeight w:val="288"/>
        </w:trPr>
        <w:tc>
          <w:tcPr>
            <w:tcW w:w="5909" w:type="dxa"/>
            <w:gridSpan w:val="2"/>
            <w:shd w:val="clear" w:color="auto" w:fill="auto"/>
            <w:vAlign w:val="center"/>
          </w:tcPr>
          <w:p w:rsidR="00D914FB" w:rsidRPr="00692553" w:rsidRDefault="00E6435E" w:rsidP="00F80537">
            <w:r>
              <w:t xml:space="preserve">Complete and File Final </w:t>
            </w:r>
            <w:r w:rsidR="00F80537">
              <w:t>March</w:t>
            </w:r>
            <w:r>
              <w:t xml:space="preserve"> Minutes to TRY Website</w:t>
            </w:r>
          </w:p>
        </w:tc>
        <w:tc>
          <w:tcPr>
            <w:tcW w:w="2711" w:type="dxa"/>
            <w:shd w:val="clear" w:color="auto" w:fill="auto"/>
            <w:vAlign w:val="center"/>
          </w:tcPr>
          <w:p w:rsidR="00D914FB" w:rsidRPr="00692553" w:rsidRDefault="00E6435E" w:rsidP="005052C5">
            <w:r>
              <w:t>D. Blakeley</w:t>
            </w:r>
          </w:p>
        </w:tc>
        <w:tc>
          <w:tcPr>
            <w:tcW w:w="1470" w:type="dxa"/>
            <w:shd w:val="clear" w:color="auto" w:fill="auto"/>
            <w:vAlign w:val="center"/>
          </w:tcPr>
          <w:p w:rsidR="00D914FB" w:rsidRPr="00692553" w:rsidRDefault="00F80537" w:rsidP="00A9160F">
            <w:r>
              <w:t>June 15, 2017</w:t>
            </w:r>
          </w:p>
        </w:tc>
      </w:tr>
    </w:tbl>
    <w:p w:rsidR="00D8181B" w:rsidRDefault="00D8181B"/>
    <w:tbl>
      <w:tblPr>
        <w:tblW w:w="4990" w:type="pct"/>
        <w:tblLayout w:type="fixed"/>
        <w:tblCellMar>
          <w:top w:w="14" w:type="dxa"/>
          <w:left w:w="0" w:type="dxa"/>
          <w:bottom w:w="14" w:type="dxa"/>
          <w:right w:w="0" w:type="dxa"/>
        </w:tblCellMar>
        <w:tblLook w:val="0000" w:firstRow="0" w:lastRow="0" w:firstColumn="0" w:lastColumn="0" w:noHBand="0" w:noVBand="0"/>
      </w:tblPr>
      <w:tblGrid>
        <w:gridCol w:w="6563"/>
        <w:gridCol w:w="3497"/>
      </w:tblGrid>
      <w:tr w:rsidR="007F2E41" w:rsidRPr="00954110" w:rsidTr="00634B6C">
        <w:tc>
          <w:tcPr>
            <w:tcW w:w="6563" w:type="dxa"/>
            <w:shd w:val="clear" w:color="auto" w:fill="auto"/>
            <w:tcMar>
              <w:left w:w="0" w:type="dxa"/>
            </w:tcMar>
            <w:vAlign w:val="center"/>
          </w:tcPr>
          <w:p w:rsidR="007F2E41" w:rsidRPr="0089271D" w:rsidRDefault="007F2E41" w:rsidP="00354310">
            <w:pPr>
              <w:pStyle w:val="Heading4"/>
            </w:pPr>
            <w:r>
              <w:rPr>
                <w:b/>
                <w:color w:val="005024"/>
                <w:sz w:val="18"/>
              </w:rPr>
              <w:t xml:space="preserve">2.  </w:t>
            </w:r>
            <w:r w:rsidR="00354310">
              <w:rPr>
                <w:b/>
                <w:color w:val="005024"/>
                <w:sz w:val="18"/>
              </w:rPr>
              <w:t>Discussion of 2017 Recreation Season</w:t>
            </w:r>
          </w:p>
        </w:tc>
        <w:tc>
          <w:tcPr>
            <w:tcW w:w="3497" w:type="dxa"/>
            <w:shd w:val="clear" w:color="auto" w:fill="auto"/>
            <w:tcMar>
              <w:left w:w="0" w:type="dxa"/>
            </w:tcMar>
            <w:vAlign w:val="center"/>
          </w:tcPr>
          <w:p w:rsidR="007F2E41" w:rsidRPr="00D8181B" w:rsidRDefault="00354310" w:rsidP="00354310">
            <w:pPr>
              <w:pStyle w:val="Details"/>
            </w:pPr>
            <w:r>
              <w:t>I</w:t>
            </w:r>
            <w:r w:rsidR="000F28DE">
              <w:t>. M</w:t>
            </w:r>
            <w:r>
              <w:t>cGrath</w:t>
            </w:r>
          </w:p>
        </w:tc>
      </w:tr>
    </w:tbl>
    <w:p w:rsidR="00344FA0" w:rsidRDefault="00344FA0" w:rsidP="00344FA0"/>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373"/>
        <w:gridCol w:w="4536"/>
        <w:gridCol w:w="2711"/>
        <w:gridCol w:w="1470"/>
      </w:tblGrid>
      <w:tr w:rsidR="00344FA0" w:rsidRPr="00692553" w:rsidTr="007D698F">
        <w:trPr>
          <w:trHeight w:val="288"/>
        </w:trPr>
        <w:tc>
          <w:tcPr>
            <w:tcW w:w="1373" w:type="dxa"/>
            <w:tcBorders>
              <w:top w:val="single" w:sz="12" w:space="0" w:color="BFBFBF" w:themeColor="background1" w:themeShade="BF"/>
            </w:tcBorders>
            <w:shd w:val="clear" w:color="auto" w:fill="F2F2F2" w:themeFill="background1" w:themeFillShade="F2"/>
            <w:vAlign w:val="center"/>
          </w:tcPr>
          <w:p w:rsidR="00344FA0" w:rsidRPr="00692553" w:rsidRDefault="00344FA0" w:rsidP="00344FA0">
            <w:pPr>
              <w:pStyle w:val="Heading3"/>
            </w:pPr>
            <w:r>
              <w:t>Discussion</w:t>
            </w:r>
          </w:p>
        </w:tc>
        <w:tc>
          <w:tcPr>
            <w:tcW w:w="8717" w:type="dxa"/>
            <w:gridSpan w:val="3"/>
            <w:tcBorders>
              <w:top w:val="single" w:sz="12" w:space="0" w:color="BFBFBF" w:themeColor="background1" w:themeShade="BF"/>
            </w:tcBorders>
            <w:shd w:val="clear" w:color="auto" w:fill="auto"/>
            <w:vAlign w:val="center"/>
          </w:tcPr>
          <w:p w:rsidR="00344FA0" w:rsidRPr="00CE6342" w:rsidRDefault="00F80537" w:rsidP="00344FA0">
            <w:r>
              <w:t>Registrations</w:t>
            </w:r>
          </w:p>
        </w:tc>
      </w:tr>
      <w:tr w:rsidR="00344FA0" w:rsidRPr="00692553" w:rsidTr="007D698F">
        <w:trPr>
          <w:trHeight w:val="288"/>
        </w:trPr>
        <w:tc>
          <w:tcPr>
            <w:tcW w:w="10090" w:type="dxa"/>
            <w:gridSpan w:val="4"/>
            <w:tcBorders>
              <w:bottom w:val="single" w:sz="4" w:space="0" w:color="BFBFBF" w:themeColor="background1" w:themeShade="BF"/>
            </w:tcBorders>
            <w:shd w:val="clear" w:color="auto" w:fill="auto"/>
            <w:vAlign w:val="center"/>
          </w:tcPr>
          <w:p w:rsidR="006F1618" w:rsidRDefault="00354310" w:rsidP="004A717A">
            <w:pPr>
              <w:pStyle w:val="ListParagraph"/>
              <w:ind w:left="185"/>
            </w:pPr>
            <w:r>
              <w:t>IM / Registrations due 5/31 – how are we doing?</w:t>
            </w:r>
          </w:p>
          <w:p w:rsidR="00354310" w:rsidRDefault="00354310" w:rsidP="004A717A">
            <w:pPr>
              <w:pStyle w:val="ListParagraph"/>
              <w:ind w:left="185"/>
            </w:pPr>
            <w:r>
              <w:t xml:space="preserve">LH / </w:t>
            </w:r>
            <w:r w:rsidR="00F80537">
              <w:t>Registrations are running l</w:t>
            </w:r>
            <w:r>
              <w:t>ate</w:t>
            </w:r>
            <w:r w:rsidR="00F80537">
              <w:t>.</w:t>
            </w:r>
          </w:p>
          <w:p w:rsidR="00354310" w:rsidRDefault="00354310" w:rsidP="004A717A">
            <w:pPr>
              <w:pStyle w:val="ListParagraph"/>
              <w:ind w:left="185"/>
            </w:pPr>
            <w:r>
              <w:t>PH / Smaller numbers – only one 9/10-year old team at this point</w:t>
            </w:r>
          </w:p>
          <w:p w:rsidR="00354310" w:rsidRDefault="00354310" w:rsidP="004A717A">
            <w:pPr>
              <w:pStyle w:val="ListParagraph"/>
              <w:ind w:left="185"/>
            </w:pPr>
            <w:r>
              <w:t xml:space="preserve">DB / Holland had a decrease last year and we expect the </w:t>
            </w:r>
            <w:r w:rsidR="00F80537">
              <w:t>numbers to be similar this year.</w:t>
            </w:r>
          </w:p>
          <w:p w:rsidR="00354310" w:rsidRDefault="00354310" w:rsidP="004A717A">
            <w:pPr>
              <w:pStyle w:val="ListParagraph"/>
              <w:ind w:left="185"/>
            </w:pPr>
            <w:r>
              <w:t>JB / Registrations rolling in late like everyone else.</w:t>
            </w:r>
          </w:p>
          <w:p w:rsidR="00354310" w:rsidRDefault="00354310" w:rsidP="004A717A">
            <w:pPr>
              <w:pStyle w:val="ListParagraph"/>
              <w:ind w:left="185"/>
            </w:pPr>
            <w:r>
              <w:t>IM / Should we extend registrations?</w:t>
            </w:r>
          </w:p>
          <w:p w:rsidR="00354310" w:rsidRDefault="00354310" w:rsidP="004A717A">
            <w:pPr>
              <w:pStyle w:val="ListParagraph"/>
              <w:ind w:left="185"/>
            </w:pPr>
            <w:r>
              <w:t>PH / No</w:t>
            </w:r>
          </w:p>
          <w:p w:rsidR="00354310" w:rsidRDefault="00354310" w:rsidP="004A717A">
            <w:pPr>
              <w:pStyle w:val="ListParagraph"/>
              <w:ind w:left="185"/>
            </w:pPr>
            <w:proofErr w:type="spellStart"/>
            <w:r>
              <w:t>JBu</w:t>
            </w:r>
            <w:proofErr w:type="spellEnd"/>
            <w:r>
              <w:t xml:space="preserve">/ I will max out the number of teams, but still accept </w:t>
            </w:r>
            <w:r w:rsidR="004F3F5D">
              <w:t>registrations to max out rosters.  Am going to be charging a late fee this year and being vigilant about that.</w:t>
            </w:r>
          </w:p>
          <w:p w:rsidR="00246E7A" w:rsidRDefault="00246E7A" w:rsidP="004F3F5D">
            <w:pPr>
              <w:pStyle w:val="ListParagraph"/>
              <w:ind w:left="185"/>
            </w:pPr>
          </w:p>
          <w:p w:rsidR="008F3EF1" w:rsidRDefault="008F3EF1" w:rsidP="004F3F5D">
            <w:pPr>
              <w:pStyle w:val="ListParagraph"/>
              <w:ind w:left="185"/>
            </w:pPr>
          </w:p>
          <w:p w:rsidR="008F3EF1" w:rsidRDefault="008F3EF1" w:rsidP="004F3F5D">
            <w:pPr>
              <w:pStyle w:val="ListParagraph"/>
              <w:ind w:left="185"/>
            </w:pPr>
          </w:p>
          <w:p w:rsidR="008F3EF1" w:rsidRDefault="008F3EF1" w:rsidP="004F3F5D">
            <w:pPr>
              <w:pStyle w:val="ListParagraph"/>
              <w:ind w:left="185"/>
            </w:pPr>
          </w:p>
          <w:p w:rsidR="0077515C" w:rsidRPr="00692553" w:rsidRDefault="0077515C" w:rsidP="004A717A">
            <w:pPr>
              <w:pStyle w:val="ListParagraph"/>
              <w:ind w:left="185"/>
            </w:pPr>
          </w:p>
        </w:tc>
      </w:tr>
      <w:tr w:rsidR="00F80537" w:rsidRPr="00692553" w:rsidTr="00075278">
        <w:trPr>
          <w:trHeight w:val="288"/>
        </w:trPr>
        <w:tc>
          <w:tcPr>
            <w:tcW w:w="1373" w:type="dxa"/>
            <w:tcBorders>
              <w:top w:val="single" w:sz="12" w:space="0" w:color="BFBFBF" w:themeColor="background1" w:themeShade="BF"/>
            </w:tcBorders>
            <w:shd w:val="clear" w:color="auto" w:fill="F2F2F2" w:themeFill="background1" w:themeFillShade="F2"/>
            <w:vAlign w:val="center"/>
          </w:tcPr>
          <w:p w:rsidR="00F80537" w:rsidRPr="00692553" w:rsidRDefault="00F80537" w:rsidP="00075278">
            <w:pPr>
              <w:pStyle w:val="Heading3"/>
            </w:pPr>
            <w:r>
              <w:lastRenderedPageBreak/>
              <w:t>Discussion</w:t>
            </w:r>
          </w:p>
        </w:tc>
        <w:tc>
          <w:tcPr>
            <w:tcW w:w="8717" w:type="dxa"/>
            <w:gridSpan w:val="3"/>
            <w:tcBorders>
              <w:top w:val="single" w:sz="12" w:space="0" w:color="BFBFBF" w:themeColor="background1" w:themeShade="BF"/>
            </w:tcBorders>
            <w:shd w:val="clear" w:color="auto" w:fill="auto"/>
            <w:vAlign w:val="center"/>
          </w:tcPr>
          <w:p w:rsidR="00F80537" w:rsidRPr="00CE6342" w:rsidRDefault="00F80537" w:rsidP="00075278">
            <w:r>
              <w:t>Opening Day</w:t>
            </w:r>
          </w:p>
        </w:tc>
      </w:tr>
      <w:tr w:rsidR="00F80537" w:rsidRPr="00692553" w:rsidTr="00075278">
        <w:trPr>
          <w:trHeight w:val="288"/>
        </w:trPr>
        <w:tc>
          <w:tcPr>
            <w:tcW w:w="10090" w:type="dxa"/>
            <w:gridSpan w:val="4"/>
            <w:tcBorders>
              <w:bottom w:val="single" w:sz="4" w:space="0" w:color="BFBFBF" w:themeColor="background1" w:themeShade="BF"/>
            </w:tcBorders>
            <w:shd w:val="clear" w:color="auto" w:fill="auto"/>
            <w:vAlign w:val="center"/>
          </w:tcPr>
          <w:p w:rsidR="00F80537" w:rsidRDefault="00F80537" w:rsidP="00F80537">
            <w:pPr>
              <w:pStyle w:val="ListParagraph"/>
              <w:ind w:left="185"/>
            </w:pPr>
            <w:r>
              <w:t>PH / Giveaway balls from C&amp;R Tire are in.  Would like to implement a voucher program this year.  Vouchers were supposed to be tried last year, but the vouchers didn’t get distributed and/or used.  Allison from C&amp;R is open to attending next BOD meeting.</w:t>
            </w:r>
          </w:p>
          <w:p w:rsidR="00F80537" w:rsidRDefault="00F80537" w:rsidP="00F80537">
            <w:pPr>
              <w:pStyle w:val="ListParagraph"/>
              <w:ind w:left="185"/>
            </w:pPr>
            <w:r>
              <w:t xml:space="preserve">IM / Opening Day?  Do we need to fundraise?  Stadium rental is $80 / hour.  </w:t>
            </w:r>
          </w:p>
          <w:p w:rsidR="00F80537" w:rsidRDefault="00F80537" w:rsidP="00F80537">
            <w:pPr>
              <w:pStyle w:val="ListParagraph"/>
              <w:ind w:left="185"/>
            </w:pPr>
            <w:r>
              <w:t>DB / I think Stadium rental is short money.</w:t>
            </w:r>
          </w:p>
          <w:p w:rsidR="00F80537" w:rsidRDefault="00F80537" w:rsidP="00F80537">
            <w:pPr>
              <w:pStyle w:val="ListParagraph"/>
              <w:ind w:left="185"/>
            </w:pPr>
            <w:proofErr w:type="spellStart"/>
            <w:r>
              <w:t>JBa</w:t>
            </w:r>
            <w:proofErr w:type="spellEnd"/>
            <w:r>
              <w:t xml:space="preserve"> / Need to commit to a date.</w:t>
            </w:r>
          </w:p>
          <w:p w:rsidR="00F80537" w:rsidRDefault="00F80537" w:rsidP="00F80537">
            <w:pPr>
              <w:pStyle w:val="ListParagraph"/>
              <w:ind w:left="185"/>
            </w:pPr>
            <w:r>
              <w:t xml:space="preserve">DB / First Saturday after Labor Day </w:t>
            </w:r>
            <w:proofErr w:type="gramStart"/>
            <w:r>
              <w:t>is</w:t>
            </w:r>
            <w:proofErr w:type="gramEnd"/>
            <w:r>
              <w:t xml:space="preserve"> Sept 9.</w:t>
            </w:r>
          </w:p>
          <w:p w:rsidR="00F80537" w:rsidRDefault="00F80537" w:rsidP="00F80537">
            <w:pPr>
              <w:pStyle w:val="ListParagraph"/>
              <w:ind w:left="185"/>
            </w:pPr>
            <w:r>
              <w:t>IM / Will work on renting the field that date.  Would like the Revs to set up on the approach to the Stadium.  Can work in a public thanks to C&amp;R Tire, etc.</w:t>
            </w:r>
          </w:p>
          <w:p w:rsidR="00F80537" w:rsidRDefault="00F80537" w:rsidP="00F80537">
            <w:pPr>
              <w:pStyle w:val="ListParagraph"/>
              <w:ind w:left="185"/>
            </w:pPr>
            <w:r>
              <w:t>PH / Would like to do a smooth organized introduction of the teams.</w:t>
            </w:r>
          </w:p>
          <w:p w:rsidR="00F80537" w:rsidRDefault="00F80537" w:rsidP="00F80537">
            <w:pPr>
              <w:pStyle w:val="ListParagraph"/>
              <w:ind w:left="185"/>
            </w:pPr>
            <w:r>
              <w:t xml:space="preserve">IM / Will have to figure out the logistics.  </w:t>
            </w:r>
          </w:p>
          <w:p w:rsidR="00F80537" w:rsidRDefault="00F80537" w:rsidP="00F80537">
            <w:pPr>
              <w:pStyle w:val="ListParagraph"/>
              <w:ind w:left="185"/>
            </w:pPr>
            <w:proofErr w:type="spellStart"/>
            <w:r>
              <w:t>JBa</w:t>
            </w:r>
            <w:proofErr w:type="spellEnd"/>
            <w:r>
              <w:t xml:space="preserve"> / TRY will be able to rent the Freshmen Fields at JH, but the Bantam and Jr</w:t>
            </w:r>
            <w:proofErr w:type="gramStart"/>
            <w:r>
              <w:t>./</w:t>
            </w:r>
            <w:proofErr w:type="gramEnd"/>
            <w:r>
              <w:t>Sr. fields will be unavailable.</w:t>
            </w:r>
          </w:p>
          <w:p w:rsidR="00F80537" w:rsidRDefault="00F80537" w:rsidP="00F80537">
            <w:pPr>
              <w:pStyle w:val="ListParagraph"/>
              <w:ind w:left="185"/>
            </w:pPr>
            <w:r>
              <w:t>IM / Looking for food donations/subsidized food (like Teddy G’s, Westview Creamery)</w:t>
            </w:r>
          </w:p>
          <w:p w:rsidR="00F80537" w:rsidRDefault="00F80537" w:rsidP="00F80537">
            <w:pPr>
              <w:pStyle w:val="ListParagraph"/>
              <w:ind w:left="185"/>
            </w:pPr>
            <w:r>
              <w:t>IM / Fields – which ones do we have?</w:t>
            </w:r>
          </w:p>
          <w:p w:rsidR="00F80537" w:rsidRDefault="00F80537" w:rsidP="00F80537">
            <w:pPr>
              <w:pStyle w:val="ListParagraph"/>
              <w:ind w:left="185"/>
            </w:pPr>
            <w:r>
              <w:t>JK / Do not know any of the fields at this point.</w:t>
            </w:r>
          </w:p>
          <w:p w:rsidR="00F80537" w:rsidRDefault="00F80537" w:rsidP="00F80537">
            <w:pPr>
              <w:pStyle w:val="ListParagraph"/>
              <w:ind w:left="185"/>
            </w:pPr>
            <w:r>
              <w:t>KP / Can TRY get the cage?</w:t>
            </w:r>
          </w:p>
          <w:p w:rsidR="00F80537" w:rsidRDefault="00F80537" w:rsidP="00F80537">
            <w:pPr>
              <w:pStyle w:val="ListParagraph"/>
              <w:ind w:left="185"/>
            </w:pPr>
            <w:r>
              <w:t>JK / Cage rental is $50/hr.  Had talked about it.</w:t>
            </w:r>
          </w:p>
          <w:p w:rsidR="00F80537" w:rsidRDefault="00F80537" w:rsidP="00F80537">
            <w:pPr>
              <w:pStyle w:val="ListParagraph"/>
              <w:ind w:left="185"/>
            </w:pPr>
            <w:r>
              <w:t>PH / One time we had Bantams at Holland, but it wasn’t organized.</w:t>
            </w:r>
          </w:p>
          <w:p w:rsidR="00F80537" w:rsidRDefault="00F80537" w:rsidP="00F80537">
            <w:pPr>
              <w:pStyle w:val="ListParagraph"/>
              <w:ind w:left="185"/>
            </w:pPr>
            <w:r>
              <w:t>KP / The Holland fields have been kept great this Spring.</w:t>
            </w:r>
          </w:p>
          <w:p w:rsidR="00F80537" w:rsidRDefault="00F80537" w:rsidP="00F80537">
            <w:pPr>
              <w:pStyle w:val="ListParagraph"/>
              <w:ind w:left="185"/>
            </w:pPr>
            <w:r>
              <w:t>IM / Rent Stadium for Jr/</w:t>
            </w:r>
            <w:proofErr w:type="spellStart"/>
            <w:r>
              <w:t>Sr</w:t>
            </w:r>
            <w:proofErr w:type="spellEnd"/>
            <w:r>
              <w:t xml:space="preserve">?  </w:t>
            </w:r>
          </w:p>
          <w:p w:rsidR="00F80537" w:rsidRDefault="00F80537" w:rsidP="00F80537">
            <w:pPr>
              <w:pStyle w:val="ListParagraph"/>
              <w:ind w:left="185"/>
            </w:pPr>
            <w:r>
              <w:t>JK / Would be nice for the Jr/</w:t>
            </w:r>
            <w:proofErr w:type="spellStart"/>
            <w:r>
              <w:t>Sr</w:t>
            </w:r>
            <w:proofErr w:type="spellEnd"/>
            <w:r>
              <w:t xml:space="preserve"> as a great cap to their Rec career.  Might also be able to Pee-Wees on </w:t>
            </w:r>
            <w:proofErr w:type="spellStart"/>
            <w:r>
              <w:t>there</w:t>
            </w:r>
            <w:proofErr w:type="spellEnd"/>
            <w:r>
              <w:t xml:space="preserve"> using cones as boundaries.  Jr/</w:t>
            </w:r>
            <w:proofErr w:type="spellStart"/>
            <w:r>
              <w:t>Sr</w:t>
            </w:r>
            <w:proofErr w:type="spellEnd"/>
            <w:r>
              <w:t xml:space="preserve"> games take 5 hours to complete all games.</w:t>
            </w:r>
          </w:p>
          <w:p w:rsidR="00F80537" w:rsidRDefault="00F80537" w:rsidP="00F80537">
            <w:pPr>
              <w:pStyle w:val="ListParagraph"/>
              <w:ind w:left="185"/>
            </w:pPr>
            <w:r>
              <w:t xml:space="preserve">PH / Early in day </w:t>
            </w:r>
            <w:proofErr w:type="gramStart"/>
            <w:r>
              <w:t>is</w:t>
            </w:r>
            <w:proofErr w:type="gramEnd"/>
            <w:r>
              <w:t xml:space="preserve"> tough for Jr/</w:t>
            </w:r>
            <w:proofErr w:type="spellStart"/>
            <w:r>
              <w:t>Sr</w:t>
            </w:r>
            <w:proofErr w:type="spellEnd"/>
            <w:r>
              <w:t xml:space="preserve"> teams / kids.</w:t>
            </w:r>
          </w:p>
          <w:p w:rsidR="00F80537" w:rsidRDefault="00F80537" w:rsidP="00F80537">
            <w:pPr>
              <w:pStyle w:val="ListParagraph"/>
              <w:ind w:left="185"/>
            </w:pPr>
            <w:r>
              <w:t>JK / Also, a lot of those kids are my referees, so I try to schedule them around the other levels’ games.</w:t>
            </w:r>
          </w:p>
          <w:p w:rsidR="00F80537" w:rsidRDefault="00F80537" w:rsidP="00F80537">
            <w:pPr>
              <w:pStyle w:val="ListParagraph"/>
              <w:ind w:left="185"/>
            </w:pPr>
            <w:r>
              <w:t>IM / Looking to do a face-to-face with Principal Lucas to discuss.</w:t>
            </w:r>
          </w:p>
          <w:p w:rsidR="00F80537" w:rsidRDefault="00F80537" w:rsidP="00F80537">
            <w:pPr>
              <w:pStyle w:val="ListParagraph"/>
              <w:ind w:left="185"/>
            </w:pPr>
            <w:proofErr w:type="spellStart"/>
            <w:r>
              <w:t>JBa</w:t>
            </w:r>
            <w:proofErr w:type="spellEnd"/>
            <w:r>
              <w:t xml:space="preserve"> / forms to request fields are all filled out.</w:t>
            </w:r>
          </w:p>
          <w:p w:rsidR="00F80537" w:rsidRDefault="00F80537" w:rsidP="00F80537">
            <w:pPr>
              <w:pStyle w:val="ListParagraph"/>
              <w:ind w:left="185"/>
            </w:pPr>
            <w:r>
              <w:t>PH / Town Coordinators should try to have the number of teams at the June Board Meeting.  Idea of coaches, too.</w:t>
            </w:r>
          </w:p>
          <w:p w:rsidR="00F80537" w:rsidRDefault="00F80537" w:rsidP="00F80537">
            <w:pPr>
              <w:pStyle w:val="ListParagraph"/>
              <w:ind w:left="185"/>
            </w:pPr>
            <w:r>
              <w:t>DB / Lessons learned?</w:t>
            </w:r>
          </w:p>
          <w:p w:rsidR="00F80537" w:rsidRDefault="00F80537" w:rsidP="00F80537">
            <w:pPr>
              <w:pStyle w:val="ListParagraph"/>
              <w:ind w:left="185"/>
            </w:pPr>
            <w:r>
              <w:t>JK / Enforcing the rules, getting Town Coordinators/designees to be present at the Rec days</w:t>
            </w:r>
          </w:p>
          <w:p w:rsidR="00F80537" w:rsidRDefault="00F80537" w:rsidP="00F80537">
            <w:pPr>
              <w:pStyle w:val="ListParagraph"/>
              <w:ind w:left="185"/>
            </w:pPr>
            <w:r>
              <w:t>IM / Referee clinics?</w:t>
            </w:r>
            <w:r>
              <w:br/>
              <w:t>JK / On TRY Website</w:t>
            </w:r>
          </w:p>
          <w:p w:rsidR="00F80537" w:rsidRDefault="00F80537" w:rsidP="00075278">
            <w:pPr>
              <w:pStyle w:val="ListParagraph"/>
              <w:ind w:left="185"/>
            </w:pPr>
          </w:p>
          <w:p w:rsidR="00F80537" w:rsidRPr="00692553" w:rsidRDefault="00F80537" w:rsidP="00075278">
            <w:pPr>
              <w:pStyle w:val="ListParagraph"/>
              <w:ind w:left="185"/>
            </w:pPr>
          </w:p>
        </w:tc>
      </w:tr>
      <w:tr w:rsidR="00F80537" w:rsidRPr="00692553" w:rsidTr="00075278">
        <w:trPr>
          <w:trHeight w:val="288"/>
        </w:trPr>
        <w:tc>
          <w:tcPr>
            <w:tcW w:w="1373" w:type="dxa"/>
            <w:tcBorders>
              <w:top w:val="single" w:sz="12" w:space="0" w:color="BFBFBF" w:themeColor="background1" w:themeShade="BF"/>
            </w:tcBorders>
            <w:shd w:val="clear" w:color="auto" w:fill="F2F2F2" w:themeFill="background1" w:themeFillShade="F2"/>
            <w:vAlign w:val="center"/>
          </w:tcPr>
          <w:p w:rsidR="00F80537" w:rsidRPr="00692553" w:rsidRDefault="00F80537" w:rsidP="00075278">
            <w:pPr>
              <w:pStyle w:val="Heading3"/>
            </w:pPr>
            <w:r>
              <w:t>Discussion</w:t>
            </w:r>
          </w:p>
        </w:tc>
        <w:tc>
          <w:tcPr>
            <w:tcW w:w="8717" w:type="dxa"/>
            <w:gridSpan w:val="3"/>
            <w:tcBorders>
              <w:top w:val="single" w:sz="12" w:space="0" w:color="BFBFBF" w:themeColor="background1" w:themeShade="BF"/>
            </w:tcBorders>
            <w:shd w:val="clear" w:color="auto" w:fill="auto"/>
            <w:vAlign w:val="center"/>
          </w:tcPr>
          <w:p w:rsidR="00F80537" w:rsidRPr="00CE6342" w:rsidRDefault="00F80537" w:rsidP="00075278">
            <w:r>
              <w:t>Rec Fees and Equipment</w:t>
            </w:r>
          </w:p>
        </w:tc>
      </w:tr>
      <w:tr w:rsidR="00F80537" w:rsidRPr="00692553" w:rsidTr="00075278">
        <w:trPr>
          <w:trHeight w:val="288"/>
        </w:trPr>
        <w:tc>
          <w:tcPr>
            <w:tcW w:w="10090" w:type="dxa"/>
            <w:gridSpan w:val="4"/>
            <w:tcBorders>
              <w:bottom w:val="single" w:sz="4" w:space="0" w:color="BFBFBF" w:themeColor="background1" w:themeShade="BF"/>
            </w:tcBorders>
            <w:shd w:val="clear" w:color="auto" w:fill="auto"/>
            <w:vAlign w:val="center"/>
          </w:tcPr>
          <w:p w:rsidR="00F80537" w:rsidRDefault="00F80537" w:rsidP="00F80537">
            <w:pPr>
              <w:pStyle w:val="ListParagraph"/>
              <w:ind w:left="185"/>
            </w:pPr>
            <w:r>
              <w:t>IM / Recreation fees?  Still same?</w:t>
            </w:r>
          </w:p>
          <w:p w:rsidR="00F80537" w:rsidRDefault="00F80537" w:rsidP="00F80537">
            <w:pPr>
              <w:pStyle w:val="ListParagraph"/>
              <w:ind w:left="185"/>
            </w:pPr>
            <w:proofErr w:type="spellStart"/>
            <w:r>
              <w:t>JBu</w:t>
            </w:r>
            <w:proofErr w:type="spellEnd"/>
            <w:r>
              <w:t xml:space="preserve"> / Brimfield raised </w:t>
            </w:r>
            <w:r w:rsidR="008F3EF1">
              <w:t xml:space="preserve">fees </w:t>
            </w:r>
            <w:r>
              <w:t>a bit, but most stayed the same.</w:t>
            </w:r>
          </w:p>
          <w:p w:rsidR="00F80537" w:rsidRDefault="00F80537" w:rsidP="00F80537">
            <w:pPr>
              <w:pStyle w:val="ListParagraph"/>
              <w:ind w:left="185"/>
            </w:pPr>
            <w:r>
              <w:t>JK / How’s Rec budget?</w:t>
            </w:r>
          </w:p>
          <w:p w:rsidR="00F80537" w:rsidRDefault="00F80537" w:rsidP="00F80537">
            <w:pPr>
              <w:pStyle w:val="ListParagraph"/>
              <w:ind w:left="185"/>
            </w:pPr>
            <w:r>
              <w:t xml:space="preserve">IM / TRY </w:t>
            </w:r>
            <w:proofErr w:type="gramStart"/>
            <w:r>
              <w:t>is</w:t>
            </w:r>
            <w:proofErr w:type="gramEnd"/>
            <w:r>
              <w:t xml:space="preserve"> OK.  Had ~$1,000 surplus for Rec last year.</w:t>
            </w:r>
          </w:p>
          <w:p w:rsidR="00F80537" w:rsidRDefault="00F80537" w:rsidP="00F80537">
            <w:pPr>
              <w:pStyle w:val="ListParagraph"/>
              <w:ind w:left="185"/>
            </w:pPr>
            <w:proofErr w:type="spellStart"/>
            <w:r>
              <w:t>JBu</w:t>
            </w:r>
            <w:proofErr w:type="spellEnd"/>
            <w:r>
              <w:t xml:space="preserve"> / TRY may want to consider charging per team rather than per kid.</w:t>
            </w:r>
          </w:p>
          <w:p w:rsidR="00F80537" w:rsidRDefault="00F80537" w:rsidP="00F80537">
            <w:pPr>
              <w:pStyle w:val="ListParagraph"/>
              <w:ind w:left="185"/>
            </w:pPr>
            <w:r>
              <w:t>PH / Should keep it the same</w:t>
            </w:r>
          </w:p>
          <w:p w:rsidR="00F80537" w:rsidRDefault="00F80537" w:rsidP="00F80537">
            <w:pPr>
              <w:pStyle w:val="ListParagraph"/>
              <w:ind w:left="185"/>
            </w:pPr>
            <w:proofErr w:type="spellStart"/>
            <w:r>
              <w:t>JBa</w:t>
            </w:r>
            <w:proofErr w:type="spellEnd"/>
            <w:r>
              <w:t xml:space="preserve"> / Agree that per player makes budgeting simpler.</w:t>
            </w:r>
          </w:p>
          <w:p w:rsidR="00F80537" w:rsidRDefault="00F80537" w:rsidP="00F80537">
            <w:pPr>
              <w:pStyle w:val="ListParagraph"/>
              <w:ind w:left="185"/>
            </w:pPr>
            <w:r>
              <w:t>PH / Would like more signs to encourage more people watching the game vs. being distracted (cellphones, etc.)</w:t>
            </w:r>
          </w:p>
          <w:p w:rsidR="00F80537" w:rsidRDefault="00F80537" w:rsidP="00F80537">
            <w:pPr>
              <w:pStyle w:val="ListParagraph"/>
              <w:ind w:left="185"/>
            </w:pPr>
            <w:proofErr w:type="spellStart"/>
            <w:r>
              <w:t>JBu</w:t>
            </w:r>
            <w:proofErr w:type="spellEnd"/>
            <w:r>
              <w:t xml:space="preserve"> / Put cellphone in a box, get more coffee.</w:t>
            </w:r>
          </w:p>
          <w:p w:rsidR="00F80537" w:rsidRDefault="00F80537" w:rsidP="00F80537">
            <w:pPr>
              <w:pStyle w:val="ListParagraph"/>
              <w:ind w:left="185"/>
            </w:pPr>
            <w:r>
              <w:t>JK / Need to check equipment in shed – nets, flags, signs, etc.</w:t>
            </w:r>
          </w:p>
          <w:p w:rsidR="00F80537" w:rsidRDefault="00F80537" w:rsidP="00F80537">
            <w:pPr>
              <w:pStyle w:val="ListParagraph"/>
              <w:ind w:left="185"/>
            </w:pPr>
            <w:r>
              <w:t xml:space="preserve">KP / TRY had to buy additional PUGGs last year.  </w:t>
            </w:r>
          </w:p>
          <w:p w:rsidR="00F80537" w:rsidRDefault="00F80537" w:rsidP="00F80537">
            <w:pPr>
              <w:pStyle w:val="ListParagraph"/>
              <w:ind w:left="185"/>
            </w:pPr>
            <w:r>
              <w:t xml:space="preserve">JK / Last year </w:t>
            </w:r>
            <w:proofErr w:type="gramStart"/>
            <w:r>
              <w:t>was</w:t>
            </w:r>
            <w:proofErr w:type="gramEnd"/>
            <w:r>
              <w:t xml:space="preserve"> the first year that the coaches showed up to get their own field setup equipment.  Worked better than the Town Coordinators doing it each early AM and late PM.</w:t>
            </w:r>
          </w:p>
          <w:p w:rsidR="00F80537" w:rsidRDefault="00F80537" w:rsidP="00F80537">
            <w:pPr>
              <w:pStyle w:val="ListParagraph"/>
              <w:ind w:left="185"/>
            </w:pPr>
            <w:r>
              <w:t xml:space="preserve">PH / TRY large goals were still over on the Stadium field. </w:t>
            </w:r>
          </w:p>
          <w:p w:rsidR="008F3EF1" w:rsidRDefault="008F3EF1" w:rsidP="008F3EF1">
            <w:pPr>
              <w:ind w:left="185"/>
            </w:pPr>
          </w:p>
          <w:p w:rsidR="008F3EF1" w:rsidRDefault="008F3EF1" w:rsidP="008F3EF1">
            <w:pPr>
              <w:ind w:left="185"/>
            </w:pPr>
            <w:r>
              <w:t>---------------------</w:t>
            </w:r>
          </w:p>
          <w:p w:rsidR="008F3EF1" w:rsidRDefault="008F3EF1" w:rsidP="008F3EF1">
            <w:pPr>
              <w:ind w:left="185"/>
            </w:pPr>
          </w:p>
          <w:p w:rsidR="008F3EF1" w:rsidRDefault="008F3EF1" w:rsidP="008F3EF1">
            <w:pPr>
              <w:ind w:left="185"/>
            </w:pPr>
            <w:proofErr w:type="spellStart"/>
            <w:r>
              <w:t>JBa</w:t>
            </w:r>
            <w:proofErr w:type="spellEnd"/>
            <w:r>
              <w:t xml:space="preserve"> / Is there a common website that all the town rec </w:t>
            </w:r>
            <w:proofErr w:type="spellStart"/>
            <w:r>
              <w:t>depts</w:t>
            </w:r>
            <w:proofErr w:type="spellEnd"/>
            <w:r>
              <w:t xml:space="preserve"> can get on and then use separate payment accounts, etc.</w:t>
            </w:r>
          </w:p>
          <w:p w:rsidR="008F3EF1" w:rsidRDefault="008F3EF1" w:rsidP="008F3EF1">
            <w:pPr>
              <w:ind w:left="185"/>
            </w:pPr>
            <w:proofErr w:type="spellStart"/>
            <w:r>
              <w:t>JBu</w:t>
            </w:r>
            <w:proofErr w:type="spellEnd"/>
            <w:r>
              <w:t xml:space="preserve"> / Town of Brimfield will not deal with any website or entity that will not sign a contract. That clause killed his approach to getting a web host.</w:t>
            </w:r>
          </w:p>
          <w:p w:rsidR="008F3EF1" w:rsidRDefault="008F3EF1" w:rsidP="008F3EF1">
            <w:pPr>
              <w:ind w:left="185"/>
            </w:pPr>
            <w:r>
              <w:t>JK / Who does</w:t>
            </w:r>
          </w:p>
          <w:p w:rsidR="008F3EF1" w:rsidRDefault="008F3EF1" w:rsidP="008F3EF1">
            <w:pPr>
              <w:ind w:left="185"/>
            </w:pPr>
            <w:proofErr w:type="spellStart"/>
            <w:r>
              <w:t>JBa</w:t>
            </w:r>
            <w:proofErr w:type="spellEnd"/>
            <w:r>
              <w:t xml:space="preserve"> / Parents send in payment to PayPal then they send it to a Sturbridge Rec account in the Credit Union. </w:t>
            </w:r>
          </w:p>
          <w:p w:rsidR="008F3EF1" w:rsidRDefault="008F3EF1" w:rsidP="008F3EF1">
            <w:pPr>
              <w:ind w:left="185"/>
            </w:pPr>
            <w:r>
              <w:t xml:space="preserve">JK &amp; PH / Payments go through the towns so that it is a “town” event and covered by insurance.  </w:t>
            </w:r>
          </w:p>
          <w:p w:rsidR="00F80537" w:rsidRDefault="00F80537" w:rsidP="00075278">
            <w:pPr>
              <w:pStyle w:val="ListParagraph"/>
              <w:ind w:left="185"/>
            </w:pPr>
          </w:p>
          <w:p w:rsidR="00F80537" w:rsidRPr="00692553" w:rsidRDefault="00F80537" w:rsidP="00075278">
            <w:pPr>
              <w:pStyle w:val="ListParagraph"/>
              <w:ind w:left="185"/>
            </w:pPr>
          </w:p>
        </w:tc>
      </w:tr>
      <w:tr w:rsidR="00F80537" w:rsidRPr="00692553" w:rsidTr="00075278">
        <w:trPr>
          <w:trHeight w:val="288"/>
        </w:trPr>
        <w:tc>
          <w:tcPr>
            <w:tcW w:w="1373" w:type="dxa"/>
            <w:tcBorders>
              <w:top w:val="single" w:sz="12" w:space="0" w:color="BFBFBF" w:themeColor="background1" w:themeShade="BF"/>
            </w:tcBorders>
            <w:shd w:val="clear" w:color="auto" w:fill="F2F2F2" w:themeFill="background1" w:themeFillShade="F2"/>
            <w:vAlign w:val="center"/>
          </w:tcPr>
          <w:p w:rsidR="00F80537" w:rsidRPr="00692553" w:rsidRDefault="00F80537" w:rsidP="00075278">
            <w:pPr>
              <w:pStyle w:val="Heading3"/>
            </w:pPr>
            <w:r>
              <w:t>Discussion</w:t>
            </w:r>
          </w:p>
        </w:tc>
        <w:tc>
          <w:tcPr>
            <w:tcW w:w="8717" w:type="dxa"/>
            <w:gridSpan w:val="3"/>
            <w:tcBorders>
              <w:top w:val="single" w:sz="12" w:space="0" w:color="BFBFBF" w:themeColor="background1" w:themeShade="BF"/>
            </w:tcBorders>
            <w:shd w:val="clear" w:color="auto" w:fill="auto"/>
            <w:vAlign w:val="center"/>
          </w:tcPr>
          <w:p w:rsidR="00F80537" w:rsidRPr="00CE6342" w:rsidRDefault="00F80537" w:rsidP="00075278">
            <w:r>
              <w:t>Field Availability</w:t>
            </w:r>
          </w:p>
        </w:tc>
      </w:tr>
      <w:tr w:rsidR="00F80537" w:rsidRPr="00692553" w:rsidTr="00075278">
        <w:trPr>
          <w:trHeight w:val="288"/>
        </w:trPr>
        <w:tc>
          <w:tcPr>
            <w:tcW w:w="10090" w:type="dxa"/>
            <w:gridSpan w:val="4"/>
            <w:tcBorders>
              <w:bottom w:val="single" w:sz="4" w:space="0" w:color="BFBFBF" w:themeColor="background1" w:themeShade="BF"/>
            </w:tcBorders>
            <w:shd w:val="clear" w:color="auto" w:fill="auto"/>
            <w:vAlign w:val="center"/>
          </w:tcPr>
          <w:p w:rsidR="00F80537" w:rsidRDefault="00F80537" w:rsidP="00F80537">
            <w:pPr>
              <w:pStyle w:val="ListParagraph"/>
              <w:ind w:left="185"/>
            </w:pPr>
            <w:proofErr w:type="spellStart"/>
            <w:r>
              <w:t>JBu</w:t>
            </w:r>
            <w:proofErr w:type="spellEnd"/>
            <w:r>
              <w:t xml:space="preserve"> / BAA can make Brimfield fields available upon request for practices.</w:t>
            </w:r>
          </w:p>
          <w:p w:rsidR="00F80537" w:rsidRDefault="00F80537" w:rsidP="00F80537">
            <w:pPr>
              <w:pStyle w:val="ListParagraph"/>
              <w:ind w:left="185"/>
            </w:pPr>
            <w:r>
              <w:t>PH / Wales field can be available as well based on anticipated teams.</w:t>
            </w:r>
          </w:p>
          <w:p w:rsidR="00F80537" w:rsidRDefault="00F80537" w:rsidP="00F80537">
            <w:pPr>
              <w:pStyle w:val="ListParagraph"/>
              <w:ind w:left="185"/>
            </w:pPr>
            <w:proofErr w:type="spellStart"/>
            <w:r>
              <w:t>JBu</w:t>
            </w:r>
            <w:proofErr w:type="spellEnd"/>
            <w:r>
              <w:t xml:space="preserve"> / 4-5 year olds are going to be on the J&amp;J fields.  Nice conditions – lot of space.</w:t>
            </w:r>
          </w:p>
          <w:p w:rsidR="00F80537" w:rsidRDefault="00F80537" w:rsidP="00F80537">
            <w:pPr>
              <w:pStyle w:val="ListParagraph"/>
              <w:ind w:left="185"/>
            </w:pPr>
            <w:r>
              <w:t>PH / Has a family connection.  J&amp;J thinks that the fields should be used more often there.</w:t>
            </w:r>
          </w:p>
          <w:p w:rsidR="00F80537" w:rsidRDefault="00F80537" w:rsidP="00F80537">
            <w:pPr>
              <w:pStyle w:val="ListParagraph"/>
              <w:ind w:left="185"/>
            </w:pPr>
            <w:r>
              <w:t>IM / Had talked to owner.  J&amp;J would like to work with TRY more.</w:t>
            </w:r>
          </w:p>
          <w:p w:rsidR="00F80537" w:rsidRDefault="00F80537" w:rsidP="00F80537">
            <w:pPr>
              <w:pStyle w:val="ListParagraph"/>
              <w:ind w:left="185"/>
            </w:pPr>
            <w:r>
              <w:t>JK / Any chance to get a field, you need to jump on it.</w:t>
            </w:r>
          </w:p>
          <w:p w:rsidR="00F80537" w:rsidRDefault="00F80537" w:rsidP="00F80537">
            <w:pPr>
              <w:pStyle w:val="ListParagraph"/>
              <w:ind w:left="185"/>
            </w:pPr>
            <w:proofErr w:type="spellStart"/>
            <w:r>
              <w:t>JBa</w:t>
            </w:r>
            <w:proofErr w:type="spellEnd"/>
            <w:r>
              <w:t xml:space="preserve"> / TRY never seemed to have problems with fields until 4 years ago.</w:t>
            </w:r>
          </w:p>
          <w:p w:rsidR="00F80537" w:rsidRDefault="00F80537" w:rsidP="00F80537">
            <w:pPr>
              <w:pStyle w:val="ListParagraph"/>
              <w:ind w:left="185"/>
            </w:pPr>
            <w:r>
              <w:t>KP / Just more use / more sports.</w:t>
            </w:r>
          </w:p>
          <w:p w:rsidR="00F80537" w:rsidRDefault="00F80537" w:rsidP="00075278">
            <w:pPr>
              <w:pStyle w:val="ListParagraph"/>
              <w:ind w:left="185"/>
            </w:pPr>
          </w:p>
          <w:p w:rsidR="00F80537" w:rsidRPr="00692553" w:rsidRDefault="00F80537" w:rsidP="00075278">
            <w:pPr>
              <w:pStyle w:val="ListParagraph"/>
              <w:ind w:left="185"/>
            </w:pPr>
          </w:p>
        </w:tc>
      </w:tr>
      <w:tr w:rsidR="00F80537" w:rsidRPr="00692553" w:rsidTr="00075278">
        <w:trPr>
          <w:trHeight w:val="288"/>
        </w:trPr>
        <w:tc>
          <w:tcPr>
            <w:tcW w:w="5909" w:type="dxa"/>
            <w:gridSpan w:val="2"/>
            <w:tcBorders>
              <w:top w:val="single" w:sz="12" w:space="0" w:color="BFBFBF" w:themeColor="background1" w:themeShade="BF"/>
            </w:tcBorders>
            <w:shd w:val="clear" w:color="auto" w:fill="F2F2F2" w:themeFill="background1" w:themeFillShade="F2"/>
            <w:vAlign w:val="center"/>
          </w:tcPr>
          <w:p w:rsidR="00F80537" w:rsidRPr="00692553" w:rsidRDefault="00F80537" w:rsidP="00075278">
            <w:pPr>
              <w:pStyle w:val="Heading3"/>
            </w:pPr>
            <w:r>
              <w:lastRenderedPageBreak/>
              <w:t>Action items</w:t>
            </w:r>
          </w:p>
        </w:tc>
        <w:tc>
          <w:tcPr>
            <w:tcW w:w="2711" w:type="dxa"/>
            <w:tcBorders>
              <w:top w:val="single" w:sz="12" w:space="0" w:color="BFBFBF" w:themeColor="background1" w:themeShade="BF"/>
            </w:tcBorders>
            <w:shd w:val="clear" w:color="auto" w:fill="F2F2F2" w:themeFill="background1" w:themeFillShade="F2"/>
            <w:vAlign w:val="center"/>
          </w:tcPr>
          <w:p w:rsidR="00F80537" w:rsidRPr="00692553" w:rsidRDefault="00F80537" w:rsidP="00075278">
            <w:pPr>
              <w:pStyle w:val="Heading3"/>
            </w:pPr>
            <w:r>
              <w:t>Person responsible</w:t>
            </w:r>
          </w:p>
        </w:tc>
        <w:tc>
          <w:tcPr>
            <w:tcW w:w="1470" w:type="dxa"/>
            <w:tcBorders>
              <w:top w:val="single" w:sz="12" w:space="0" w:color="BFBFBF" w:themeColor="background1" w:themeShade="BF"/>
            </w:tcBorders>
            <w:shd w:val="clear" w:color="auto" w:fill="F2F2F2" w:themeFill="background1" w:themeFillShade="F2"/>
            <w:vAlign w:val="center"/>
          </w:tcPr>
          <w:p w:rsidR="00F80537" w:rsidRPr="00692553" w:rsidRDefault="00F80537" w:rsidP="00075278">
            <w:pPr>
              <w:pStyle w:val="Heading3"/>
            </w:pPr>
            <w:r>
              <w:t>Deadline</w:t>
            </w:r>
          </w:p>
        </w:tc>
      </w:tr>
      <w:tr w:rsidR="00F80537" w:rsidRPr="00692553" w:rsidTr="00075278">
        <w:trPr>
          <w:trHeight w:val="288"/>
        </w:trPr>
        <w:tc>
          <w:tcPr>
            <w:tcW w:w="5909" w:type="dxa"/>
            <w:gridSpan w:val="2"/>
            <w:shd w:val="clear" w:color="auto" w:fill="auto"/>
            <w:vAlign w:val="center"/>
          </w:tcPr>
          <w:p w:rsidR="00F80537" w:rsidRPr="00692553" w:rsidRDefault="00FF1168" w:rsidP="00075278">
            <w:pPr>
              <w:ind w:left="185"/>
            </w:pPr>
            <w:r>
              <w:t>Town Coordinators to meet and determine teams</w:t>
            </w:r>
          </w:p>
        </w:tc>
        <w:tc>
          <w:tcPr>
            <w:tcW w:w="2711" w:type="dxa"/>
            <w:shd w:val="clear" w:color="auto" w:fill="auto"/>
            <w:vAlign w:val="center"/>
          </w:tcPr>
          <w:p w:rsidR="00F80537" w:rsidRPr="00692553" w:rsidRDefault="00FF1168" w:rsidP="00075278">
            <w:r>
              <w:t>Town Coordinators</w:t>
            </w:r>
          </w:p>
        </w:tc>
        <w:tc>
          <w:tcPr>
            <w:tcW w:w="1470" w:type="dxa"/>
            <w:shd w:val="clear" w:color="auto" w:fill="auto"/>
            <w:vAlign w:val="center"/>
          </w:tcPr>
          <w:p w:rsidR="00F80537" w:rsidRPr="00692553" w:rsidRDefault="00FF1168" w:rsidP="00075278">
            <w:r>
              <w:t>July 15, 2017</w:t>
            </w:r>
          </w:p>
        </w:tc>
      </w:tr>
      <w:tr w:rsidR="00FF1168" w:rsidRPr="00692553" w:rsidTr="00075278">
        <w:trPr>
          <w:trHeight w:val="288"/>
        </w:trPr>
        <w:tc>
          <w:tcPr>
            <w:tcW w:w="5909" w:type="dxa"/>
            <w:gridSpan w:val="2"/>
            <w:shd w:val="clear" w:color="auto" w:fill="auto"/>
            <w:vAlign w:val="center"/>
          </w:tcPr>
          <w:p w:rsidR="00FF1168" w:rsidRDefault="00FF1168" w:rsidP="00075278">
            <w:pPr>
              <w:ind w:left="185"/>
            </w:pPr>
            <w:r>
              <w:t>Coordinate Rec Give-away balls with C&amp;R Tire / voucher program</w:t>
            </w:r>
          </w:p>
        </w:tc>
        <w:tc>
          <w:tcPr>
            <w:tcW w:w="2711" w:type="dxa"/>
            <w:shd w:val="clear" w:color="auto" w:fill="auto"/>
            <w:vAlign w:val="center"/>
          </w:tcPr>
          <w:p w:rsidR="00FF1168" w:rsidRDefault="00FF1168" w:rsidP="00075278">
            <w:r>
              <w:t>P. Higgins</w:t>
            </w:r>
          </w:p>
        </w:tc>
        <w:tc>
          <w:tcPr>
            <w:tcW w:w="1470" w:type="dxa"/>
            <w:shd w:val="clear" w:color="auto" w:fill="auto"/>
            <w:vAlign w:val="center"/>
          </w:tcPr>
          <w:p w:rsidR="00FF1168" w:rsidRDefault="00FF1168" w:rsidP="00075278">
            <w:r>
              <w:t>July 15, 2017</w:t>
            </w:r>
          </w:p>
        </w:tc>
      </w:tr>
      <w:tr w:rsidR="00FF1168" w:rsidRPr="00692553" w:rsidTr="00075278">
        <w:trPr>
          <w:trHeight w:val="288"/>
        </w:trPr>
        <w:tc>
          <w:tcPr>
            <w:tcW w:w="5909" w:type="dxa"/>
            <w:gridSpan w:val="2"/>
            <w:shd w:val="clear" w:color="auto" w:fill="auto"/>
            <w:vAlign w:val="center"/>
          </w:tcPr>
          <w:p w:rsidR="00FF1168" w:rsidRDefault="00FF1168" w:rsidP="00075278">
            <w:pPr>
              <w:ind w:left="185"/>
            </w:pPr>
            <w:r>
              <w:t>Rent TRHS Stadium Field for Opening Day (Sept. 9)</w:t>
            </w:r>
          </w:p>
        </w:tc>
        <w:tc>
          <w:tcPr>
            <w:tcW w:w="2711" w:type="dxa"/>
            <w:shd w:val="clear" w:color="auto" w:fill="auto"/>
            <w:vAlign w:val="center"/>
          </w:tcPr>
          <w:p w:rsidR="00FF1168" w:rsidRDefault="00FF1168" w:rsidP="00075278">
            <w:r>
              <w:t>I. McGrath</w:t>
            </w:r>
          </w:p>
        </w:tc>
        <w:tc>
          <w:tcPr>
            <w:tcW w:w="1470" w:type="dxa"/>
            <w:shd w:val="clear" w:color="auto" w:fill="auto"/>
            <w:vAlign w:val="center"/>
          </w:tcPr>
          <w:p w:rsidR="00FF1168" w:rsidRDefault="00FF1168" w:rsidP="00075278">
            <w:r>
              <w:t>July 15, 2017</w:t>
            </w:r>
          </w:p>
        </w:tc>
      </w:tr>
      <w:tr w:rsidR="00FF1168" w:rsidRPr="00692553" w:rsidTr="00075278">
        <w:trPr>
          <w:trHeight w:val="288"/>
        </w:trPr>
        <w:tc>
          <w:tcPr>
            <w:tcW w:w="5909" w:type="dxa"/>
            <w:gridSpan w:val="2"/>
            <w:shd w:val="clear" w:color="auto" w:fill="auto"/>
            <w:vAlign w:val="center"/>
          </w:tcPr>
          <w:p w:rsidR="00FF1168" w:rsidRDefault="00FF1168" w:rsidP="00075278">
            <w:pPr>
              <w:ind w:left="185"/>
            </w:pPr>
            <w:r>
              <w:t>Rent TRHS Stadium Field for Jr/</w:t>
            </w:r>
            <w:proofErr w:type="spellStart"/>
            <w:r>
              <w:t>Sr</w:t>
            </w:r>
            <w:proofErr w:type="spellEnd"/>
            <w:r>
              <w:t xml:space="preserve"> Season</w:t>
            </w:r>
          </w:p>
        </w:tc>
        <w:tc>
          <w:tcPr>
            <w:tcW w:w="2711" w:type="dxa"/>
            <w:shd w:val="clear" w:color="auto" w:fill="auto"/>
            <w:vAlign w:val="center"/>
          </w:tcPr>
          <w:p w:rsidR="00FF1168" w:rsidRDefault="00FF1168" w:rsidP="00075278">
            <w:r>
              <w:t>I. McGrath</w:t>
            </w:r>
          </w:p>
        </w:tc>
        <w:tc>
          <w:tcPr>
            <w:tcW w:w="1470" w:type="dxa"/>
            <w:shd w:val="clear" w:color="auto" w:fill="auto"/>
            <w:vAlign w:val="center"/>
          </w:tcPr>
          <w:p w:rsidR="00FF1168" w:rsidRDefault="00FF1168" w:rsidP="00075278">
            <w:r>
              <w:t>TBD</w:t>
            </w:r>
          </w:p>
        </w:tc>
      </w:tr>
      <w:tr w:rsidR="00FF1168" w:rsidRPr="00692553" w:rsidTr="00075278">
        <w:trPr>
          <w:trHeight w:val="288"/>
        </w:trPr>
        <w:tc>
          <w:tcPr>
            <w:tcW w:w="5909" w:type="dxa"/>
            <w:gridSpan w:val="2"/>
            <w:shd w:val="clear" w:color="auto" w:fill="auto"/>
            <w:vAlign w:val="center"/>
          </w:tcPr>
          <w:p w:rsidR="00FF1168" w:rsidRDefault="00FF1168" w:rsidP="00075278">
            <w:pPr>
              <w:ind w:left="185"/>
            </w:pPr>
            <w:r>
              <w:t>Check equipment for upcoming Rec Season</w:t>
            </w:r>
          </w:p>
        </w:tc>
        <w:tc>
          <w:tcPr>
            <w:tcW w:w="2711" w:type="dxa"/>
            <w:shd w:val="clear" w:color="auto" w:fill="auto"/>
            <w:vAlign w:val="center"/>
          </w:tcPr>
          <w:p w:rsidR="00FF1168" w:rsidRDefault="00FF1168" w:rsidP="00075278">
            <w:r>
              <w:t xml:space="preserve">M. </w:t>
            </w:r>
            <w:proofErr w:type="spellStart"/>
            <w:r>
              <w:t>Michalak</w:t>
            </w:r>
            <w:proofErr w:type="spellEnd"/>
          </w:p>
        </w:tc>
        <w:tc>
          <w:tcPr>
            <w:tcW w:w="1470" w:type="dxa"/>
            <w:shd w:val="clear" w:color="auto" w:fill="auto"/>
            <w:vAlign w:val="center"/>
          </w:tcPr>
          <w:p w:rsidR="00FF1168" w:rsidRDefault="00FF1168" w:rsidP="00075278">
            <w:r>
              <w:t>July 15, 2017</w:t>
            </w:r>
          </w:p>
        </w:tc>
      </w:tr>
      <w:tr w:rsidR="00FF1168" w:rsidRPr="00692553" w:rsidTr="00075278">
        <w:trPr>
          <w:trHeight w:val="288"/>
        </w:trPr>
        <w:tc>
          <w:tcPr>
            <w:tcW w:w="5909" w:type="dxa"/>
            <w:gridSpan w:val="2"/>
            <w:shd w:val="clear" w:color="auto" w:fill="auto"/>
            <w:vAlign w:val="center"/>
          </w:tcPr>
          <w:p w:rsidR="00FF1168" w:rsidRDefault="00FF1168" w:rsidP="00075278">
            <w:pPr>
              <w:ind w:left="185"/>
            </w:pPr>
            <w:r>
              <w:t>Approach J&amp;J Antique Show Owner about possibility of using fields</w:t>
            </w:r>
          </w:p>
        </w:tc>
        <w:tc>
          <w:tcPr>
            <w:tcW w:w="2711" w:type="dxa"/>
            <w:shd w:val="clear" w:color="auto" w:fill="auto"/>
            <w:vAlign w:val="center"/>
          </w:tcPr>
          <w:p w:rsidR="00FF1168" w:rsidRDefault="00FF1168" w:rsidP="00075278">
            <w:r>
              <w:t xml:space="preserve">J. </w:t>
            </w:r>
            <w:proofErr w:type="spellStart"/>
            <w:r>
              <w:t>Buday</w:t>
            </w:r>
            <w:proofErr w:type="spellEnd"/>
          </w:p>
        </w:tc>
        <w:tc>
          <w:tcPr>
            <w:tcW w:w="1470" w:type="dxa"/>
            <w:shd w:val="clear" w:color="auto" w:fill="auto"/>
            <w:vAlign w:val="center"/>
          </w:tcPr>
          <w:p w:rsidR="00FF1168" w:rsidRDefault="00FF1168" w:rsidP="00075278">
            <w:r>
              <w:t>--None--</w:t>
            </w:r>
          </w:p>
        </w:tc>
      </w:tr>
      <w:tr w:rsidR="00FF1168" w:rsidRPr="00692553" w:rsidTr="00075278">
        <w:trPr>
          <w:trHeight w:val="288"/>
        </w:trPr>
        <w:tc>
          <w:tcPr>
            <w:tcW w:w="5909" w:type="dxa"/>
            <w:gridSpan w:val="2"/>
            <w:shd w:val="clear" w:color="auto" w:fill="auto"/>
            <w:vAlign w:val="center"/>
          </w:tcPr>
          <w:p w:rsidR="00FF1168" w:rsidRDefault="00FF1168" w:rsidP="00075278">
            <w:pPr>
              <w:ind w:left="185"/>
            </w:pPr>
          </w:p>
        </w:tc>
        <w:tc>
          <w:tcPr>
            <w:tcW w:w="2711" w:type="dxa"/>
            <w:shd w:val="clear" w:color="auto" w:fill="auto"/>
            <w:vAlign w:val="center"/>
          </w:tcPr>
          <w:p w:rsidR="00FF1168" w:rsidRDefault="00FF1168" w:rsidP="00075278"/>
        </w:tc>
        <w:tc>
          <w:tcPr>
            <w:tcW w:w="1470" w:type="dxa"/>
            <w:shd w:val="clear" w:color="auto" w:fill="auto"/>
            <w:vAlign w:val="center"/>
          </w:tcPr>
          <w:p w:rsidR="00FF1168" w:rsidRDefault="00FF1168" w:rsidP="00075278"/>
        </w:tc>
      </w:tr>
    </w:tbl>
    <w:p w:rsidR="00F80537" w:rsidRDefault="00F80537">
      <w:pPr>
        <w:ind w:left="0"/>
      </w:pPr>
    </w:p>
    <w:p w:rsidR="008F3EF1" w:rsidRDefault="008F3EF1">
      <w:pPr>
        <w:ind w:left="0"/>
      </w:pPr>
    </w:p>
    <w:tbl>
      <w:tblPr>
        <w:tblW w:w="4990" w:type="pct"/>
        <w:tblLayout w:type="fixed"/>
        <w:tblCellMar>
          <w:top w:w="14" w:type="dxa"/>
          <w:left w:w="0" w:type="dxa"/>
          <w:bottom w:w="14" w:type="dxa"/>
          <w:right w:w="0" w:type="dxa"/>
        </w:tblCellMar>
        <w:tblLook w:val="0000" w:firstRow="0" w:lastRow="0" w:firstColumn="0" w:lastColumn="0" w:noHBand="0" w:noVBand="0"/>
      </w:tblPr>
      <w:tblGrid>
        <w:gridCol w:w="6563"/>
        <w:gridCol w:w="3497"/>
      </w:tblGrid>
      <w:tr w:rsidR="00B15B78" w:rsidRPr="00954110" w:rsidTr="00634B6C">
        <w:tc>
          <w:tcPr>
            <w:tcW w:w="6563" w:type="dxa"/>
            <w:shd w:val="clear" w:color="auto" w:fill="auto"/>
            <w:tcMar>
              <w:left w:w="0" w:type="dxa"/>
            </w:tcMar>
            <w:vAlign w:val="center"/>
          </w:tcPr>
          <w:p w:rsidR="00B15B78" w:rsidRPr="0089271D" w:rsidRDefault="005469A1" w:rsidP="00354310">
            <w:pPr>
              <w:pStyle w:val="Heading4"/>
            </w:pPr>
            <w:r>
              <w:rPr>
                <w:b/>
                <w:color w:val="005024"/>
                <w:sz w:val="18"/>
              </w:rPr>
              <w:t>3</w:t>
            </w:r>
            <w:r w:rsidR="00B15B78">
              <w:rPr>
                <w:b/>
                <w:color w:val="005024"/>
                <w:sz w:val="18"/>
              </w:rPr>
              <w:t xml:space="preserve">.  </w:t>
            </w:r>
            <w:r w:rsidR="00354310">
              <w:rPr>
                <w:b/>
                <w:color w:val="005024"/>
                <w:sz w:val="18"/>
              </w:rPr>
              <w:t>Discussion about Travel Teams Player Evaluations</w:t>
            </w:r>
          </w:p>
        </w:tc>
        <w:tc>
          <w:tcPr>
            <w:tcW w:w="3497" w:type="dxa"/>
            <w:shd w:val="clear" w:color="auto" w:fill="auto"/>
            <w:tcMar>
              <w:left w:w="0" w:type="dxa"/>
            </w:tcMar>
            <w:vAlign w:val="center"/>
          </w:tcPr>
          <w:p w:rsidR="00B15B78" w:rsidRPr="00D8181B" w:rsidRDefault="002B2778" w:rsidP="00354310">
            <w:pPr>
              <w:pStyle w:val="Details"/>
            </w:pPr>
            <w:r>
              <w:t>I. McGrath</w:t>
            </w:r>
            <w:r w:rsidR="00936FE0">
              <w:t xml:space="preserve"> / </w:t>
            </w:r>
            <w:r w:rsidR="00354310">
              <w:t>K. Parent</w:t>
            </w:r>
          </w:p>
        </w:tc>
      </w:tr>
    </w:tbl>
    <w:p w:rsidR="00B15B78" w:rsidRDefault="00B15B78" w:rsidP="00B15B78"/>
    <w:tbl>
      <w:tblPr>
        <w:tblW w:w="5002" w:type="pct"/>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370"/>
        <w:gridCol w:w="4535"/>
        <w:gridCol w:w="2711"/>
        <w:gridCol w:w="1478"/>
      </w:tblGrid>
      <w:tr w:rsidR="00B15B78" w:rsidRPr="00575925" w:rsidTr="002013E0">
        <w:trPr>
          <w:trHeight w:val="288"/>
        </w:trPr>
        <w:tc>
          <w:tcPr>
            <w:tcW w:w="1370" w:type="dxa"/>
            <w:tcBorders>
              <w:top w:val="single" w:sz="12" w:space="0" w:color="BFBFBF" w:themeColor="background1" w:themeShade="BF"/>
            </w:tcBorders>
            <w:shd w:val="clear" w:color="auto" w:fill="F2F2F2" w:themeFill="background1" w:themeFillShade="F2"/>
            <w:vAlign w:val="center"/>
          </w:tcPr>
          <w:p w:rsidR="00B15B78" w:rsidRPr="00575925" w:rsidRDefault="00B15B78" w:rsidP="00634B6C">
            <w:pPr>
              <w:pStyle w:val="Heading3"/>
              <w:rPr>
                <w:b w:val="0"/>
              </w:rPr>
            </w:pPr>
            <w:r w:rsidRPr="00575925">
              <w:rPr>
                <w:b w:val="0"/>
              </w:rPr>
              <w:t>Discussion</w:t>
            </w:r>
          </w:p>
        </w:tc>
        <w:tc>
          <w:tcPr>
            <w:tcW w:w="8724" w:type="dxa"/>
            <w:gridSpan w:val="3"/>
            <w:tcBorders>
              <w:top w:val="single" w:sz="12" w:space="0" w:color="BFBFBF" w:themeColor="background1" w:themeShade="BF"/>
            </w:tcBorders>
            <w:shd w:val="clear" w:color="auto" w:fill="auto"/>
            <w:vAlign w:val="center"/>
          </w:tcPr>
          <w:p w:rsidR="00B15B78" w:rsidRPr="00575925" w:rsidRDefault="008F3EF1" w:rsidP="00B84415">
            <w:pPr>
              <w:tabs>
                <w:tab w:val="right" w:pos="8712"/>
              </w:tabs>
            </w:pPr>
            <w:r>
              <w:t>Evaluations</w:t>
            </w:r>
          </w:p>
        </w:tc>
      </w:tr>
      <w:tr w:rsidR="00B15B78" w:rsidRPr="00692553" w:rsidTr="00FF1168">
        <w:trPr>
          <w:trHeight w:val="288"/>
        </w:trPr>
        <w:tc>
          <w:tcPr>
            <w:tcW w:w="10094" w:type="dxa"/>
            <w:gridSpan w:val="4"/>
            <w:shd w:val="clear" w:color="auto" w:fill="auto"/>
            <w:vAlign w:val="center"/>
          </w:tcPr>
          <w:p w:rsidR="00634541" w:rsidRDefault="00634541" w:rsidP="002B2778">
            <w:pPr>
              <w:pStyle w:val="ListParagraph"/>
              <w:ind w:left="185"/>
            </w:pPr>
          </w:p>
          <w:p w:rsidR="00C97E2A" w:rsidRDefault="00C97E2A" w:rsidP="00C97E2A">
            <w:pPr>
              <w:pStyle w:val="ListParagraph"/>
              <w:ind w:left="185"/>
            </w:pPr>
            <w:r>
              <w:t>IM / We all agree that last year didn’t work with MYSA.  I’ve heard from various people.  I think we should go off of coaches’</w:t>
            </w:r>
            <w:r w:rsidR="00E50B93">
              <w:t xml:space="preserve"> evaluations, and only hold </w:t>
            </w:r>
            <w:proofErr w:type="spellStart"/>
            <w:r w:rsidR="00E50B93">
              <w:t>evals</w:t>
            </w:r>
            <w:proofErr w:type="spellEnd"/>
            <w:r w:rsidR="00E50B93">
              <w:t xml:space="preserve"> for U10s.</w:t>
            </w:r>
          </w:p>
          <w:p w:rsidR="00E50B93" w:rsidRDefault="00E50B93" w:rsidP="00C97E2A">
            <w:pPr>
              <w:pStyle w:val="ListParagraph"/>
              <w:ind w:left="185"/>
            </w:pPr>
            <w:proofErr w:type="spellStart"/>
            <w:r>
              <w:t>JBu</w:t>
            </w:r>
            <w:proofErr w:type="spellEnd"/>
            <w:r>
              <w:t xml:space="preserve"> / The evaluations from MYSA seemed to be ignored </w:t>
            </w:r>
          </w:p>
          <w:p w:rsidR="00E50B93" w:rsidRDefault="00E50B93" w:rsidP="00C97E2A">
            <w:pPr>
              <w:pStyle w:val="ListParagraph"/>
              <w:ind w:left="185"/>
            </w:pPr>
            <w:r>
              <w:t>BB / Evaluations for Boys’ program were done totally off the evaluation numbers.</w:t>
            </w:r>
          </w:p>
          <w:p w:rsidR="00E50B93" w:rsidRDefault="00E50B93" w:rsidP="00C97E2A">
            <w:pPr>
              <w:pStyle w:val="ListParagraph"/>
              <w:ind w:left="185"/>
            </w:pPr>
            <w:r>
              <w:t>PH / Need to identify the protocol and hold to that protocol – especially to refute allegations from parents. Travel Coordinators work hard – and then once the teams come out, there’s complaints.</w:t>
            </w:r>
          </w:p>
          <w:p w:rsidR="00E50B93" w:rsidRDefault="00E50B93" w:rsidP="00C97E2A">
            <w:pPr>
              <w:pStyle w:val="ListParagraph"/>
              <w:ind w:left="185"/>
            </w:pPr>
            <w:r>
              <w:t xml:space="preserve">BB / Agree 150%.  TRY continues to paint themselves into corners with various rules.  We don’t know until we get registrations how many teams and which level(s) are going to be available.  We don’t have the same players from season to season, so it has to be adjusted season to season.  TRY should have a “philosophy” rather than a strict set of rules.  There may not be a </w:t>
            </w:r>
            <w:proofErr w:type="spellStart"/>
            <w:r>
              <w:t>Div</w:t>
            </w:r>
            <w:proofErr w:type="spellEnd"/>
            <w:r>
              <w:t xml:space="preserve"> 1 team every year.  There is an art and science to it – and we’re forgetting the art.  Travel Registrars get complaints from parents every time for not placing their kid properly.</w:t>
            </w:r>
          </w:p>
          <w:p w:rsidR="00E50B93" w:rsidRDefault="00E50B93" w:rsidP="00C97E2A">
            <w:pPr>
              <w:pStyle w:val="ListParagraph"/>
              <w:ind w:left="185"/>
            </w:pPr>
            <w:r>
              <w:t xml:space="preserve">IM / I agree that we need to get rid of the rules.  So – what to do about evaluations.  </w:t>
            </w:r>
          </w:p>
          <w:p w:rsidR="00E50B93" w:rsidRDefault="00E50B93" w:rsidP="00C97E2A">
            <w:pPr>
              <w:pStyle w:val="ListParagraph"/>
              <w:ind w:left="185"/>
            </w:pPr>
            <w:r>
              <w:t>BB / U10s plus new kids into the program need to be evaluated.</w:t>
            </w:r>
          </w:p>
          <w:p w:rsidR="00E50B93" w:rsidRDefault="00E50B93" w:rsidP="00C97E2A">
            <w:pPr>
              <w:pStyle w:val="ListParagraph"/>
              <w:ind w:left="185"/>
            </w:pPr>
            <w:r>
              <w:t>IM / Are we agreed that we do not need MYSA in again?</w:t>
            </w:r>
          </w:p>
          <w:p w:rsidR="00E50B93" w:rsidRDefault="00E50B93" w:rsidP="00C97E2A">
            <w:pPr>
              <w:pStyle w:val="ListParagraph"/>
              <w:ind w:left="185"/>
            </w:pPr>
            <w:r>
              <w:t>PH / How much did it cost?</w:t>
            </w:r>
          </w:p>
          <w:p w:rsidR="00E50B93" w:rsidRDefault="00E50B93" w:rsidP="00C97E2A">
            <w:pPr>
              <w:pStyle w:val="ListParagraph"/>
              <w:ind w:left="185"/>
            </w:pPr>
            <w:r>
              <w:t xml:space="preserve">IM / Around $2,000.  </w:t>
            </w:r>
          </w:p>
          <w:p w:rsidR="00E50B93" w:rsidRDefault="00E50B93" w:rsidP="00C97E2A">
            <w:pPr>
              <w:pStyle w:val="ListParagraph"/>
              <w:ind w:left="185"/>
            </w:pPr>
            <w:proofErr w:type="spellStart"/>
            <w:r>
              <w:t>JBu</w:t>
            </w:r>
            <w:proofErr w:type="spellEnd"/>
            <w:r>
              <w:t xml:space="preserve"> / I am not for paying MYSA, but I do not want parents just off the street doing evaluations.  If TRY is going to be linked from Rec, then throw out all the rules and let coaches pick.  If TRY Travel is going to be competitive, then the evaluators and coaches need to have credibility.</w:t>
            </w:r>
          </w:p>
          <w:p w:rsidR="00E50B93" w:rsidRDefault="00E50B93" w:rsidP="00C97E2A">
            <w:pPr>
              <w:pStyle w:val="ListParagraph"/>
              <w:ind w:left="185"/>
            </w:pPr>
            <w:r>
              <w:t>KP / Then, we have to use the evaluation numbers.</w:t>
            </w:r>
          </w:p>
          <w:p w:rsidR="00E50B93" w:rsidRDefault="00E50B93" w:rsidP="00C97E2A">
            <w:pPr>
              <w:pStyle w:val="ListParagraph"/>
              <w:ind w:left="185"/>
            </w:pPr>
            <w:r>
              <w:t xml:space="preserve">IM / I think that every so often, TRY should bring in an outside group.  Girls </w:t>
            </w:r>
            <w:proofErr w:type="spellStart"/>
            <w:r>
              <w:t>evals</w:t>
            </w:r>
            <w:proofErr w:type="spellEnd"/>
            <w:r>
              <w:t xml:space="preserve"> weren’t don’t </w:t>
            </w:r>
            <w:proofErr w:type="spellStart"/>
            <w:r>
              <w:t>eht</w:t>
            </w:r>
            <w:proofErr w:type="spellEnd"/>
          </w:p>
          <w:p w:rsidR="00E50B93" w:rsidRDefault="00E50B93" w:rsidP="00C97E2A">
            <w:pPr>
              <w:pStyle w:val="ListParagraph"/>
              <w:ind w:left="185"/>
            </w:pPr>
            <w:r>
              <w:t xml:space="preserve">BB / What I heard that </w:t>
            </w:r>
            <w:proofErr w:type="spellStart"/>
            <w:r>
              <w:t>evals</w:t>
            </w:r>
            <w:proofErr w:type="spellEnd"/>
            <w:r>
              <w:t xml:space="preserve"> were criticized </w:t>
            </w:r>
          </w:p>
          <w:p w:rsidR="00E50B93" w:rsidRDefault="00E50B93" w:rsidP="00C97E2A">
            <w:pPr>
              <w:pStyle w:val="ListParagraph"/>
              <w:ind w:left="185"/>
            </w:pPr>
            <w:r>
              <w:t>PH / Too many adults screwing it up last year.</w:t>
            </w:r>
          </w:p>
          <w:p w:rsidR="00E50B93" w:rsidRDefault="0097066B" w:rsidP="00C97E2A">
            <w:pPr>
              <w:pStyle w:val="ListParagraph"/>
              <w:ind w:left="185"/>
            </w:pPr>
            <w:r>
              <w:t xml:space="preserve">BB / Are we trying to be a semi-club?  No.  Is it </w:t>
            </w:r>
          </w:p>
          <w:p w:rsidR="0097066B" w:rsidRDefault="0097066B" w:rsidP="00C97E2A">
            <w:pPr>
              <w:pStyle w:val="ListParagraph"/>
              <w:ind w:left="185"/>
            </w:pPr>
            <w:r>
              <w:t xml:space="preserve">KP / Late people?  The first U10 team had some late comers that were added that likely didn’t belong at that level.  </w:t>
            </w:r>
          </w:p>
          <w:p w:rsidR="0097066B" w:rsidRDefault="0097066B" w:rsidP="00C97E2A">
            <w:pPr>
              <w:pStyle w:val="ListParagraph"/>
              <w:ind w:left="185"/>
            </w:pPr>
            <w:r>
              <w:t xml:space="preserve">BB / Need to build in some sort of discipline to the registration and team </w:t>
            </w:r>
          </w:p>
          <w:p w:rsidR="008F3EF1" w:rsidRDefault="008F3EF1" w:rsidP="008F3EF1">
            <w:pPr>
              <w:pStyle w:val="ListParagraph"/>
              <w:ind w:left="185"/>
            </w:pPr>
            <w:r>
              <w:t>LH / I like the idea of bringing in unknown people to conduct evaluations to eliminate coach bias.  I’m glad it’s called glorified rec, because some coaches don’t have the credentials/experience to match up to the expectations.</w:t>
            </w:r>
          </w:p>
          <w:p w:rsidR="008F3EF1" w:rsidRDefault="008F3EF1" w:rsidP="008F3EF1">
            <w:pPr>
              <w:pStyle w:val="ListParagraph"/>
              <w:ind w:left="185"/>
            </w:pPr>
            <w:r>
              <w:t>IM / What if we held evaluations with having “girls” coaches evaluate “boys” and v/v.  And those evaluators are there at each session (not a mix).  Do we do the evaluations, or not?</w:t>
            </w:r>
          </w:p>
          <w:p w:rsidR="008F3EF1" w:rsidRDefault="008F3EF1" w:rsidP="008F3EF1">
            <w:pPr>
              <w:pStyle w:val="ListParagraph"/>
              <w:ind w:left="185"/>
            </w:pPr>
            <w:r>
              <w:t>PH / Think the evaluations are a waste of time.</w:t>
            </w:r>
          </w:p>
          <w:p w:rsidR="002013E0" w:rsidRDefault="002013E0" w:rsidP="008F3EF1">
            <w:pPr>
              <w:pStyle w:val="ListParagraph"/>
              <w:ind w:left="185"/>
            </w:pPr>
          </w:p>
          <w:p w:rsidR="002013E0" w:rsidRDefault="002013E0" w:rsidP="008F3EF1">
            <w:pPr>
              <w:pStyle w:val="ListParagraph"/>
              <w:ind w:left="185"/>
            </w:pPr>
            <w:r>
              <w:t>---------------</w:t>
            </w:r>
          </w:p>
          <w:p w:rsidR="002013E0" w:rsidRDefault="002013E0" w:rsidP="008F3EF1">
            <w:pPr>
              <w:pStyle w:val="ListParagraph"/>
              <w:ind w:left="185"/>
            </w:pPr>
          </w:p>
          <w:p w:rsidR="008F3EF1" w:rsidRDefault="008F3EF1" w:rsidP="008F3EF1">
            <w:pPr>
              <w:pStyle w:val="ListParagraph"/>
              <w:ind w:left="185"/>
            </w:pPr>
            <w:proofErr w:type="spellStart"/>
            <w:r>
              <w:t>JBu</w:t>
            </w:r>
            <w:proofErr w:type="spellEnd"/>
            <w:r>
              <w:t xml:space="preserve"> / I like what KP is doing attending each game.  </w:t>
            </w:r>
          </w:p>
          <w:p w:rsidR="008F3EF1" w:rsidRDefault="008F3EF1" w:rsidP="008F3EF1">
            <w:pPr>
              <w:pStyle w:val="ListParagraph"/>
              <w:ind w:left="185"/>
            </w:pPr>
            <w:r>
              <w:t xml:space="preserve">KP / Just looking for outliers.  </w:t>
            </w:r>
          </w:p>
          <w:p w:rsidR="008F3EF1" w:rsidRDefault="008F3EF1" w:rsidP="008F3EF1">
            <w:pPr>
              <w:pStyle w:val="ListParagraph"/>
              <w:ind w:left="185"/>
            </w:pPr>
            <w:proofErr w:type="spellStart"/>
            <w:r>
              <w:t>JBu</w:t>
            </w:r>
            <w:proofErr w:type="spellEnd"/>
            <w:r>
              <w:t xml:space="preserve"> / KP’s licenses and experience </w:t>
            </w:r>
            <w:proofErr w:type="gramStart"/>
            <w:r>
              <w:t>is</w:t>
            </w:r>
            <w:proofErr w:type="gramEnd"/>
            <w:r>
              <w:t xml:space="preserve"> key.  New kids into the program definitely need to be looked at.  At what point do you move a kid off a team?  Look for U10s and new kids.  Why not remove the club kids from rosters if need to cut and decrease a level.</w:t>
            </w:r>
          </w:p>
          <w:p w:rsidR="008F3EF1" w:rsidRDefault="008F3EF1" w:rsidP="008F3EF1">
            <w:pPr>
              <w:pStyle w:val="ListParagraph"/>
              <w:ind w:left="185"/>
            </w:pPr>
            <w:r>
              <w:t>JK / Now have to come up with an evaluation system and stick to it.</w:t>
            </w:r>
          </w:p>
          <w:p w:rsidR="008F3EF1" w:rsidRDefault="008F3EF1" w:rsidP="008F3EF1">
            <w:pPr>
              <w:pStyle w:val="ListParagraph"/>
              <w:ind w:left="185"/>
            </w:pPr>
            <w:r>
              <w:t xml:space="preserve">IM / My opinion – coach evaluations for existing kids.  Marry up outliers from KP evaluations.  </w:t>
            </w:r>
          </w:p>
          <w:p w:rsidR="008F3EF1" w:rsidRDefault="008F3EF1" w:rsidP="008F3EF1">
            <w:pPr>
              <w:pStyle w:val="ListParagraph"/>
              <w:ind w:left="185"/>
            </w:pPr>
            <w:r>
              <w:t>KP / Need to use input from BOD because it’s there.</w:t>
            </w:r>
          </w:p>
          <w:p w:rsidR="008F3EF1" w:rsidRDefault="008F3EF1" w:rsidP="008F3EF1">
            <w:pPr>
              <w:pStyle w:val="ListParagraph"/>
              <w:ind w:left="185"/>
            </w:pPr>
            <w:r>
              <w:t xml:space="preserve">BB / That </w:t>
            </w:r>
            <w:proofErr w:type="gramStart"/>
            <w:r>
              <w:t>gets</w:t>
            </w:r>
            <w:proofErr w:type="gramEnd"/>
            <w:r>
              <w:t xml:space="preserve"> brought forward to Board by the Registrars and BOD votes on it.</w:t>
            </w:r>
          </w:p>
          <w:p w:rsidR="002013E0" w:rsidRDefault="002013E0" w:rsidP="008F3EF1">
            <w:pPr>
              <w:pStyle w:val="ListParagraph"/>
              <w:ind w:left="185"/>
            </w:pPr>
          </w:p>
          <w:p w:rsidR="002013E0" w:rsidRDefault="002013E0" w:rsidP="008F3EF1">
            <w:pPr>
              <w:pStyle w:val="ListParagraph"/>
              <w:ind w:left="185"/>
            </w:pPr>
            <w:r>
              <w:t>-----------------</w:t>
            </w:r>
          </w:p>
          <w:p w:rsidR="002013E0" w:rsidRDefault="002013E0" w:rsidP="008F3EF1">
            <w:pPr>
              <w:pStyle w:val="ListParagraph"/>
              <w:ind w:left="185"/>
            </w:pPr>
          </w:p>
          <w:p w:rsidR="008F3EF1" w:rsidRDefault="008F3EF1" w:rsidP="008F3EF1">
            <w:pPr>
              <w:pStyle w:val="ListParagraph"/>
              <w:ind w:left="185"/>
            </w:pPr>
            <w:proofErr w:type="spellStart"/>
            <w:r>
              <w:t>JBu</w:t>
            </w:r>
            <w:proofErr w:type="spellEnd"/>
            <w:r>
              <w:t xml:space="preserve"> / Like having the KP perspective because – from Brimfield – there’s a lot of chatter because “Brimfield” kids will get short end of stick (compared to “Sturbridge” kids).</w:t>
            </w:r>
          </w:p>
          <w:p w:rsidR="008F3EF1" w:rsidRDefault="008F3EF1" w:rsidP="008F3EF1">
            <w:pPr>
              <w:pStyle w:val="ListParagraph"/>
              <w:ind w:left="185"/>
            </w:pPr>
            <w:r>
              <w:t>BB / Take Coaching role and get them together at en</w:t>
            </w:r>
            <w:r w:rsidR="002013E0">
              <w:t>d of season.  Take our Rec program as an example.</w:t>
            </w:r>
          </w:p>
          <w:p w:rsidR="008F3EF1" w:rsidRDefault="008F3EF1" w:rsidP="008F3EF1">
            <w:pPr>
              <w:pStyle w:val="ListParagraph"/>
              <w:ind w:left="185"/>
            </w:pPr>
            <w:r>
              <w:t xml:space="preserve">PH / I thought that’s what the role of Coaching Director is.  I think we need to tighten up the rules of the parents on the sidelines.  Most coaches can evaluate the players, but our Coaches need more direction, etc.  </w:t>
            </w:r>
          </w:p>
          <w:p w:rsidR="008F3EF1" w:rsidRDefault="002013E0" w:rsidP="008F3EF1">
            <w:pPr>
              <w:pStyle w:val="ListParagraph"/>
              <w:ind w:left="185"/>
            </w:pPr>
            <w:r>
              <w:t xml:space="preserve">KP / </w:t>
            </w:r>
            <w:proofErr w:type="gramStart"/>
            <w:r>
              <w:t>I’m</w:t>
            </w:r>
            <w:proofErr w:type="gramEnd"/>
            <w:r>
              <w:t xml:space="preserve"> t</w:t>
            </w:r>
            <w:r w:rsidR="008F3EF1">
              <w:t xml:space="preserve">rying to help coaches.  </w:t>
            </w:r>
          </w:p>
          <w:p w:rsidR="008F3EF1" w:rsidRDefault="008F3EF1" w:rsidP="008F3EF1">
            <w:pPr>
              <w:pStyle w:val="ListParagraph"/>
              <w:ind w:left="185"/>
            </w:pPr>
            <w:proofErr w:type="spellStart"/>
            <w:r>
              <w:t>JBa</w:t>
            </w:r>
            <w:proofErr w:type="spellEnd"/>
            <w:r>
              <w:t xml:space="preserve"> / The whole intent </w:t>
            </w:r>
            <w:proofErr w:type="gramStart"/>
            <w:r>
              <w:t>is</w:t>
            </w:r>
            <w:proofErr w:type="gramEnd"/>
            <w:r>
              <w:t xml:space="preserve"> to get kids playing and get kids having fun playing soccer.  </w:t>
            </w:r>
            <w:proofErr w:type="spellStart"/>
            <w:r>
              <w:t>JBa</w:t>
            </w:r>
            <w:proofErr w:type="spellEnd"/>
            <w:r>
              <w:t xml:space="preserve"> / Coaches need the education on what they </w:t>
            </w:r>
            <w:r>
              <w:lastRenderedPageBreak/>
              <w:t xml:space="preserve">need to improve on.  I’m hearing lots of criticisms </w:t>
            </w:r>
            <w:proofErr w:type="gramStart"/>
            <w:r>
              <w:t xml:space="preserve">from </w:t>
            </w:r>
            <w:r w:rsidR="002013E0">
              <w:t>..</w:t>
            </w:r>
            <w:proofErr w:type="gramEnd"/>
          </w:p>
          <w:p w:rsidR="008F3EF1" w:rsidRDefault="008F3EF1" w:rsidP="008F3EF1">
            <w:pPr>
              <w:pStyle w:val="ListParagraph"/>
              <w:ind w:left="185"/>
            </w:pPr>
            <w:r>
              <w:t xml:space="preserve">JK / No matter how you come up with evaluations, </w:t>
            </w:r>
            <w:proofErr w:type="gramStart"/>
            <w:r>
              <w:t>needs</w:t>
            </w:r>
            <w:proofErr w:type="gramEnd"/>
            <w:r>
              <w:t xml:space="preserve"> to be consistent.  A lot of volunteers don’t want to deal with all the administration of the team.  As a group, we just want to make the effort more consistent.  </w:t>
            </w:r>
          </w:p>
          <w:p w:rsidR="008F3EF1" w:rsidRDefault="008F3EF1" w:rsidP="008F3EF1">
            <w:pPr>
              <w:pStyle w:val="ListParagraph"/>
              <w:ind w:left="185"/>
            </w:pPr>
            <w:proofErr w:type="spellStart"/>
            <w:r>
              <w:t>JBa</w:t>
            </w:r>
            <w:proofErr w:type="spellEnd"/>
            <w:r>
              <w:t xml:space="preserve"> / When all Pee-Wees together, that worked out great.  All kids/coaches learning from each other.  Even going to try to mix the same age players together amongst different sports (i.e. soccer, football).  </w:t>
            </w:r>
          </w:p>
          <w:p w:rsidR="008F3EF1" w:rsidRDefault="008F3EF1" w:rsidP="008F3EF1">
            <w:pPr>
              <w:pStyle w:val="ListParagraph"/>
              <w:ind w:left="185"/>
            </w:pPr>
            <w:r>
              <w:t xml:space="preserve">BB / Coaches also resistant to evaluations because they don’t want to contest the numbers.  </w:t>
            </w:r>
          </w:p>
          <w:p w:rsidR="008F3EF1" w:rsidRDefault="008F3EF1" w:rsidP="008F3EF1">
            <w:pPr>
              <w:pStyle w:val="ListParagraph"/>
              <w:ind w:left="185"/>
            </w:pPr>
            <w:r>
              <w:t xml:space="preserve">JK / Those evaluations are confidential, and </w:t>
            </w:r>
            <w:proofErr w:type="gramStart"/>
            <w:r>
              <w:t>are</w:t>
            </w:r>
            <w:proofErr w:type="gramEnd"/>
            <w:r>
              <w:t xml:space="preserve"> just one part of TRY making up teams.</w:t>
            </w:r>
          </w:p>
          <w:p w:rsidR="008F3EF1" w:rsidRDefault="008F3EF1" w:rsidP="008F3EF1">
            <w:pPr>
              <w:pStyle w:val="ListParagraph"/>
              <w:ind w:left="185"/>
            </w:pPr>
            <w:r>
              <w:t xml:space="preserve">KP / Maybe even finding a coordinator per age level (i.e.  </w:t>
            </w:r>
            <w:proofErr w:type="gramStart"/>
            <w:r>
              <w:t>a</w:t>
            </w:r>
            <w:proofErr w:type="gramEnd"/>
            <w:r>
              <w:t xml:space="preserve"> U12 coordinator).  </w:t>
            </w:r>
          </w:p>
          <w:p w:rsidR="008F3EF1" w:rsidRDefault="008F3EF1" w:rsidP="008F3EF1">
            <w:pPr>
              <w:pStyle w:val="ListParagraph"/>
              <w:ind w:left="185"/>
            </w:pPr>
            <w:r>
              <w:t xml:space="preserve">BB / We also have to give ourselves some credit.  It’s volunteer, and things are going to happen.  But, if we stay consistent, then the community will build in the trust and understanding.  </w:t>
            </w:r>
          </w:p>
          <w:p w:rsidR="008F3EF1" w:rsidRDefault="008F3EF1" w:rsidP="008F3EF1">
            <w:pPr>
              <w:pStyle w:val="ListParagraph"/>
              <w:ind w:left="185"/>
            </w:pPr>
            <w:r>
              <w:t>PH / It’s not like we haven’t had unhappy people in the past.  Kids have to learn life’s lessons.</w:t>
            </w:r>
          </w:p>
          <w:p w:rsidR="008F3EF1" w:rsidRDefault="008F3EF1" w:rsidP="008F3EF1">
            <w:pPr>
              <w:pStyle w:val="ListParagraph"/>
              <w:ind w:left="185"/>
            </w:pPr>
            <w:r>
              <w:t>KP / If it’s just for the support of the kids, we need to reduce the amount of rules.</w:t>
            </w:r>
          </w:p>
          <w:p w:rsidR="008F3EF1" w:rsidRDefault="008F3EF1" w:rsidP="008F3EF1">
            <w:pPr>
              <w:pStyle w:val="ListParagraph"/>
              <w:ind w:left="185"/>
            </w:pPr>
            <w:r>
              <w:t xml:space="preserve">IM / Getting back to topic, we need to abide by whatever rules we establish.  So – let’s pick a date for evaluations for incoming U10s and new players.  </w:t>
            </w:r>
          </w:p>
          <w:p w:rsidR="008F3EF1" w:rsidRDefault="008F3EF1" w:rsidP="008F3EF1">
            <w:pPr>
              <w:pStyle w:val="ListParagraph"/>
              <w:ind w:left="185"/>
            </w:pPr>
          </w:p>
          <w:p w:rsidR="008F3EF1" w:rsidRDefault="008F3EF1" w:rsidP="008F3EF1">
            <w:pPr>
              <w:pStyle w:val="ListParagraph"/>
              <w:ind w:left="185"/>
            </w:pPr>
            <w:r>
              <w:t>Motion – Evaluations and 15</w:t>
            </w:r>
            <w:r w:rsidRPr="00A66D01">
              <w:rPr>
                <w:vertAlign w:val="superscript"/>
              </w:rPr>
              <w:t>th</w:t>
            </w:r>
            <w:r>
              <w:t xml:space="preserve"> &amp; 20</w:t>
            </w:r>
            <w:r w:rsidRPr="00A66D01">
              <w:rPr>
                <w:vertAlign w:val="superscript"/>
              </w:rPr>
              <w:t>th</w:t>
            </w:r>
            <w:r>
              <w:t xml:space="preserve"> </w:t>
            </w:r>
          </w:p>
          <w:p w:rsidR="002B2778" w:rsidRPr="00692553" w:rsidRDefault="002B2778" w:rsidP="005813E9">
            <w:pPr>
              <w:pStyle w:val="ListParagraph"/>
              <w:ind w:left="185"/>
            </w:pPr>
          </w:p>
        </w:tc>
      </w:tr>
      <w:tr w:rsidR="00F80537" w:rsidRPr="00575925" w:rsidTr="002013E0">
        <w:trPr>
          <w:trHeight w:val="288"/>
        </w:trPr>
        <w:tc>
          <w:tcPr>
            <w:tcW w:w="1370" w:type="dxa"/>
            <w:tcBorders>
              <w:top w:val="single" w:sz="12" w:space="0" w:color="BFBFBF" w:themeColor="background1" w:themeShade="BF"/>
            </w:tcBorders>
            <w:shd w:val="clear" w:color="auto" w:fill="F2F2F2" w:themeFill="background1" w:themeFillShade="F2"/>
            <w:vAlign w:val="center"/>
          </w:tcPr>
          <w:p w:rsidR="00F80537" w:rsidRPr="00575925" w:rsidRDefault="00F80537" w:rsidP="00075278">
            <w:pPr>
              <w:pStyle w:val="Heading3"/>
              <w:rPr>
                <w:b w:val="0"/>
              </w:rPr>
            </w:pPr>
            <w:r w:rsidRPr="00575925">
              <w:rPr>
                <w:b w:val="0"/>
              </w:rPr>
              <w:lastRenderedPageBreak/>
              <w:t>Discussion</w:t>
            </w:r>
          </w:p>
        </w:tc>
        <w:tc>
          <w:tcPr>
            <w:tcW w:w="8724" w:type="dxa"/>
            <w:gridSpan w:val="3"/>
            <w:tcBorders>
              <w:top w:val="single" w:sz="12" w:space="0" w:color="BFBFBF" w:themeColor="background1" w:themeShade="BF"/>
            </w:tcBorders>
            <w:shd w:val="clear" w:color="auto" w:fill="auto"/>
            <w:vAlign w:val="center"/>
          </w:tcPr>
          <w:p w:rsidR="00F80537" w:rsidRPr="00575925" w:rsidRDefault="008F3EF1" w:rsidP="00075278">
            <w:pPr>
              <w:tabs>
                <w:tab w:val="right" w:pos="8712"/>
              </w:tabs>
            </w:pPr>
            <w:r>
              <w:t>TRY Philosophy</w:t>
            </w:r>
          </w:p>
        </w:tc>
      </w:tr>
      <w:tr w:rsidR="00F80537" w:rsidRPr="00692553" w:rsidTr="00FF1168">
        <w:trPr>
          <w:trHeight w:val="288"/>
        </w:trPr>
        <w:tc>
          <w:tcPr>
            <w:tcW w:w="10094" w:type="dxa"/>
            <w:gridSpan w:val="4"/>
            <w:shd w:val="clear" w:color="auto" w:fill="auto"/>
            <w:vAlign w:val="center"/>
          </w:tcPr>
          <w:p w:rsidR="00F80537" w:rsidRDefault="008F3EF1" w:rsidP="00F80537">
            <w:pPr>
              <w:pStyle w:val="ListParagraph"/>
              <w:ind w:left="185"/>
            </w:pPr>
            <w:r>
              <w:t xml:space="preserve">IM / </w:t>
            </w:r>
            <w:r w:rsidR="00F80537">
              <w:t>What is TRY Travel Soccer</w:t>
            </w:r>
          </w:p>
          <w:p w:rsidR="00F80537" w:rsidRDefault="00F80537" w:rsidP="00F80537">
            <w:pPr>
              <w:pStyle w:val="ListParagraph"/>
              <w:ind w:left="185"/>
            </w:pPr>
            <w:r>
              <w:t xml:space="preserve">PH / Coached for 12 years.  Had some nucleus of 8 or 9 boys for several years.  I think it is ‘glorified rec’.  Two college </w:t>
            </w:r>
            <w:proofErr w:type="spellStart"/>
            <w:r>
              <w:t>Div</w:t>
            </w:r>
            <w:proofErr w:type="spellEnd"/>
            <w:r>
              <w:t xml:space="preserve"> 3 players have come out.  It is not a ‘club’.  For $90 fee, the parents are not paying for kid to sit on bench.  Parents can get all fired up about winning Division 2, but then again they can get woken up by losing every game in </w:t>
            </w:r>
            <w:proofErr w:type="spellStart"/>
            <w:r>
              <w:t>Div</w:t>
            </w:r>
            <w:proofErr w:type="spellEnd"/>
            <w:r>
              <w:t xml:space="preserve"> 1.  Kids change / develop differently over the years.  I think parents and coaches bully over the years.</w:t>
            </w:r>
          </w:p>
          <w:p w:rsidR="00F80537" w:rsidRDefault="00F80537" w:rsidP="00F80537">
            <w:pPr>
              <w:pStyle w:val="ListParagraph"/>
              <w:ind w:left="185"/>
            </w:pPr>
            <w:proofErr w:type="spellStart"/>
            <w:r>
              <w:t>JBu</w:t>
            </w:r>
            <w:proofErr w:type="spellEnd"/>
            <w:r>
              <w:t xml:space="preserve"> / Frustration </w:t>
            </w:r>
            <w:proofErr w:type="gramStart"/>
            <w:r>
              <w:t>is</w:t>
            </w:r>
            <w:proofErr w:type="gramEnd"/>
            <w:r>
              <w:t xml:space="preserve"> not understanding the philosophy.  When asked, should I sign my kid up for TRY </w:t>
            </w:r>
            <w:proofErr w:type="gramStart"/>
            <w:r>
              <w:t>Travel.</w:t>
            </w:r>
            <w:proofErr w:type="gramEnd"/>
            <w:r>
              <w:t xml:space="preserve">  The teams are very dependent upon the coaches and what they want to get out of the program.  Some coaches try to gear kids up for stepping up, and some gear kids towards simply having fun.  </w:t>
            </w:r>
          </w:p>
          <w:p w:rsidR="00F80537" w:rsidRDefault="00F80537" w:rsidP="00F80537">
            <w:pPr>
              <w:pStyle w:val="ListParagraph"/>
              <w:ind w:left="185"/>
            </w:pPr>
            <w:proofErr w:type="spellStart"/>
            <w:r>
              <w:t>JBa</w:t>
            </w:r>
            <w:proofErr w:type="spellEnd"/>
            <w:r>
              <w:t xml:space="preserve"> / Rec </w:t>
            </w:r>
            <w:proofErr w:type="gramStart"/>
            <w:r>
              <w:t>is</w:t>
            </w:r>
            <w:proofErr w:type="gramEnd"/>
            <w:r>
              <w:t xml:space="preserve"> co-ed fun.  Travel is more exposure in a competitive environment.  All on the Sturbridge Rec website and has been there for </w:t>
            </w:r>
            <w:proofErr w:type="spellStart"/>
            <w:r>
              <w:t>awhile</w:t>
            </w:r>
            <w:proofErr w:type="spellEnd"/>
            <w:r>
              <w:t xml:space="preserve">.  I think </w:t>
            </w:r>
            <w:proofErr w:type="gramStart"/>
            <w:r>
              <w:t>there’s</w:t>
            </w:r>
            <w:proofErr w:type="gramEnd"/>
            <w:r>
              <w:t xml:space="preserve"> a lot of personalities that have come into the TRY program, and sucked the fun out of it.</w:t>
            </w:r>
          </w:p>
          <w:p w:rsidR="00F80537" w:rsidRDefault="00F80537" w:rsidP="00F80537">
            <w:pPr>
              <w:pStyle w:val="ListParagraph"/>
              <w:ind w:left="185"/>
            </w:pPr>
            <w:r>
              <w:t xml:space="preserve">IM / My daughter </w:t>
            </w:r>
            <w:proofErr w:type="gramStart"/>
            <w:r>
              <w:t>is</w:t>
            </w:r>
            <w:proofErr w:type="gramEnd"/>
            <w:r>
              <w:t xml:space="preserve"> having a great time at </w:t>
            </w:r>
            <w:proofErr w:type="spellStart"/>
            <w:r>
              <w:t>Div</w:t>
            </w:r>
            <w:proofErr w:type="spellEnd"/>
            <w:r>
              <w:t xml:space="preserve"> 3 and is having a lot of fun. </w:t>
            </w:r>
          </w:p>
          <w:p w:rsidR="00F80537" w:rsidRDefault="00F80537" w:rsidP="00F80537">
            <w:pPr>
              <w:pStyle w:val="ListParagraph"/>
              <w:ind w:left="185"/>
            </w:pPr>
            <w:r>
              <w:t xml:space="preserve">KP / My understanding </w:t>
            </w:r>
            <w:proofErr w:type="gramStart"/>
            <w:r>
              <w:t>is</w:t>
            </w:r>
            <w:proofErr w:type="gramEnd"/>
            <w:r>
              <w:t xml:space="preserve"> that you try to build teams, with best kids at the “top” team.  You cannot have </w:t>
            </w:r>
            <w:r w:rsidR="008F3EF1">
              <w:t>a Div3 kid on a Div1 team and vice-</w:t>
            </w:r>
            <w:r>
              <w:t>v</w:t>
            </w:r>
            <w:r w:rsidR="008F3EF1">
              <w:t>ersa</w:t>
            </w:r>
            <w:r>
              <w:t xml:space="preserve">.  It doesn’t do favors for any of the kids.  </w:t>
            </w:r>
          </w:p>
          <w:p w:rsidR="00F80537" w:rsidRDefault="00F80537" w:rsidP="00F80537">
            <w:pPr>
              <w:pStyle w:val="ListParagraph"/>
              <w:ind w:left="185"/>
            </w:pPr>
            <w:r>
              <w:t xml:space="preserve">IM / I don’t think we’ve ever had a roster full of Div1 kids.  Definitely Div3.  </w:t>
            </w:r>
          </w:p>
          <w:p w:rsidR="00F80537" w:rsidRDefault="00F80537" w:rsidP="00F80537">
            <w:pPr>
              <w:pStyle w:val="ListParagraph"/>
              <w:ind w:left="185"/>
            </w:pPr>
            <w:r>
              <w:t xml:space="preserve">KP / Putting unlike players together and trying to be successful </w:t>
            </w:r>
            <w:proofErr w:type="gramStart"/>
            <w:r>
              <w:t>is</w:t>
            </w:r>
            <w:proofErr w:type="gramEnd"/>
            <w:r>
              <w:t xml:space="preserve"> tough.  When watching a kid who shouldn’t be on a team at a certain level – it was tough to watch.</w:t>
            </w:r>
          </w:p>
          <w:p w:rsidR="00F80537" w:rsidRDefault="00F80537" w:rsidP="00F80537">
            <w:pPr>
              <w:pStyle w:val="ListParagraph"/>
              <w:ind w:left="185"/>
            </w:pPr>
            <w:r>
              <w:t xml:space="preserve">IM / My U14 Div2 team had a mix, and had players that had to take lesser players to fill out the roster. </w:t>
            </w:r>
          </w:p>
          <w:p w:rsidR="00F80537" w:rsidRDefault="00F80537" w:rsidP="00F80537">
            <w:pPr>
              <w:pStyle w:val="ListParagraph"/>
              <w:ind w:left="185"/>
            </w:pPr>
            <w:r>
              <w:t>PH / You keep it glorified rec.</w:t>
            </w:r>
          </w:p>
          <w:p w:rsidR="00F80537" w:rsidRDefault="00F80537" w:rsidP="00F80537">
            <w:pPr>
              <w:pStyle w:val="ListParagraph"/>
              <w:ind w:left="185"/>
            </w:pPr>
            <w:r>
              <w:t xml:space="preserve">IM / Everyone played within equal time of each other. </w:t>
            </w:r>
          </w:p>
          <w:p w:rsidR="00F80537" w:rsidRDefault="00F80537" w:rsidP="00F80537">
            <w:pPr>
              <w:pStyle w:val="ListParagraph"/>
              <w:ind w:left="185"/>
            </w:pPr>
            <w:proofErr w:type="spellStart"/>
            <w:r>
              <w:t>JBu</w:t>
            </w:r>
            <w:proofErr w:type="spellEnd"/>
            <w:r>
              <w:t xml:space="preserve"> / The non-Div1 kids on the Div1 teams are not seeing the field.</w:t>
            </w:r>
          </w:p>
          <w:p w:rsidR="00F80537" w:rsidRDefault="00F80537" w:rsidP="00F80537">
            <w:pPr>
              <w:pStyle w:val="ListParagraph"/>
              <w:ind w:left="185"/>
            </w:pPr>
            <w:r>
              <w:t xml:space="preserve">JK / Almost agree with what everyone is saying.  What BB said is what we did for first 30 years, all went fine.  In last several years, there’s a lot of pressure put on </w:t>
            </w:r>
            <w:proofErr w:type="spellStart"/>
            <w:r>
              <w:t>Div</w:t>
            </w:r>
            <w:proofErr w:type="spellEnd"/>
            <w:r>
              <w:t xml:space="preserve"> 1, </w:t>
            </w:r>
            <w:proofErr w:type="spellStart"/>
            <w:r>
              <w:t>Div</w:t>
            </w:r>
            <w:proofErr w:type="spellEnd"/>
            <w:r>
              <w:t xml:space="preserve"> 2, </w:t>
            </w:r>
            <w:proofErr w:type="spellStart"/>
            <w:r>
              <w:t>Div</w:t>
            </w:r>
            <w:proofErr w:type="spellEnd"/>
            <w:r>
              <w:t xml:space="preserve"> 3.  We don’t have the numbers to be able to support a true </w:t>
            </w:r>
            <w:proofErr w:type="spellStart"/>
            <w:r>
              <w:t>Div</w:t>
            </w:r>
            <w:proofErr w:type="spellEnd"/>
            <w:r>
              <w:t xml:space="preserve"> 1 team.  Tough to handle Travel in the Fall because there’s no tournament, etc.  First time we did </w:t>
            </w:r>
            <w:proofErr w:type="spellStart"/>
            <w:r>
              <w:t>evals</w:t>
            </w:r>
            <w:proofErr w:type="spellEnd"/>
            <w:r>
              <w:t xml:space="preserve"> was when TRY first took over program from Sturbridge Rec.  </w:t>
            </w:r>
            <w:proofErr w:type="spellStart"/>
            <w:r>
              <w:t>Evals</w:t>
            </w:r>
            <w:proofErr w:type="spellEnd"/>
            <w:r>
              <w:t xml:space="preserve"> were done, </w:t>
            </w:r>
            <w:proofErr w:type="gramStart"/>
            <w:r>
              <w:t>then</w:t>
            </w:r>
            <w:proofErr w:type="gramEnd"/>
            <w:r>
              <w:t xml:space="preserve"> were put it all upon the coaches.  Effort was to put kids on like levels on like teams.  Worst case was we had a kid who ended up on a team where their skills don’t match – but that’s always going to happen.  They are only there for 8 weeks.  Will be a constant issue.  Some kids who are playing premier aren’t showing up to Travel program.  </w:t>
            </w:r>
            <w:proofErr w:type="gramStart"/>
            <w:r>
              <w:t>Tryouts last year was</w:t>
            </w:r>
            <w:proofErr w:type="gramEnd"/>
            <w:r>
              <w:t xml:space="preserve"> a fiasco – with 3 different days and different evaluation methods.  Don’t think we need to pay MYSA or anyone going forward.  Use Asst. Coaches to get separate evaluations.  </w:t>
            </w:r>
            <w:proofErr w:type="gramStart"/>
            <w:r>
              <w:t>Girls</w:t>
            </w:r>
            <w:proofErr w:type="gramEnd"/>
            <w:r>
              <w:t xml:space="preserve"> evaluations numbers came in the same from last year’s </w:t>
            </w:r>
            <w:proofErr w:type="spellStart"/>
            <w:r>
              <w:t>evals</w:t>
            </w:r>
            <w:proofErr w:type="spellEnd"/>
            <w:r>
              <w:t xml:space="preserve">.  Have to be more firm on registration deadlines.  Only one season – not their lifetime.  </w:t>
            </w:r>
          </w:p>
          <w:p w:rsidR="00F80537" w:rsidRDefault="00F80537" w:rsidP="00F80537">
            <w:pPr>
              <w:pStyle w:val="ListParagraph"/>
              <w:ind w:left="185"/>
            </w:pPr>
            <w:r>
              <w:t>BB / That’s where problems happen</w:t>
            </w:r>
          </w:p>
          <w:p w:rsidR="00F80537" w:rsidRDefault="00F80537" w:rsidP="00F80537">
            <w:pPr>
              <w:pStyle w:val="ListParagraph"/>
              <w:ind w:left="185"/>
            </w:pPr>
            <w:r>
              <w:t>KP / If we are trying to fill rosters.  Problem with U12 girls this year. Had 1.5 teams.</w:t>
            </w:r>
          </w:p>
          <w:p w:rsidR="00F80537" w:rsidRDefault="00F80537" w:rsidP="00F80537">
            <w:pPr>
              <w:pStyle w:val="ListParagraph"/>
              <w:ind w:left="185"/>
            </w:pPr>
            <w:r>
              <w:t xml:space="preserve">IM / If there’s a question of a Div1 team, you get those core of players and that’s it.  </w:t>
            </w:r>
          </w:p>
          <w:p w:rsidR="00F80537" w:rsidRDefault="00F80537" w:rsidP="00F80537">
            <w:pPr>
              <w:pStyle w:val="ListParagraph"/>
              <w:ind w:left="185"/>
            </w:pPr>
            <w:r>
              <w:t>BB / We can’t put teams together right now for Rec because of field availability.  We can’t pick teams right now at the Travel level because of similar and more constraints.</w:t>
            </w:r>
          </w:p>
          <w:p w:rsidR="00F80537" w:rsidRDefault="00F80537" w:rsidP="00F80537">
            <w:pPr>
              <w:pStyle w:val="ListParagraph"/>
              <w:ind w:left="185"/>
            </w:pPr>
            <w:r>
              <w:t>PH / Two kids for the school on the Rec team ruined the Rec team – didn’t help the team.   Big egos.</w:t>
            </w:r>
          </w:p>
          <w:p w:rsidR="00F80537" w:rsidRDefault="00F80537" w:rsidP="00F80537">
            <w:pPr>
              <w:pStyle w:val="ListParagraph"/>
              <w:ind w:left="185"/>
            </w:pPr>
            <w:r>
              <w:t xml:space="preserve">DB / Philosophy </w:t>
            </w:r>
            <w:proofErr w:type="gramStart"/>
            <w:r>
              <w:t>is</w:t>
            </w:r>
            <w:proofErr w:type="gramEnd"/>
            <w:r>
              <w:t xml:space="preserve"> ‘glorified rec’ for </w:t>
            </w:r>
            <w:proofErr w:type="spellStart"/>
            <w:r>
              <w:t>Div</w:t>
            </w:r>
            <w:proofErr w:type="spellEnd"/>
            <w:r>
              <w:t xml:space="preserve"> 3 and maybe </w:t>
            </w:r>
            <w:proofErr w:type="spellStart"/>
            <w:r>
              <w:t>Div</w:t>
            </w:r>
            <w:proofErr w:type="spellEnd"/>
            <w:r>
              <w:t xml:space="preserve"> 2.  </w:t>
            </w:r>
            <w:proofErr w:type="spellStart"/>
            <w:r>
              <w:t>Div</w:t>
            </w:r>
            <w:proofErr w:type="spellEnd"/>
            <w:r>
              <w:t xml:space="preserve"> 1 for group of talented kids who want to get together.  We put like kids playing alike together.  More important than the skills is the numbers.  Need to have a minimum number of kids on a roster to field a team.</w:t>
            </w:r>
          </w:p>
          <w:p w:rsidR="00F80537" w:rsidRDefault="00F80537" w:rsidP="00F80537">
            <w:pPr>
              <w:pStyle w:val="ListParagraph"/>
              <w:ind w:left="185"/>
            </w:pPr>
            <w:r>
              <w:t xml:space="preserve">JK / And if you don’t like it, play somewhere else. </w:t>
            </w:r>
          </w:p>
          <w:p w:rsidR="00F80537" w:rsidRDefault="00F80537" w:rsidP="00F80537">
            <w:pPr>
              <w:pStyle w:val="ListParagraph"/>
              <w:ind w:left="185"/>
            </w:pPr>
          </w:p>
          <w:p w:rsidR="00F80537" w:rsidRDefault="00F80537" w:rsidP="00F80537">
            <w:pPr>
              <w:pStyle w:val="ListParagraph"/>
              <w:ind w:left="185"/>
            </w:pPr>
            <w:r>
              <w:t xml:space="preserve">Motion – Reaffirm and recommunicate the original TRY philosophy.  Put together philosophy to slap up on TRY website to make it clear.  </w:t>
            </w:r>
          </w:p>
          <w:p w:rsidR="00F80537" w:rsidRPr="00692553" w:rsidRDefault="00F80537" w:rsidP="00075278">
            <w:pPr>
              <w:pStyle w:val="ListParagraph"/>
              <w:ind w:left="446"/>
            </w:pPr>
          </w:p>
        </w:tc>
      </w:tr>
      <w:tr w:rsidR="00B15B78" w:rsidRPr="00692553" w:rsidTr="002013E0">
        <w:trPr>
          <w:trHeight w:val="288"/>
        </w:trPr>
        <w:tc>
          <w:tcPr>
            <w:tcW w:w="5905" w:type="dxa"/>
            <w:gridSpan w:val="2"/>
            <w:tcBorders>
              <w:top w:val="single" w:sz="12" w:space="0" w:color="BFBFBF" w:themeColor="background1" w:themeShade="BF"/>
            </w:tcBorders>
            <w:shd w:val="clear" w:color="auto" w:fill="F2F2F2" w:themeFill="background1" w:themeFillShade="F2"/>
            <w:vAlign w:val="center"/>
          </w:tcPr>
          <w:p w:rsidR="00B15B78" w:rsidRPr="00692553" w:rsidRDefault="00B15B78" w:rsidP="00634B6C">
            <w:pPr>
              <w:pStyle w:val="Heading3"/>
            </w:pPr>
            <w:r>
              <w:t>Action items</w:t>
            </w:r>
          </w:p>
        </w:tc>
        <w:tc>
          <w:tcPr>
            <w:tcW w:w="2711" w:type="dxa"/>
            <w:tcBorders>
              <w:top w:val="single" w:sz="12" w:space="0" w:color="BFBFBF" w:themeColor="background1" w:themeShade="BF"/>
            </w:tcBorders>
            <w:shd w:val="clear" w:color="auto" w:fill="F2F2F2" w:themeFill="background1" w:themeFillShade="F2"/>
            <w:vAlign w:val="center"/>
          </w:tcPr>
          <w:p w:rsidR="00B15B78" w:rsidRPr="00692553" w:rsidRDefault="00B15B78" w:rsidP="00634B6C">
            <w:pPr>
              <w:pStyle w:val="Heading3"/>
            </w:pPr>
            <w:r>
              <w:t>Person responsible</w:t>
            </w:r>
          </w:p>
        </w:tc>
        <w:tc>
          <w:tcPr>
            <w:tcW w:w="1478" w:type="dxa"/>
            <w:tcBorders>
              <w:top w:val="single" w:sz="12" w:space="0" w:color="BFBFBF" w:themeColor="background1" w:themeShade="BF"/>
            </w:tcBorders>
            <w:shd w:val="clear" w:color="auto" w:fill="F2F2F2" w:themeFill="background1" w:themeFillShade="F2"/>
            <w:vAlign w:val="center"/>
          </w:tcPr>
          <w:p w:rsidR="00B15B78" w:rsidRPr="00692553" w:rsidRDefault="00B15B78" w:rsidP="00634B6C">
            <w:pPr>
              <w:pStyle w:val="Heading3"/>
            </w:pPr>
            <w:r>
              <w:t>Deadline</w:t>
            </w:r>
          </w:p>
        </w:tc>
      </w:tr>
      <w:tr w:rsidR="00FF1168" w:rsidRPr="00692553" w:rsidTr="002013E0">
        <w:trPr>
          <w:trHeight w:val="288"/>
        </w:trPr>
        <w:tc>
          <w:tcPr>
            <w:tcW w:w="5905" w:type="dxa"/>
            <w:gridSpan w:val="2"/>
            <w:shd w:val="clear" w:color="auto" w:fill="auto"/>
            <w:vAlign w:val="center"/>
          </w:tcPr>
          <w:p w:rsidR="00FF1168" w:rsidRDefault="00FF1168" w:rsidP="00075278">
            <w:r>
              <w:t>Coordinate Evaluations for U10s and New Players</w:t>
            </w:r>
            <w:r w:rsidR="002013E0">
              <w:t xml:space="preserve"> to an established protocol</w:t>
            </w:r>
          </w:p>
        </w:tc>
        <w:tc>
          <w:tcPr>
            <w:tcW w:w="2711" w:type="dxa"/>
            <w:shd w:val="clear" w:color="auto" w:fill="auto"/>
            <w:vAlign w:val="center"/>
          </w:tcPr>
          <w:p w:rsidR="00FF1168" w:rsidRDefault="00FF1168" w:rsidP="00075278">
            <w:r>
              <w:t>I. McGrath</w:t>
            </w:r>
          </w:p>
        </w:tc>
        <w:tc>
          <w:tcPr>
            <w:tcW w:w="1478" w:type="dxa"/>
            <w:shd w:val="clear" w:color="auto" w:fill="auto"/>
            <w:vAlign w:val="center"/>
          </w:tcPr>
          <w:p w:rsidR="00FF1168" w:rsidRDefault="00FF1168" w:rsidP="002013E0">
            <w:r>
              <w:t>June 1, 2017</w:t>
            </w:r>
          </w:p>
        </w:tc>
      </w:tr>
      <w:tr w:rsidR="002013E0" w:rsidRPr="00692553" w:rsidTr="002013E0">
        <w:trPr>
          <w:trHeight w:val="288"/>
        </w:trPr>
        <w:tc>
          <w:tcPr>
            <w:tcW w:w="5905" w:type="dxa"/>
            <w:gridSpan w:val="2"/>
            <w:shd w:val="clear" w:color="auto" w:fill="auto"/>
            <w:vAlign w:val="center"/>
          </w:tcPr>
          <w:p w:rsidR="002013E0" w:rsidRDefault="002013E0" w:rsidP="00075278">
            <w:r>
              <w:t>Hold Evaluations</w:t>
            </w:r>
          </w:p>
        </w:tc>
        <w:tc>
          <w:tcPr>
            <w:tcW w:w="2711" w:type="dxa"/>
            <w:shd w:val="clear" w:color="auto" w:fill="auto"/>
            <w:vAlign w:val="center"/>
          </w:tcPr>
          <w:p w:rsidR="002013E0" w:rsidRDefault="002013E0" w:rsidP="00075278">
            <w:r>
              <w:t>BOD Team</w:t>
            </w:r>
          </w:p>
        </w:tc>
        <w:tc>
          <w:tcPr>
            <w:tcW w:w="1478" w:type="dxa"/>
            <w:shd w:val="clear" w:color="auto" w:fill="auto"/>
            <w:vAlign w:val="center"/>
          </w:tcPr>
          <w:p w:rsidR="002013E0" w:rsidRDefault="002013E0" w:rsidP="00075278">
            <w:r>
              <w:t>June 15</w:t>
            </w:r>
            <w:r w:rsidRPr="002013E0">
              <w:rPr>
                <w:vertAlign w:val="superscript"/>
              </w:rPr>
              <w:t>th</w:t>
            </w:r>
            <w:r>
              <w:t xml:space="preserve"> &amp; 20</w:t>
            </w:r>
            <w:r w:rsidRPr="002013E0">
              <w:rPr>
                <w:vertAlign w:val="superscript"/>
              </w:rPr>
              <w:t>th</w:t>
            </w:r>
            <w:r>
              <w:t xml:space="preserve"> </w:t>
            </w:r>
          </w:p>
        </w:tc>
      </w:tr>
      <w:tr w:rsidR="002013E0" w:rsidRPr="00692553" w:rsidTr="002013E0">
        <w:trPr>
          <w:trHeight w:val="288"/>
        </w:trPr>
        <w:tc>
          <w:tcPr>
            <w:tcW w:w="5905" w:type="dxa"/>
            <w:gridSpan w:val="2"/>
            <w:shd w:val="clear" w:color="auto" w:fill="auto"/>
            <w:vAlign w:val="center"/>
          </w:tcPr>
          <w:p w:rsidR="002013E0" w:rsidRDefault="002013E0" w:rsidP="00075278">
            <w:r>
              <w:t>Consider an ‘End-of-Season’ Coaches Meeting</w:t>
            </w:r>
          </w:p>
        </w:tc>
        <w:tc>
          <w:tcPr>
            <w:tcW w:w="2711" w:type="dxa"/>
            <w:shd w:val="clear" w:color="auto" w:fill="auto"/>
            <w:vAlign w:val="center"/>
          </w:tcPr>
          <w:p w:rsidR="002013E0" w:rsidRDefault="002013E0" w:rsidP="00075278">
            <w:r>
              <w:t>K. Parent</w:t>
            </w:r>
          </w:p>
        </w:tc>
        <w:tc>
          <w:tcPr>
            <w:tcW w:w="1478" w:type="dxa"/>
            <w:shd w:val="clear" w:color="auto" w:fill="auto"/>
            <w:vAlign w:val="center"/>
          </w:tcPr>
          <w:p w:rsidR="002013E0" w:rsidRDefault="002013E0" w:rsidP="00075278">
            <w:r>
              <w:t>--None--</w:t>
            </w:r>
          </w:p>
        </w:tc>
      </w:tr>
      <w:tr w:rsidR="002013E0" w:rsidRPr="00692553" w:rsidTr="002013E0">
        <w:trPr>
          <w:trHeight w:val="288"/>
        </w:trPr>
        <w:tc>
          <w:tcPr>
            <w:tcW w:w="5905" w:type="dxa"/>
            <w:gridSpan w:val="2"/>
            <w:shd w:val="clear" w:color="auto" w:fill="auto"/>
            <w:vAlign w:val="center"/>
          </w:tcPr>
          <w:p w:rsidR="002013E0" w:rsidRDefault="002013E0" w:rsidP="00075278">
            <w:r>
              <w:t>Draft a TRY Philosophy</w:t>
            </w:r>
          </w:p>
        </w:tc>
        <w:tc>
          <w:tcPr>
            <w:tcW w:w="2711" w:type="dxa"/>
            <w:shd w:val="clear" w:color="auto" w:fill="auto"/>
            <w:vAlign w:val="center"/>
          </w:tcPr>
          <w:p w:rsidR="002013E0" w:rsidRDefault="002013E0" w:rsidP="00075278">
            <w:r>
              <w:t>D. Blakeley</w:t>
            </w:r>
          </w:p>
        </w:tc>
        <w:tc>
          <w:tcPr>
            <w:tcW w:w="1478" w:type="dxa"/>
            <w:shd w:val="clear" w:color="auto" w:fill="auto"/>
            <w:vAlign w:val="center"/>
          </w:tcPr>
          <w:p w:rsidR="002013E0" w:rsidRDefault="002013E0" w:rsidP="00075278">
            <w:r>
              <w:t>August 1, 2017</w:t>
            </w:r>
            <w:bookmarkStart w:id="8" w:name="_GoBack"/>
            <w:bookmarkEnd w:id="8"/>
          </w:p>
        </w:tc>
      </w:tr>
    </w:tbl>
    <w:p w:rsidR="002013E0" w:rsidRDefault="002013E0"/>
    <w:p w:rsidR="002013E0" w:rsidRDefault="002013E0"/>
    <w:tbl>
      <w:tblPr>
        <w:tblW w:w="4996" w:type="pct"/>
        <w:tblInd w:w="-10" w:type="dxa"/>
        <w:tblLayout w:type="fixed"/>
        <w:tblCellMar>
          <w:top w:w="14" w:type="dxa"/>
          <w:left w:w="0" w:type="dxa"/>
          <w:bottom w:w="14" w:type="dxa"/>
          <w:right w:w="0" w:type="dxa"/>
        </w:tblCellMar>
        <w:tblLook w:val="0000" w:firstRow="0" w:lastRow="0" w:firstColumn="0" w:lastColumn="0" w:noHBand="0" w:noVBand="0"/>
      </w:tblPr>
      <w:tblGrid>
        <w:gridCol w:w="6570"/>
        <w:gridCol w:w="3502"/>
      </w:tblGrid>
      <w:tr w:rsidR="00240E6E" w:rsidRPr="00954110" w:rsidTr="002013E0">
        <w:tc>
          <w:tcPr>
            <w:tcW w:w="6569" w:type="dxa"/>
            <w:shd w:val="clear" w:color="auto" w:fill="auto"/>
            <w:tcMar>
              <w:left w:w="0" w:type="dxa"/>
            </w:tcMar>
            <w:vAlign w:val="center"/>
          </w:tcPr>
          <w:p w:rsidR="00240E6E" w:rsidRPr="0089271D" w:rsidRDefault="00680371" w:rsidP="002B2778">
            <w:pPr>
              <w:pStyle w:val="Heading4"/>
            </w:pPr>
            <w:r>
              <w:rPr>
                <w:b/>
                <w:color w:val="005024"/>
                <w:sz w:val="18"/>
              </w:rPr>
              <w:lastRenderedPageBreak/>
              <w:t>4</w:t>
            </w:r>
            <w:r w:rsidR="00240E6E">
              <w:rPr>
                <w:b/>
                <w:color w:val="005024"/>
                <w:sz w:val="18"/>
              </w:rPr>
              <w:t xml:space="preserve">.  </w:t>
            </w:r>
            <w:r w:rsidR="002B2778">
              <w:rPr>
                <w:b/>
                <w:color w:val="005024"/>
                <w:sz w:val="18"/>
              </w:rPr>
              <w:t>Review of Outstanding / Pending Action Items</w:t>
            </w:r>
          </w:p>
        </w:tc>
        <w:tc>
          <w:tcPr>
            <w:tcW w:w="3502" w:type="dxa"/>
            <w:shd w:val="clear" w:color="auto" w:fill="auto"/>
            <w:tcMar>
              <w:left w:w="0" w:type="dxa"/>
            </w:tcMar>
            <w:vAlign w:val="center"/>
          </w:tcPr>
          <w:p w:rsidR="00240E6E" w:rsidRPr="00D8181B" w:rsidRDefault="002B2778" w:rsidP="00634B6C">
            <w:pPr>
              <w:pStyle w:val="Details"/>
            </w:pPr>
            <w:r>
              <w:t>D. Blakeley</w:t>
            </w:r>
          </w:p>
        </w:tc>
      </w:tr>
    </w:tbl>
    <w:p w:rsidR="00240E6E" w:rsidRDefault="00240E6E" w:rsidP="00240E6E"/>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373"/>
        <w:gridCol w:w="4536"/>
        <w:gridCol w:w="2711"/>
        <w:gridCol w:w="1470"/>
      </w:tblGrid>
      <w:tr w:rsidR="00240E6E" w:rsidRPr="00575925" w:rsidTr="00240E6E">
        <w:trPr>
          <w:trHeight w:val="288"/>
        </w:trPr>
        <w:tc>
          <w:tcPr>
            <w:tcW w:w="1373" w:type="dxa"/>
            <w:tcBorders>
              <w:top w:val="single" w:sz="12" w:space="0" w:color="BFBFBF" w:themeColor="background1" w:themeShade="BF"/>
            </w:tcBorders>
            <w:shd w:val="clear" w:color="auto" w:fill="F2F2F2" w:themeFill="background1" w:themeFillShade="F2"/>
            <w:vAlign w:val="center"/>
          </w:tcPr>
          <w:p w:rsidR="00240E6E" w:rsidRPr="00575925" w:rsidRDefault="00240E6E" w:rsidP="00634B6C">
            <w:pPr>
              <w:pStyle w:val="Heading3"/>
              <w:rPr>
                <w:b w:val="0"/>
              </w:rPr>
            </w:pPr>
            <w:r w:rsidRPr="00575925">
              <w:rPr>
                <w:b w:val="0"/>
              </w:rPr>
              <w:t>Discussion</w:t>
            </w:r>
          </w:p>
        </w:tc>
        <w:tc>
          <w:tcPr>
            <w:tcW w:w="8717" w:type="dxa"/>
            <w:gridSpan w:val="3"/>
            <w:tcBorders>
              <w:top w:val="single" w:sz="12" w:space="0" w:color="BFBFBF" w:themeColor="background1" w:themeShade="BF"/>
            </w:tcBorders>
            <w:shd w:val="clear" w:color="auto" w:fill="auto"/>
            <w:vAlign w:val="center"/>
          </w:tcPr>
          <w:p w:rsidR="00240E6E" w:rsidRPr="00575925" w:rsidRDefault="00240E6E" w:rsidP="00634B6C">
            <w:pPr>
              <w:tabs>
                <w:tab w:val="right" w:pos="8712"/>
              </w:tabs>
            </w:pPr>
          </w:p>
        </w:tc>
      </w:tr>
      <w:tr w:rsidR="00240E6E" w:rsidRPr="00692553" w:rsidTr="00240E6E">
        <w:trPr>
          <w:trHeight w:val="288"/>
        </w:trPr>
        <w:tc>
          <w:tcPr>
            <w:tcW w:w="10090" w:type="dxa"/>
            <w:gridSpan w:val="4"/>
            <w:shd w:val="clear" w:color="auto" w:fill="auto"/>
            <w:vAlign w:val="center"/>
          </w:tcPr>
          <w:p w:rsidR="00BA2A9F" w:rsidRDefault="002013E0" w:rsidP="00680371">
            <w:pPr>
              <w:ind w:left="185"/>
            </w:pPr>
            <w:r>
              <w:t>No Discussion</w:t>
            </w:r>
          </w:p>
          <w:p w:rsidR="00BA2A9F" w:rsidRDefault="00BA2A9F" w:rsidP="00680371">
            <w:pPr>
              <w:ind w:left="185"/>
            </w:pPr>
          </w:p>
          <w:p w:rsidR="00E53244" w:rsidRDefault="00E53244" w:rsidP="00680371">
            <w:pPr>
              <w:ind w:left="185"/>
            </w:pPr>
          </w:p>
          <w:p w:rsidR="00240E6E" w:rsidRPr="00692553" w:rsidRDefault="00240E6E" w:rsidP="00634B6C">
            <w:pPr>
              <w:pStyle w:val="ListParagraph"/>
              <w:ind w:left="446"/>
            </w:pPr>
          </w:p>
        </w:tc>
      </w:tr>
      <w:tr w:rsidR="00A07CAD" w:rsidRPr="00692553" w:rsidTr="00634B6C">
        <w:trPr>
          <w:trHeight w:val="288"/>
        </w:trPr>
        <w:tc>
          <w:tcPr>
            <w:tcW w:w="5909" w:type="dxa"/>
            <w:gridSpan w:val="2"/>
            <w:tcBorders>
              <w:top w:val="single" w:sz="12" w:space="0" w:color="BFBFBF" w:themeColor="background1" w:themeShade="BF"/>
            </w:tcBorders>
            <w:shd w:val="clear" w:color="auto" w:fill="F2F2F2" w:themeFill="background1" w:themeFillShade="F2"/>
            <w:vAlign w:val="center"/>
          </w:tcPr>
          <w:p w:rsidR="00A07CAD" w:rsidRPr="00692553" w:rsidRDefault="00A07CAD" w:rsidP="00634B6C">
            <w:pPr>
              <w:pStyle w:val="Heading3"/>
            </w:pPr>
            <w:r>
              <w:t>Action items</w:t>
            </w:r>
          </w:p>
        </w:tc>
        <w:tc>
          <w:tcPr>
            <w:tcW w:w="2711" w:type="dxa"/>
            <w:tcBorders>
              <w:top w:val="single" w:sz="12" w:space="0" w:color="BFBFBF" w:themeColor="background1" w:themeShade="BF"/>
            </w:tcBorders>
            <w:shd w:val="clear" w:color="auto" w:fill="F2F2F2" w:themeFill="background1" w:themeFillShade="F2"/>
            <w:vAlign w:val="center"/>
          </w:tcPr>
          <w:p w:rsidR="00A07CAD" w:rsidRPr="00692553" w:rsidRDefault="00A07CAD" w:rsidP="00634B6C">
            <w:pPr>
              <w:pStyle w:val="Heading3"/>
            </w:pPr>
            <w:r>
              <w:t>Person responsible</w:t>
            </w:r>
          </w:p>
        </w:tc>
        <w:tc>
          <w:tcPr>
            <w:tcW w:w="1470" w:type="dxa"/>
            <w:tcBorders>
              <w:top w:val="single" w:sz="12" w:space="0" w:color="BFBFBF" w:themeColor="background1" w:themeShade="BF"/>
            </w:tcBorders>
            <w:shd w:val="clear" w:color="auto" w:fill="F2F2F2" w:themeFill="background1" w:themeFillShade="F2"/>
            <w:vAlign w:val="center"/>
          </w:tcPr>
          <w:p w:rsidR="00A07CAD" w:rsidRPr="00692553" w:rsidRDefault="00A07CAD" w:rsidP="00634B6C">
            <w:pPr>
              <w:pStyle w:val="Heading3"/>
            </w:pPr>
            <w:r>
              <w:t>Deadline</w:t>
            </w:r>
          </w:p>
        </w:tc>
      </w:tr>
      <w:tr w:rsidR="00A07CAD" w:rsidRPr="00692553" w:rsidTr="00634B6C">
        <w:trPr>
          <w:trHeight w:val="288"/>
        </w:trPr>
        <w:tc>
          <w:tcPr>
            <w:tcW w:w="5909" w:type="dxa"/>
            <w:gridSpan w:val="2"/>
            <w:shd w:val="clear" w:color="auto" w:fill="auto"/>
            <w:vAlign w:val="center"/>
          </w:tcPr>
          <w:p w:rsidR="00A07CAD" w:rsidRDefault="002013E0" w:rsidP="00A07CAD">
            <w:r>
              <w:t>Same</w:t>
            </w:r>
          </w:p>
        </w:tc>
        <w:tc>
          <w:tcPr>
            <w:tcW w:w="2711" w:type="dxa"/>
            <w:shd w:val="clear" w:color="auto" w:fill="auto"/>
            <w:vAlign w:val="center"/>
          </w:tcPr>
          <w:p w:rsidR="00A07CAD" w:rsidRDefault="00A07CAD" w:rsidP="00634B6C"/>
        </w:tc>
        <w:tc>
          <w:tcPr>
            <w:tcW w:w="1470" w:type="dxa"/>
            <w:shd w:val="clear" w:color="auto" w:fill="auto"/>
            <w:vAlign w:val="center"/>
          </w:tcPr>
          <w:p w:rsidR="00A07CAD" w:rsidRDefault="00A07CAD" w:rsidP="00634B6C"/>
        </w:tc>
      </w:tr>
    </w:tbl>
    <w:p w:rsidR="00240E6E" w:rsidRDefault="00240E6E"/>
    <w:p w:rsidR="00A07CAD" w:rsidRDefault="00A07CAD"/>
    <w:tbl>
      <w:tblPr>
        <w:tblW w:w="4990" w:type="pct"/>
        <w:tblInd w:w="-5" w:type="dxa"/>
        <w:tblLayout w:type="fixed"/>
        <w:tblCellMar>
          <w:top w:w="14" w:type="dxa"/>
          <w:left w:w="0" w:type="dxa"/>
          <w:bottom w:w="14" w:type="dxa"/>
          <w:right w:w="0" w:type="dxa"/>
        </w:tblCellMar>
        <w:tblLook w:val="0000" w:firstRow="0" w:lastRow="0" w:firstColumn="0" w:lastColumn="0" w:noHBand="0" w:noVBand="0"/>
      </w:tblPr>
      <w:tblGrid>
        <w:gridCol w:w="6563"/>
        <w:gridCol w:w="3497"/>
      </w:tblGrid>
      <w:tr w:rsidR="00240E6E" w:rsidRPr="00954110" w:rsidTr="00240E6E">
        <w:tc>
          <w:tcPr>
            <w:tcW w:w="6563" w:type="dxa"/>
            <w:shd w:val="clear" w:color="auto" w:fill="auto"/>
            <w:tcMar>
              <w:left w:w="0" w:type="dxa"/>
            </w:tcMar>
            <w:vAlign w:val="center"/>
          </w:tcPr>
          <w:p w:rsidR="00240E6E" w:rsidRPr="0089271D" w:rsidRDefault="00680371" w:rsidP="002B2778">
            <w:pPr>
              <w:pStyle w:val="Heading4"/>
            </w:pPr>
            <w:r>
              <w:rPr>
                <w:b/>
                <w:color w:val="005024"/>
                <w:sz w:val="18"/>
              </w:rPr>
              <w:t>5</w:t>
            </w:r>
            <w:r w:rsidR="00240E6E">
              <w:rPr>
                <w:b/>
                <w:color w:val="005024"/>
                <w:sz w:val="18"/>
              </w:rPr>
              <w:t xml:space="preserve">.  </w:t>
            </w:r>
            <w:r w:rsidR="002B2778">
              <w:rPr>
                <w:b/>
                <w:color w:val="005024"/>
                <w:sz w:val="18"/>
              </w:rPr>
              <w:t>New Business</w:t>
            </w:r>
          </w:p>
        </w:tc>
        <w:tc>
          <w:tcPr>
            <w:tcW w:w="3497" w:type="dxa"/>
            <w:shd w:val="clear" w:color="auto" w:fill="auto"/>
            <w:tcMar>
              <w:left w:w="0" w:type="dxa"/>
            </w:tcMar>
            <w:vAlign w:val="center"/>
          </w:tcPr>
          <w:p w:rsidR="00240E6E" w:rsidRPr="00D8181B" w:rsidRDefault="00240E6E" w:rsidP="00634B6C">
            <w:pPr>
              <w:pStyle w:val="Details"/>
            </w:pPr>
          </w:p>
        </w:tc>
      </w:tr>
    </w:tbl>
    <w:p w:rsidR="00240E6E" w:rsidRDefault="00240E6E" w:rsidP="00240E6E"/>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373"/>
        <w:gridCol w:w="4536"/>
        <w:gridCol w:w="2711"/>
        <w:gridCol w:w="1470"/>
      </w:tblGrid>
      <w:tr w:rsidR="00240E6E" w:rsidRPr="00575925" w:rsidTr="00634B6C">
        <w:trPr>
          <w:trHeight w:val="288"/>
        </w:trPr>
        <w:tc>
          <w:tcPr>
            <w:tcW w:w="1373" w:type="dxa"/>
            <w:tcBorders>
              <w:top w:val="single" w:sz="12" w:space="0" w:color="BFBFBF" w:themeColor="background1" w:themeShade="BF"/>
            </w:tcBorders>
            <w:shd w:val="clear" w:color="auto" w:fill="F2F2F2" w:themeFill="background1" w:themeFillShade="F2"/>
            <w:vAlign w:val="center"/>
          </w:tcPr>
          <w:p w:rsidR="00240E6E" w:rsidRPr="00575925" w:rsidRDefault="00240E6E" w:rsidP="00634B6C">
            <w:pPr>
              <w:pStyle w:val="Heading3"/>
              <w:rPr>
                <w:b w:val="0"/>
              </w:rPr>
            </w:pPr>
            <w:r w:rsidRPr="00575925">
              <w:rPr>
                <w:b w:val="0"/>
              </w:rPr>
              <w:t>Discussion</w:t>
            </w:r>
          </w:p>
        </w:tc>
        <w:tc>
          <w:tcPr>
            <w:tcW w:w="8717" w:type="dxa"/>
            <w:gridSpan w:val="3"/>
            <w:tcBorders>
              <w:top w:val="single" w:sz="12" w:space="0" w:color="BFBFBF" w:themeColor="background1" w:themeShade="BF"/>
            </w:tcBorders>
            <w:shd w:val="clear" w:color="auto" w:fill="auto"/>
            <w:vAlign w:val="center"/>
          </w:tcPr>
          <w:p w:rsidR="00240E6E" w:rsidRPr="00575925" w:rsidRDefault="00240E6E" w:rsidP="00634B6C">
            <w:pPr>
              <w:tabs>
                <w:tab w:val="right" w:pos="8712"/>
              </w:tabs>
            </w:pPr>
          </w:p>
        </w:tc>
      </w:tr>
      <w:tr w:rsidR="00240E6E" w:rsidRPr="00692553" w:rsidTr="00634B6C">
        <w:trPr>
          <w:trHeight w:val="288"/>
        </w:trPr>
        <w:tc>
          <w:tcPr>
            <w:tcW w:w="10090" w:type="dxa"/>
            <w:gridSpan w:val="4"/>
            <w:shd w:val="clear" w:color="auto" w:fill="auto"/>
            <w:vAlign w:val="center"/>
          </w:tcPr>
          <w:p w:rsidR="00F80537" w:rsidRDefault="00F80537" w:rsidP="00F80537">
            <w:pPr>
              <w:pStyle w:val="ListParagraph"/>
              <w:ind w:left="185"/>
            </w:pPr>
            <w:r>
              <w:t>IM / McGraths started a Facebook page for TRY.  Am blasting out the BAA 4-5 year old announcement.  I will ping other events frequently.</w:t>
            </w:r>
          </w:p>
          <w:p w:rsidR="00240E6E" w:rsidRPr="00692553" w:rsidRDefault="00240E6E" w:rsidP="002B2778">
            <w:pPr>
              <w:pStyle w:val="ListParagraph"/>
              <w:ind w:left="185"/>
            </w:pPr>
          </w:p>
        </w:tc>
      </w:tr>
      <w:tr w:rsidR="00A07CAD" w:rsidRPr="00692553" w:rsidTr="00634B6C">
        <w:trPr>
          <w:trHeight w:val="288"/>
        </w:trPr>
        <w:tc>
          <w:tcPr>
            <w:tcW w:w="5909" w:type="dxa"/>
            <w:gridSpan w:val="2"/>
            <w:tcBorders>
              <w:top w:val="single" w:sz="12" w:space="0" w:color="BFBFBF" w:themeColor="background1" w:themeShade="BF"/>
            </w:tcBorders>
            <w:shd w:val="clear" w:color="auto" w:fill="F2F2F2" w:themeFill="background1" w:themeFillShade="F2"/>
            <w:vAlign w:val="center"/>
          </w:tcPr>
          <w:p w:rsidR="00A07CAD" w:rsidRPr="00692553" w:rsidRDefault="00A07CAD" w:rsidP="00634B6C">
            <w:pPr>
              <w:pStyle w:val="Heading3"/>
            </w:pPr>
            <w:r>
              <w:t>Action items</w:t>
            </w:r>
          </w:p>
        </w:tc>
        <w:tc>
          <w:tcPr>
            <w:tcW w:w="2711" w:type="dxa"/>
            <w:tcBorders>
              <w:top w:val="single" w:sz="12" w:space="0" w:color="BFBFBF" w:themeColor="background1" w:themeShade="BF"/>
            </w:tcBorders>
            <w:shd w:val="clear" w:color="auto" w:fill="F2F2F2" w:themeFill="background1" w:themeFillShade="F2"/>
            <w:vAlign w:val="center"/>
          </w:tcPr>
          <w:p w:rsidR="00A07CAD" w:rsidRPr="00692553" w:rsidRDefault="00A07CAD" w:rsidP="00634B6C">
            <w:pPr>
              <w:pStyle w:val="Heading3"/>
            </w:pPr>
            <w:r>
              <w:t>Person responsible</w:t>
            </w:r>
          </w:p>
        </w:tc>
        <w:tc>
          <w:tcPr>
            <w:tcW w:w="1470" w:type="dxa"/>
            <w:tcBorders>
              <w:top w:val="single" w:sz="12" w:space="0" w:color="BFBFBF" w:themeColor="background1" w:themeShade="BF"/>
            </w:tcBorders>
            <w:shd w:val="clear" w:color="auto" w:fill="F2F2F2" w:themeFill="background1" w:themeFillShade="F2"/>
            <w:vAlign w:val="center"/>
          </w:tcPr>
          <w:p w:rsidR="00A07CAD" w:rsidRPr="00692553" w:rsidRDefault="00A07CAD" w:rsidP="00634B6C">
            <w:pPr>
              <w:pStyle w:val="Heading3"/>
            </w:pPr>
            <w:r>
              <w:t>Deadline</w:t>
            </w:r>
          </w:p>
        </w:tc>
      </w:tr>
      <w:tr w:rsidR="00F81194" w:rsidRPr="00692553" w:rsidTr="00634B6C">
        <w:trPr>
          <w:trHeight w:val="288"/>
        </w:trPr>
        <w:tc>
          <w:tcPr>
            <w:tcW w:w="5909" w:type="dxa"/>
            <w:gridSpan w:val="2"/>
            <w:shd w:val="clear" w:color="auto" w:fill="auto"/>
            <w:vAlign w:val="center"/>
          </w:tcPr>
          <w:p w:rsidR="00F81194" w:rsidRDefault="00F81194" w:rsidP="00634B6C"/>
        </w:tc>
        <w:tc>
          <w:tcPr>
            <w:tcW w:w="2711" w:type="dxa"/>
            <w:shd w:val="clear" w:color="auto" w:fill="auto"/>
            <w:vAlign w:val="center"/>
          </w:tcPr>
          <w:p w:rsidR="00F81194" w:rsidRDefault="00F81194" w:rsidP="00634B6C"/>
        </w:tc>
        <w:tc>
          <w:tcPr>
            <w:tcW w:w="1470" w:type="dxa"/>
            <w:shd w:val="clear" w:color="auto" w:fill="auto"/>
            <w:vAlign w:val="center"/>
          </w:tcPr>
          <w:p w:rsidR="00F81194" w:rsidRDefault="00F81194" w:rsidP="00634B6C"/>
        </w:tc>
      </w:tr>
    </w:tbl>
    <w:p w:rsidR="00361B20" w:rsidRDefault="00361B20" w:rsidP="00B15B78"/>
    <w:p w:rsidR="002C76EB" w:rsidRDefault="002C76EB"/>
    <w:p w:rsidR="0008728D" w:rsidRDefault="0008728D" w:rsidP="0008728D">
      <w:r>
        <w:t xml:space="preserve">Motion to Adjourn @ </w:t>
      </w:r>
      <w:r w:rsidR="005813E9">
        <w:t>9:45</w:t>
      </w:r>
      <w:r>
        <w:t xml:space="preserve"> PM.  Seconded.  </w:t>
      </w:r>
      <w:r w:rsidR="00A038A9">
        <w:t>UHA</w:t>
      </w:r>
    </w:p>
    <w:p w:rsidR="00344FA0" w:rsidRDefault="00344FA0" w:rsidP="00344FA0"/>
    <w:p w:rsidR="002013E0" w:rsidRDefault="002013E0" w:rsidP="00344FA0"/>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891"/>
        <w:gridCol w:w="8199"/>
      </w:tblGrid>
      <w:tr w:rsidR="00987202" w:rsidRPr="00692553" w:rsidTr="003A4CF7">
        <w:trPr>
          <w:trHeight w:val="288"/>
        </w:trPr>
        <w:tc>
          <w:tcPr>
            <w:tcW w:w="1891" w:type="dxa"/>
            <w:tcBorders>
              <w:top w:val="single" w:sz="12" w:space="0" w:color="BFBFBF" w:themeColor="background1" w:themeShade="BF"/>
            </w:tcBorders>
            <w:shd w:val="clear" w:color="auto" w:fill="F2F2F2" w:themeFill="background1" w:themeFillShade="F2"/>
            <w:vAlign w:val="center"/>
          </w:tcPr>
          <w:bookmarkEnd w:id="2"/>
          <w:p w:rsidR="00987202" w:rsidRPr="00692553" w:rsidRDefault="003A4CF7" w:rsidP="00D8181B">
            <w:pPr>
              <w:pStyle w:val="Heading3"/>
            </w:pPr>
            <w:r>
              <w:t>Attachments</w:t>
            </w:r>
          </w:p>
        </w:tc>
        <w:tc>
          <w:tcPr>
            <w:tcW w:w="8199" w:type="dxa"/>
            <w:tcBorders>
              <w:top w:val="single" w:sz="12" w:space="0" w:color="BFBFBF" w:themeColor="background1" w:themeShade="BF"/>
            </w:tcBorders>
            <w:shd w:val="clear" w:color="auto" w:fill="auto"/>
            <w:vAlign w:val="center"/>
          </w:tcPr>
          <w:p w:rsidR="003A4CF7" w:rsidRPr="00692553" w:rsidRDefault="003A4CF7" w:rsidP="002013E0">
            <w:pPr>
              <w:pStyle w:val="ListParagraph"/>
              <w:numPr>
                <w:ilvl w:val="0"/>
                <w:numId w:val="13"/>
              </w:numPr>
            </w:pPr>
            <w:r>
              <w:t>Agenda</w:t>
            </w:r>
          </w:p>
        </w:tc>
      </w:tr>
      <w:tr w:rsidR="00987202" w:rsidRPr="00692553" w:rsidTr="003A4CF7">
        <w:trPr>
          <w:trHeight w:val="288"/>
        </w:trPr>
        <w:tc>
          <w:tcPr>
            <w:tcW w:w="1891" w:type="dxa"/>
            <w:shd w:val="clear" w:color="auto" w:fill="F2F2F2" w:themeFill="background1" w:themeFillShade="F2"/>
            <w:vAlign w:val="center"/>
          </w:tcPr>
          <w:p w:rsidR="00987202" w:rsidRPr="00692553" w:rsidRDefault="00C166AB" w:rsidP="00D8181B">
            <w:pPr>
              <w:pStyle w:val="Heading3"/>
            </w:pPr>
            <w:r>
              <w:t>Special notes</w:t>
            </w:r>
          </w:p>
        </w:tc>
        <w:tc>
          <w:tcPr>
            <w:tcW w:w="8199" w:type="dxa"/>
            <w:shd w:val="clear" w:color="auto" w:fill="auto"/>
            <w:vAlign w:val="center"/>
          </w:tcPr>
          <w:p w:rsidR="00987202" w:rsidRPr="00692553" w:rsidRDefault="0061538E" w:rsidP="005813E9">
            <w:r>
              <w:t>TRY BOD Meetings will be 3</w:t>
            </w:r>
            <w:r w:rsidRPr="0061538E">
              <w:rPr>
                <w:vertAlign w:val="superscript"/>
              </w:rPr>
              <w:t>rd</w:t>
            </w:r>
            <w:r>
              <w:t xml:space="preserve"> Monday of each month, unless otherwise stated.  </w:t>
            </w:r>
            <w:r w:rsidR="005813E9">
              <w:t>June’s</w:t>
            </w:r>
            <w:r>
              <w:t xml:space="preserve"> meeting will be </w:t>
            </w:r>
            <w:r w:rsidR="005813E9">
              <w:t>June 19</w:t>
            </w:r>
            <w:r w:rsidR="005813E9" w:rsidRPr="005813E9">
              <w:rPr>
                <w:vertAlign w:val="superscript"/>
              </w:rPr>
              <w:t>th</w:t>
            </w:r>
            <w:r>
              <w:t>.</w:t>
            </w:r>
          </w:p>
        </w:tc>
      </w:tr>
    </w:tbl>
    <w:p w:rsidR="00233CF4" w:rsidRPr="00692553" w:rsidRDefault="00233CF4" w:rsidP="00BB5323"/>
    <w:sectPr w:rsidR="00233CF4" w:rsidRPr="00692553" w:rsidSect="00233CF4">
      <w:headerReference w:type="default" r:id="rId12"/>
      <w:footerReference w:type="default" r:id="rId13"/>
      <w:headerReference w:type="first" r:id="rId14"/>
      <w:type w:val="continuous"/>
      <w:pgSz w:w="12240" w:h="15840" w:code="1"/>
      <w:pgMar w:top="1080" w:right="1080" w:bottom="1080" w:left="1080" w:header="720" w:footer="720" w:gutter="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81B" w:rsidRDefault="00F3381B" w:rsidP="00BF64BE">
      <w:r>
        <w:separator/>
      </w:r>
    </w:p>
  </w:endnote>
  <w:endnote w:type="continuationSeparator" w:id="0">
    <w:p w:rsidR="00F3381B" w:rsidRDefault="00F3381B" w:rsidP="00BF6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423" w:rsidRDefault="00F3381B">
    <w:pPr>
      <w:pStyle w:val="Footer"/>
    </w:pPr>
    <w:fldSimple w:instr=" FILENAME   \* MERGEFORMAT ">
      <w:r w:rsidR="00D33423">
        <w:rPr>
          <w:noProof/>
        </w:rPr>
        <w:t>TRY_Minutes_2017 03-27_DRAFT.docx</w:t>
      </w:r>
    </w:fldSimple>
    <w:r w:rsidR="00D33423">
      <w:tab/>
      <w:t xml:space="preserve">Page </w:t>
    </w:r>
    <w:r w:rsidR="00D33423">
      <w:fldChar w:fldCharType="begin"/>
    </w:r>
    <w:r w:rsidR="00D33423">
      <w:instrText xml:space="preserve"> PAGE   \* MERGEFORMAT </w:instrText>
    </w:r>
    <w:r w:rsidR="00D33423">
      <w:fldChar w:fldCharType="separate"/>
    </w:r>
    <w:r w:rsidR="002013E0">
      <w:rPr>
        <w:noProof/>
      </w:rPr>
      <w:t>2</w:t>
    </w:r>
    <w:r w:rsidR="00D33423">
      <w:rPr>
        <w:noProof/>
      </w:rPr>
      <w:fldChar w:fldCharType="end"/>
    </w:r>
    <w:r w:rsidR="00D33423">
      <w:t xml:space="preserve"> of </w:t>
    </w:r>
    <w:fldSimple w:instr=" NUMPAGES   \* MERGEFORMAT ">
      <w:r w:rsidR="002013E0">
        <w:rPr>
          <w:noProof/>
        </w:rPr>
        <w:t>5</w:t>
      </w:r>
    </w:fldSimple>
    <w:r w:rsidR="00D33423">
      <w:tab/>
      <w:t>Printed on:  1/2/2017 3:36 PM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81B" w:rsidRDefault="00F3381B" w:rsidP="00BF64BE">
      <w:r>
        <w:separator/>
      </w:r>
    </w:p>
  </w:footnote>
  <w:footnote w:type="continuationSeparator" w:id="0">
    <w:p w:rsidR="00F3381B" w:rsidRDefault="00F3381B" w:rsidP="00BF64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423" w:rsidRDefault="00D334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259699"/>
      <w:docPartObj>
        <w:docPartGallery w:val="Watermarks"/>
        <w:docPartUnique/>
      </w:docPartObj>
    </w:sdtPr>
    <w:sdtEndPr/>
    <w:sdtContent>
      <w:p w:rsidR="00D33423" w:rsidRDefault="002013E0">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3"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D1C54C6"/>
    <w:lvl w:ilvl="0">
      <w:start w:val="1"/>
      <w:numFmt w:val="decimal"/>
      <w:lvlText w:val="%1."/>
      <w:lvlJc w:val="left"/>
      <w:pPr>
        <w:tabs>
          <w:tab w:val="num" w:pos="1800"/>
        </w:tabs>
        <w:ind w:left="1800" w:hanging="360"/>
      </w:pPr>
    </w:lvl>
  </w:abstractNum>
  <w:abstractNum w:abstractNumId="1">
    <w:nsid w:val="FFFFFF7D"/>
    <w:multiLevelType w:val="singleLevel"/>
    <w:tmpl w:val="06EAA172"/>
    <w:lvl w:ilvl="0">
      <w:start w:val="1"/>
      <w:numFmt w:val="decimal"/>
      <w:lvlText w:val="%1."/>
      <w:lvlJc w:val="left"/>
      <w:pPr>
        <w:tabs>
          <w:tab w:val="num" w:pos="1440"/>
        </w:tabs>
        <w:ind w:left="1440" w:hanging="360"/>
      </w:pPr>
    </w:lvl>
  </w:abstractNum>
  <w:abstractNum w:abstractNumId="2">
    <w:nsid w:val="FFFFFF7E"/>
    <w:multiLevelType w:val="singleLevel"/>
    <w:tmpl w:val="E4A8B756"/>
    <w:lvl w:ilvl="0">
      <w:start w:val="1"/>
      <w:numFmt w:val="decimal"/>
      <w:lvlText w:val="%1."/>
      <w:lvlJc w:val="left"/>
      <w:pPr>
        <w:tabs>
          <w:tab w:val="num" w:pos="1080"/>
        </w:tabs>
        <w:ind w:left="1080" w:hanging="360"/>
      </w:pPr>
    </w:lvl>
  </w:abstractNum>
  <w:abstractNum w:abstractNumId="3">
    <w:nsid w:val="FFFFFF7F"/>
    <w:multiLevelType w:val="singleLevel"/>
    <w:tmpl w:val="FB743EE2"/>
    <w:lvl w:ilvl="0">
      <w:start w:val="1"/>
      <w:numFmt w:val="decimal"/>
      <w:lvlText w:val="%1."/>
      <w:lvlJc w:val="left"/>
      <w:pPr>
        <w:tabs>
          <w:tab w:val="num" w:pos="720"/>
        </w:tabs>
        <w:ind w:left="720" w:hanging="360"/>
      </w:pPr>
    </w:lvl>
  </w:abstractNum>
  <w:abstractNum w:abstractNumId="4">
    <w:nsid w:val="FFFFFF80"/>
    <w:multiLevelType w:val="singleLevel"/>
    <w:tmpl w:val="AB14CFE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ADB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54823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D8011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3C23DBE"/>
    <w:lvl w:ilvl="0">
      <w:start w:val="1"/>
      <w:numFmt w:val="decimal"/>
      <w:lvlText w:val="%1."/>
      <w:lvlJc w:val="left"/>
      <w:pPr>
        <w:tabs>
          <w:tab w:val="num" w:pos="360"/>
        </w:tabs>
        <w:ind w:left="360" w:hanging="360"/>
      </w:pPr>
    </w:lvl>
  </w:abstractNum>
  <w:abstractNum w:abstractNumId="9">
    <w:nsid w:val="FFFFFF89"/>
    <w:multiLevelType w:val="singleLevel"/>
    <w:tmpl w:val="6C2EA45A"/>
    <w:lvl w:ilvl="0">
      <w:start w:val="1"/>
      <w:numFmt w:val="bullet"/>
      <w:lvlText w:val=""/>
      <w:lvlJc w:val="left"/>
      <w:pPr>
        <w:tabs>
          <w:tab w:val="num" w:pos="360"/>
        </w:tabs>
        <w:ind w:left="360" w:hanging="360"/>
      </w:pPr>
      <w:rPr>
        <w:rFonts w:ascii="Symbol" w:hAnsi="Symbol" w:hint="default"/>
      </w:rPr>
    </w:lvl>
  </w:abstractNum>
  <w:abstractNum w:abstractNumId="10">
    <w:nsid w:val="08AA0D2B"/>
    <w:multiLevelType w:val="hybridMultilevel"/>
    <w:tmpl w:val="13D04F78"/>
    <w:lvl w:ilvl="0" w:tplc="A11AEAB0">
      <w:start w:val="1"/>
      <w:numFmt w:val="upperLetter"/>
      <w:lvlText w:val="%1)"/>
      <w:lvlJc w:val="left"/>
      <w:pPr>
        <w:ind w:left="446" w:hanging="360"/>
      </w:pPr>
      <w:rPr>
        <w:rFonts w:hint="default"/>
      </w:rPr>
    </w:lvl>
    <w:lvl w:ilvl="1" w:tplc="04090019">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1">
    <w:nsid w:val="269F6A26"/>
    <w:multiLevelType w:val="hybridMultilevel"/>
    <w:tmpl w:val="A306B80E"/>
    <w:lvl w:ilvl="0" w:tplc="722A30CE">
      <w:start w:val="1"/>
      <w:numFmt w:val="upperRoman"/>
      <w:lvlText w:val="%1."/>
      <w:lvlJc w:val="left"/>
      <w:pPr>
        <w:ind w:left="806" w:hanging="72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2">
    <w:nsid w:val="2F0F1FCD"/>
    <w:multiLevelType w:val="hybridMultilevel"/>
    <w:tmpl w:val="E070BF4C"/>
    <w:lvl w:ilvl="0" w:tplc="33C8FA24">
      <w:start w:val="1"/>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3">
    <w:nsid w:val="4EFE3BBB"/>
    <w:multiLevelType w:val="hybridMultilevel"/>
    <w:tmpl w:val="936ACBCE"/>
    <w:lvl w:ilvl="0" w:tplc="62721344">
      <w:start w:val="1"/>
      <w:numFmt w:val="upperRoman"/>
      <w:lvlText w:val="%1."/>
      <w:lvlJc w:val="left"/>
      <w:pPr>
        <w:ind w:left="806" w:hanging="72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4">
    <w:nsid w:val="5DE32165"/>
    <w:multiLevelType w:val="hybridMultilevel"/>
    <w:tmpl w:val="00A8647C"/>
    <w:lvl w:ilvl="0" w:tplc="3FC82824">
      <w:start w:val="1"/>
      <w:numFmt w:val="upperLetter"/>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5">
    <w:nsid w:val="60F84A3C"/>
    <w:multiLevelType w:val="hybridMultilevel"/>
    <w:tmpl w:val="13D04F78"/>
    <w:lvl w:ilvl="0" w:tplc="A11AEAB0">
      <w:start w:val="1"/>
      <w:numFmt w:val="upperLetter"/>
      <w:lvlText w:val="%1)"/>
      <w:lvlJc w:val="left"/>
      <w:pPr>
        <w:ind w:left="446" w:hanging="360"/>
      </w:pPr>
      <w:rPr>
        <w:rFonts w:hint="default"/>
      </w:rPr>
    </w:lvl>
    <w:lvl w:ilvl="1" w:tplc="04090019">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6">
    <w:nsid w:val="6BAB4328"/>
    <w:multiLevelType w:val="hybridMultilevel"/>
    <w:tmpl w:val="4FFE1FFA"/>
    <w:lvl w:ilvl="0" w:tplc="3FC82824">
      <w:start w:val="1"/>
      <w:numFmt w:val="upperLetter"/>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7">
    <w:nsid w:val="7FAE7ECE"/>
    <w:multiLevelType w:val="hybridMultilevel"/>
    <w:tmpl w:val="4FFE1FFA"/>
    <w:lvl w:ilvl="0" w:tplc="3FC82824">
      <w:start w:val="1"/>
      <w:numFmt w:val="upperLetter"/>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2"/>
  </w:num>
  <w:num w:numId="14">
    <w:abstractNumId w:val="10"/>
  </w:num>
  <w:num w:numId="15">
    <w:abstractNumId w:val="17"/>
  </w:num>
  <w:num w:numId="16">
    <w:abstractNumId w:val="14"/>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82"/>
  <w:drawingGridVerticalSpacing w:val="187"/>
  <w:displayHorizontalDrawingGridEvery w:val="2"/>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846"/>
    <w:rsid w:val="000145A5"/>
    <w:rsid w:val="0003782B"/>
    <w:rsid w:val="00043514"/>
    <w:rsid w:val="00081A85"/>
    <w:rsid w:val="0008728D"/>
    <w:rsid w:val="000A4B39"/>
    <w:rsid w:val="000C6A6C"/>
    <w:rsid w:val="000F12C7"/>
    <w:rsid w:val="000F28DE"/>
    <w:rsid w:val="00102E05"/>
    <w:rsid w:val="00122D31"/>
    <w:rsid w:val="0015212C"/>
    <w:rsid w:val="00192C14"/>
    <w:rsid w:val="00197BF2"/>
    <w:rsid w:val="001F6FDC"/>
    <w:rsid w:val="002013E0"/>
    <w:rsid w:val="002138F0"/>
    <w:rsid w:val="00225C21"/>
    <w:rsid w:val="00233CF4"/>
    <w:rsid w:val="00240E6E"/>
    <w:rsid w:val="0024560C"/>
    <w:rsid w:val="00246E7A"/>
    <w:rsid w:val="00254DC0"/>
    <w:rsid w:val="002B01F0"/>
    <w:rsid w:val="002B16AB"/>
    <w:rsid w:val="002B2778"/>
    <w:rsid w:val="002C76EB"/>
    <w:rsid w:val="002D3529"/>
    <w:rsid w:val="002F1315"/>
    <w:rsid w:val="00302D58"/>
    <w:rsid w:val="003247DF"/>
    <w:rsid w:val="00342873"/>
    <w:rsid w:val="00344FA0"/>
    <w:rsid w:val="00354310"/>
    <w:rsid w:val="00361B20"/>
    <w:rsid w:val="00364224"/>
    <w:rsid w:val="003669EE"/>
    <w:rsid w:val="00387CCE"/>
    <w:rsid w:val="003A4CF7"/>
    <w:rsid w:val="003B2CEB"/>
    <w:rsid w:val="003D67C8"/>
    <w:rsid w:val="003F1480"/>
    <w:rsid w:val="00416FDE"/>
    <w:rsid w:val="00417272"/>
    <w:rsid w:val="00423E89"/>
    <w:rsid w:val="00456620"/>
    <w:rsid w:val="00495E0E"/>
    <w:rsid w:val="004A5BFA"/>
    <w:rsid w:val="004A66B1"/>
    <w:rsid w:val="004A717A"/>
    <w:rsid w:val="004E281F"/>
    <w:rsid w:val="004F0838"/>
    <w:rsid w:val="004F3F5D"/>
    <w:rsid w:val="005052C5"/>
    <w:rsid w:val="00522231"/>
    <w:rsid w:val="00531002"/>
    <w:rsid w:val="005469A1"/>
    <w:rsid w:val="005669FD"/>
    <w:rsid w:val="00575925"/>
    <w:rsid w:val="005813E9"/>
    <w:rsid w:val="00590C24"/>
    <w:rsid w:val="0059665A"/>
    <w:rsid w:val="005B2846"/>
    <w:rsid w:val="005C614A"/>
    <w:rsid w:val="005F58B2"/>
    <w:rsid w:val="0061538E"/>
    <w:rsid w:val="00634541"/>
    <w:rsid w:val="00634B6C"/>
    <w:rsid w:val="006452D3"/>
    <w:rsid w:val="006645E1"/>
    <w:rsid w:val="00676D9E"/>
    <w:rsid w:val="00680371"/>
    <w:rsid w:val="00692553"/>
    <w:rsid w:val="006A7A8B"/>
    <w:rsid w:val="006B0620"/>
    <w:rsid w:val="006C0FC2"/>
    <w:rsid w:val="006F1618"/>
    <w:rsid w:val="00732F4B"/>
    <w:rsid w:val="00745920"/>
    <w:rsid w:val="007554A1"/>
    <w:rsid w:val="0077515C"/>
    <w:rsid w:val="00777059"/>
    <w:rsid w:val="007A02DE"/>
    <w:rsid w:val="007A04D7"/>
    <w:rsid w:val="007B1BD9"/>
    <w:rsid w:val="007C174F"/>
    <w:rsid w:val="007D698F"/>
    <w:rsid w:val="007F2E41"/>
    <w:rsid w:val="0085168B"/>
    <w:rsid w:val="00851ED8"/>
    <w:rsid w:val="0085369A"/>
    <w:rsid w:val="00882E52"/>
    <w:rsid w:val="0089271D"/>
    <w:rsid w:val="008A4750"/>
    <w:rsid w:val="008B2336"/>
    <w:rsid w:val="008B3B42"/>
    <w:rsid w:val="008C24B1"/>
    <w:rsid w:val="008C51DE"/>
    <w:rsid w:val="008F3EF1"/>
    <w:rsid w:val="008F49C0"/>
    <w:rsid w:val="00901ABA"/>
    <w:rsid w:val="00910997"/>
    <w:rsid w:val="00927008"/>
    <w:rsid w:val="00936FE0"/>
    <w:rsid w:val="00954110"/>
    <w:rsid w:val="0097066B"/>
    <w:rsid w:val="00971C15"/>
    <w:rsid w:val="00987202"/>
    <w:rsid w:val="009A6DD8"/>
    <w:rsid w:val="009B489F"/>
    <w:rsid w:val="009B5177"/>
    <w:rsid w:val="009C7180"/>
    <w:rsid w:val="00A038A9"/>
    <w:rsid w:val="00A057D6"/>
    <w:rsid w:val="00A07CAD"/>
    <w:rsid w:val="00A368FF"/>
    <w:rsid w:val="00A42B94"/>
    <w:rsid w:val="00A43F0D"/>
    <w:rsid w:val="00A66D01"/>
    <w:rsid w:val="00A73942"/>
    <w:rsid w:val="00A9160F"/>
    <w:rsid w:val="00A91E4D"/>
    <w:rsid w:val="00AC01EF"/>
    <w:rsid w:val="00AD2680"/>
    <w:rsid w:val="00AE11DC"/>
    <w:rsid w:val="00AE3216"/>
    <w:rsid w:val="00AE3851"/>
    <w:rsid w:val="00B15B78"/>
    <w:rsid w:val="00B84015"/>
    <w:rsid w:val="00B84415"/>
    <w:rsid w:val="00BA2A9F"/>
    <w:rsid w:val="00BB0CD1"/>
    <w:rsid w:val="00BB5323"/>
    <w:rsid w:val="00BD4967"/>
    <w:rsid w:val="00BF64BE"/>
    <w:rsid w:val="00BF65DF"/>
    <w:rsid w:val="00C05F1E"/>
    <w:rsid w:val="00C15AB2"/>
    <w:rsid w:val="00C166AB"/>
    <w:rsid w:val="00C16941"/>
    <w:rsid w:val="00C5161C"/>
    <w:rsid w:val="00C97E2A"/>
    <w:rsid w:val="00CA671B"/>
    <w:rsid w:val="00CB3760"/>
    <w:rsid w:val="00CE5828"/>
    <w:rsid w:val="00CE6117"/>
    <w:rsid w:val="00CE6342"/>
    <w:rsid w:val="00D13706"/>
    <w:rsid w:val="00D27266"/>
    <w:rsid w:val="00D33423"/>
    <w:rsid w:val="00D47149"/>
    <w:rsid w:val="00D473B2"/>
    <w:rsid w:val="00D47F89"/>
    <w:rsid w:val="00D621F4"/>
    <w:rsid w:val="00D7464E"/>
    <w:rsid w:val="00D81288"/>
    <w:rsid w:val="00D8181B"/>
    <w:rsid w:val="00D85C32"/>
    <w:rsid w:val="00D914FB"/>
    <w:rsid w:val="00D94AA4"/>
    <w:rsid w:val="00DA3CA5"/>
    <w:rsid w:val="00DF0252"/>
    <w:rsid w:val="00E028B6"/>
    <w:rsid w:val="00E11258"/>
    <w:rsid w:val="00E204A3"/>
    <w:rsid w:val="00E333BB"/>
    <w:rsid w:val="00E37630"/>
    <w:rsid w:val="00E43BAB"/>
    <w:rsid w:val="00E4591C"/>
    <w:rsid w:val="00E50B93"/>
    <w:rsid w:val="00E53244"/>
    <w:rsid w:val="00E60E43"/>
    <w:rsid w:val="00E6435E"/>
    <w:rsid w:val="00E71DBA"/>
    <w:rsid w:val="00E80AAE"/>
    <w:rsid w:val="00EA2581"/>
    <w:rsid w:val="00EC2E90"/>
    <w:rsid w:val="00ED51CB"/>
    <w:rsid w:val="00F3381B"/>
    <w:rsid w:val="00F409D8"/>
    <w:rsid w:val="00F7163D"/>
    <w:rsid w:val="00F80537"/>
    <w:rsid w:val="00F81194"/>
    <w:rsid w:val="00F92EC7"/>
    <w:rsid w:val="00FB18E6"/>
    <w:rsid w:val="00FE5E29"/>
    <w:rsid w:val="00FF1168"/>
    <w:rsid w:val="00FF1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qFormat="1"/>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FA0"/>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qFormat/>
    <w:rsid w:val="005F58B2"/>
    <w:pPr>
      <w:spacing w:before="240" w:after="120"/>
      <w:ind w:left="0"/>
      <w:outlineLvl w:val="1"/>
    </w:pPr>
    <w:rPr>
      <w:rFonts w:asciiTheme="majorHAnsi" w:hAnsiTheme="majorHAnsi"/>
      <w:sz w:val="24"/>
    </w:rPr>
  </w:style>
  <w:style w:type="paragraph" w:styleId="Heading3">
    <w:name w:val="heading 3"/>
    <w:basedOn w:val="Normal"/>
    <w:next w:val="Normal"/>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ListParagraph">
    <w:name w:val="List Paragraph"/>
    <w:basedOn w:val="Normal"/>
    <w:uiPriority w:val="34"/>
    <w:unhideWhenUsed/>
    <w:qFormat/>
    <w:rsid w:val="003A4CF7"/>
    <w:pPr>
      <w:ind w:left="720"/>
      <w:contextualSpacing/>
    </w:pPr>
  </w:style>
  <w:style w:type="paragraph" w:styleId="Header">
    <w:name w:val="header"/>
    <w:basedOn w:val="Normal"/>
    <w:link w:val="HeaderChar"/>
    <w:semiHidden/>
    <w:unhideWhenUsed/>
    <w:rsid w:val="00BF64BE"/>
    <w:pPr>
      <w:tabs>
        <w:tab w:val="center" w:pos="4680"/>
        <w:tab w:val="right" w:pos="9360"/>
      </w:tabs>
    </w:pPr>
  </w:style>
  <w:style w:type="character" w:customStyle="1" w:styleId="HeaderChar">
    <w:name w:val="Header Char"/>
    <w:basedOn w:val="DefaultParagraphFont"/>
    <w:link w:val="Header"/>
    <w:semiHidden/>
    <w:rsid w:val="00BF64BE"/>
    <w:rPr>
      <w:rFonts w:asciiTheme="minorHAnsi" w:hAnsiTheme="minorHAnsi"/>
      <w:spacing w:val="4"/>
      <w:sz w:val="16"/>
      <w:szCs w:val="18"/>
    </w:rPr>
  </w:style>
  <w:style w:type="paragraph" w:styleId="Footer">
    <w:name w:val="footer"/>
    <w:basedOn w:val="Normal"/>
    <w:link w:val="FooterChar"/>
    <w:semiHidden/>
    <w:unhideWhenUsed/>
    <w:rsid w:val="00BF64BE"/>
    <w:pPr>
      <w:tabs>
        <w:tab w:val="center" w:pos="4680"/>
        <w:tab w:val="right" w:pos="9360"/>
      </w:tabs>
    </w:pPr>
  </w:style>
  <w:style w:type="character" w:customStyle="1" w:styleId="FooterChar">
    <w:name w:val="Footer Char"/>
    <w:basedOn w:val="DefaultParagraphFont"/>
    <w:link w:val="Footer"/>
    <w:semiHidden/>
    <w:rsid w:val="00BF64BE"/>
    <w:rPr>
      <w:rFonts w:asciiTheme="minorHAnsi" w:hAnsiTheme="minorHAnsi"/>
      <w:spacing w:val="4"/>
      <w:sz w:val="16"/>
      <w:szCs w:val="18"/>
    </w:rPr>
  </w:style>
  <w:style w:type="paragraph" w:styleId="Revision">
    <w:name w:val="Revision"/>
    <w:hidden/>
    <w:uiPriority w:val="99"/>
    <w:semiHidden/>
    <w:rsid w:val="00901ABA"/>
    <w:rPr>
      <w:rFonts w:asciiTheme="minorHAnsi" w:hAnsiTheme="minorHAnsi"/>
      <w:spacing w:val="4"/>
      <w:sz w:val="16"/>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qFormat="1"/>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FA0"/>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qFormat/>
    <w:rsid w:val="005F58B2"/>
    <w:pPr>
      <w:spacing w:before="240" w:after="120"/>
      <w:ind w:left="0"/>
      <w:outlineLvl w:val="1"/>
    </w:pPr>
    <w:rPr>
      <w:rFonts w:asciiTheme="majorHAnsi" w:hAnsiTheme="majorHAnsi"/>
      <w:sz w:val="24"/>
    </w:rPr>
  </w:style>
  <w:style w:type="paragraph" w:styleId="Heading3">
    <w:name w:val="heading 3"/>
    <w:basedOn w:val="Normal"/>
    <w:next w:val="Normal"/>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ListParagraph">
    <w:name w:val="List Paragraph"/>
    <w:basedOn w:val="Normal"/>
    <w:uiPriority w:val="34"/>
    <w:unhideWhenUsed/>
    <w:qFormat/>
    <w:rsid w:val="003A4CF7"/>
    <w:pPr>
      <w:ind w:left="720"/>
      <w:contextualSpacing/>
    </w:pPr>
  </w:style>
  <w:style w:type="paragraph" w:styleId="Header">
    <w:name w:val="header"/>
    <w:basedOn w:val="Normal"/>
    <w:link w:val="HeaderChar"/>
    <w:semiHidden/>
    <w:unhideWhenUsed/>
    <w:rsid w:val="00BF64BE"/>
    <w:pPr>
      <w:tabs>
        <w:tab w:val="center" w:pos="4680"/>
        <w:tab w:val="right" w:pos="9360"/>
      </w:tabs>
    </w:pPr>
  </w:style>
  <w:style w:type="character" w:customStyle="1" w:styleId="HeaderChar">
    <w:name w:val="Header Char"/>
    <w:basedOn w:val="DefaultParagraphFont"/>
    <w:link w:val="Header"/>
    <w:semiHidden/>
    <w:rsid w:val="00BF64BE"/>
    <w:rPr>
      <w:rFonts w:asciiTheme="minorHAnsi" w:hAnsiTheme="minorHAnsi"/>
      <w:spacing w:val="4"/>
      <w:sz w:val="16"/>
      <w:szCs w:val="18"/>
    </w:rPr>
  </w:style>
  <w:style w:type="paragraph" w:styleId="Footer">
    <w:name w:val="footer"/>
    <w:basedOn w:val="Normal"/>
    <w:link w:val="FooterChar"/>
    <w:semiHidden/>
    <w:unhideWhenUsed/>
    <w:rsid w:val="00BF64BE"/>
    <w:pPr>
      <w:tabs>
        <w:tab w:val="center" w:pos="4680"/>
        <w:tab w:val="right" w:pos="9360"/>
      </w:tabs>
    </w:pPr>
  </w:style>
  <w:style w:type="character" w:customStyle="1" w:styleId="FooterChar">
    <w:name w:val="Footer Char"/>
    <w:basedOn w:val="DefaultParagraphFont"/>
    <w:link w:val="Footer"/>
    <w:semiHidden/>
    <w:rsid w:val="00BF64BE"/>
    <w:rPr>
      <w:rFonts w:asciiTheme="minorHAnsi" w:hAnsiTheme="minorHAnsi"/>
      <w:spacing w:val="4"/>
      <w:sz w:val="16"/>
      <w:szCs w:val="18"/>
    </w:rPr>
  </w:style>
  <w:style w:type="paragraph" w:styleId="Revision">
    <w:name w:val="Revision"/>
    <w:hidden/>
    <w:uiPriority w:val="99"/>
    <w:semiHidden/>
    <w:rsid w:val="00901ABA"/>
    <w:rPr>
      <w:rFonts w:asciiTheme="minorHAnsi" w:hAnsiTheme="minorHAnsi"/>
      <w:spacing w:val="4"/>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ug\AppData\Roaming\Microsoft\Templates\MS_Mi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0CE7CD568AC4A4692D5584E19EA9971"/>
        <w:category>
          <w:name w:val="General"/>
          <w:gallery w:val="placeholder"/>
        </w:category>
        <w:types>
          <w:type w:val="bbPlcHdr"/>
        </w:types>
        <w:behaviors>
          <w:behavior w:val="content"/>
        </w:behaviors>
        <w:guid w:val="{4F83F9AC-9527-4CBD-A5A9-69E7FAC0915E}"/>
      </w:docPartPr>
      <w:docPartBody>
        <w:p w:rsidR="00F701BC" w:rsidRDefault="001A76E3">
          <w:pPr>
            <w:pStyle w:val="10CE7CD568AC4A4692D5584E19EA9971"/>
          </w:pPr>
          <w:r>
            <w:t>[Click to 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7C580A"/>
    <w:rsid w:val="001652A9"/>
    <w:rsid w:val="001A5D52"/>
    <w:rsid w:val="001A76E3"/>
    <w:rsid w:val="007C580A"/>
    <w:rsid w:val="00A82E10"/>
    <w:rsid w:val="00B11CBC"/>
    <w:rsid w:val="00ED79C7"/>
    <w:rsid w:val="00EF2D1D"/>
    <w:rsid w:val="00F701BC"/>
    <w:rsid w:val="00FA2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9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52A9"/>
    <w:rPr>
      <w:color w:val="808080"/>
    </w:rPr>
  </w:style>
  <w:style w:type="paragraph" w:customStyle="1" w:styleId="458BE986A12444A29838A927E226073D">
    <w:name w:val="458BE986A12444A29838A927E226073D"/>
    <w:rsid w:val="00F701BC"/>
  </w:style>
  <w:style w:type="paragraph" w:customStyle="1" w:styleId="10CE7CD568AC4A4692D5584E19EA9971">
    <w:name w:val="10CE7CD568AC4A4692D5584E19EA9971"/>
    <w:rsid w:val="00F701BC"/>
  </w:style>
  <w:style w:type="paragraph" w:customStyle="1" w:styleId="9635473AEB1F492C8D7610A84D75145A">
    <w:name w:val="9635473AEB1F492C8D7610A84D75145A"/>
    <w:rsid w:val="00F701BC"/>
  </w:style>
  <w:style w:type="paragraph" w:customStyle="1" w:styleId="B53FC43B15D445FF949129D60BA521E4">
    <w:name w:val="B53FC43B15D445FF949129D60BA521E4"/>
    <w:rsid w:val="00F701BC"/>
  </w:style>
  <w:style w:type="paragraph" w:customStyle="1" w:styleId="E8D728FA25FA40B7B9951DDE14218E1C">
    <w:name w:val="E8D728FA25FA40B7B9951DDE14218E1C"/>
    <w:rsid w:val="00F701BC"/>
  </w:style>
  <w:style w:type="paragraph" w:customStyle="1" w:styleId="AC8D8D9429054AF48103DB642A4BC6F2">
    <w:name w:val="AC8D8D9429054AF48103DB642A4BC6F2"/>
    <w:rsid w:val="00F701BC"/>
  </w:style>
  <w:style w:type="paragraph" w:customStyle="1" w:styleId="2874A127DF254E9694AABBAE5E352512">
    <w:name w:val="2874A127DF254E9694AABBAE5E352512"/>
    <w:rsid w:val="00F701BC"/>
  </w:style>
  <w:style w:type="paragraph" w:customStyle="1" w:styleId="DC21951CC2334212A533673818A9A5C8">
    <w:name w:val="DC21951CC2334212A533673818A9A5C8"/>
    <w:rsid w:val="00F701BC"/>
  </w:style>
  <w:style w:type="paragraph" w:customStyle="1" w:styleId="44CB7C11B7CF41BCBF78BEB348D31FBB">
    <w:name w:val="44CB7C11B7CF41BCBF78BEB348D31FBB"/>
    <w:rsid w:val="00F701BC"/>
  </w:style>
  <w:style w:type="paragraph" w:customStyle="1" w:styleId="3B0AD3E02C114ECCA5A14E10F630F7A1">
    <w:name w:val="3B0AD3E02C114ECCA5A14E10F630F7A1"/>
    <w:rsid w:val="00F701BC"/>
  </w:style>
  <w:style w:type="paragraph" w:customStyle="1" w:styleId="FCA3F448932B414DAF1262232E78F34A">
    <w:name w:val="FCA3F448932B414DAF1262232E78F34A"/>
    <w:rsid w:val="00F701BC"/>
  </w:style>
  <w:style w:type="paragraph" w:customStyle="1" w:styleId="E76D30371682411F97889B7426CA1BD6">
    <w:name w:val="E76D30371682411F97889B7426CA1BD6"/>
    <w:rsid w:val="00F701BC"/>
  </w:style>
  <w:style w:type="paragraph" w:customStyle="1" w:styleId="EB6EAEC89B034C31842C40D136490CB2">
    <w:name w:val="EB6EAEC89B034C31842C40D136490CB2"/>
    <w:rsid w:val="00F701BC"/>
  </w:style>
  <w:style w:type="paragraph" w:customStyle="1" w:styleId="7A10877CC94F476B84F2DF45FE09D760">
    <w:name w:val="7A10877CC94F476B84F2DF45FE09D760"/>
    <w:rsid w:val="00F701BC"/>
  </w:style>
  <w:style w:type="paragraph" w:customStyle="1" w:styleId="1C77A5C5A67C48449344E8935410347E">
    <w:name w:val="1C77A5C5A67C48449344E8935410347E"/>
    <w:rsid w:val="00F701BC"/>
  </w:style>
  <w:style w:type="paragraph" w:customStyle="1" w:styleId="70866AC849464718873367B037F043DC">
    <w:name w:val="70866AC849464718873367B037F043DC"/>
    <w:rsid w:val="00F701BC"/>
  </w:style>
  <w:style w:type="paragraph" w:customStyle="1" w:styleId="B14B3FA96A1440F98D4D8D427C462D27">
    <w:name w:val="B14B3FA96A1440F98D4D8D427C462D27"/>
    <w:rsid w:val="00F701BC"/>
  </w:style>
  <w:style w:type="paragraph" w:customStyle="1" w:styleId="0351673F30204A6A8E767B82ADDAF825">
    <w:name w:val="0351673F30204A6A8E767B82ADDAF825"/>
    <w:rsid w:val="00F701BC"/>
  </w:style>
  <w:style w:type="paragraph" w:customStyle="1" w:styleId="7DB66929F51447BDBED1A0A77F29BB93">
    <w:name w:val="7DB66929F51447BDBED1A0A77F29BB93"/>
    <w:rsid w:val="00F701BC"/>
  </w:style>
  <w:style w:type="paragraph" w:customStyle="1" w:styleId="B8C15F7475D94E5895DE5BAE44127ECD">
    <w:name w:val="B8C15F7475D94E5895DE5BAE44127ECD"/>
    <w:rsid w:val="007C580A"/>
  </w:style>
  <w:style w:type="paragraph" w:customStyle="1" w:styleId="AA1DBE4DB81B431D934F3EBC505D26B1">
    <w:name w:val="AA1DBE4DB81B431D934F3EBC505D26B1"/>
    <w:rsid w:val="007C580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881A6F-4649-415F-BBD2-9727EF107B40}">
  <ds:schemaRefs>
    <ds:schemaRef ds:uri="http://schemas.microsoft.com/sharepoint/v3/contenttype/forms"/>
  </ds:schemaRefs>
</ds:datastoreItem>
</file>

<file path=customXml/itemProps2.xml><?xml version="1.0" encoding="utf-8"?>
<ds:datastoreItem xmlns:ds="http://schemas.openxmlformats.org/officeDocument/2006/customXml" ds:itemID="{61724C31-A4DD-4CD0-937F-17DD9CE2A822}">
  <ds:schemaRefs>
    <ds:schemaRef ds:uri="http://schemas.openxmlformats.org/officeDocument/2006/bibliography"/>
  </ds:schemaRefs>
</ds:datastoreItem>
</file>

<file path=customXml/itemProps3.xml><?xml version="1.0" encoding="utf-8"?>
<ds:datastoreItem xmlns:ds="http://schemas.openxmlformats.org/officeDocument/2006/customXml" ds:itemID="{A5BFE586-202E-46C5-9B53-EB0C4CB02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MS_Mints.dotx</Template>
  <TotalTime>28</TotalTime>
  <Pages>5</Pages>
  <Words>2950</Words>
  <Characters>13243</Characters>
  <Application>Microsoft Office Word</Application>
  <DocSecurity>0</DocSecurity>
  <Lines>110</Lines>
  <Paragraphs>32</Paragraphs>
  <ScaleCrop>false</ScaleCrop>
  <HeadingPairs>
    <vt:vector size="2" baseType="variant">
      <vt:variant>
        <vt:lpstr>Title</vt:lpstr>
      </vt:variant>
      <vt:variant>
        <vt:i4>1</vt:i4>
      </vt:variant>
    </vt:vector>
  </HeadingPairs>
  <TitlesOfParts>
    <vt:vector size="1" baseType="lpstr">
      <vt:lpstr>Meeting minutes</vt:lpstr>
    </vt:vector>
  </TitlesOfParts>
  <Company>The Shaw Group Inc</Company>
  <LinksUpToDate>false</LinksUpToDate>
  <CharactersWithSpaces>16161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Doug</dc:creator>
  <cp:lastModifiedBy>Blakeley, Douglas:(Contractor - GenCo-Pwr)</cp:lastModifiedBy>
  <cp:revision>4</cp:revision>
  <cp:lastPrinted>2004-01-21T19:22:00Z</cp:lastPrinted>
  <dcterms:created xsi:type="dcterms:W3CDTF">2017-07-11T20:08:00Z</dcterms:created>
  <dcterms:modified xsi:type="dcterms:W3CDTF">2017-07-11T20:35:00Z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ies>
</file>