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10" w:rsidRPr="0089271D" w:rsidRDefault="009B489F" w:rsidP="009B489F">
      <w:pPr>
        <w:pStyle w:val="Title"/>
        <w:tabs>
          <w:tab w:val="center" w:pos="5040"/>
        </w:tabs>
        <w:rPr>
          <w:color w:val="005024"/>
        </w:rPr>
      </w:pPr>
      <w:r w:rsidRPr="009B489F">
        <w:rPr>
          <w:noProof/>
        </w:rPr>
        <w:drawing>
          <wp:inline distT="0" distB="0" distL="0" distR="0">
            <wp:extent cx="742950" cy="68525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33" cy="6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2846">
        <w:tab/>
      </w:r>
      <w:r w:rsidR="005B2846" w:rsidRPr="0089271D">
        <w:rPr>
          <w:color w:val="005024"/>
        </w:rPr>
        <w:t>Tantasqua Regional Youth Soccer</w:t>
      </w:r>
    </w:p>
    <w:p w:rsidR="005B2846" w:rsidRDefault="005B2846" w:rsidP="005B2846">
      <w:pPr>
        <w:rPr>
          <w:sz w:val="36"/>
          <w:szCs w:val="36"/>
        </w:rPr>
      </w:pPr>
    </w:p>
    <w:p w:rsidR="005B2846" w:rsidRPr="005B2846" w:rsidRDefault="006A7A8B" w:rsidP="005B2846">
      <w:pPr>
        <w:rPr>
          <w:sz w:val="36"/>
          <w:szCs w:val="36"/>
        </w:rPr>
      </w:pPr>
      <w:r>
        <w:rPr>
          <w:sz w:val="36"/>
          <w:szCs w:val="36"/>
        </w:rPr>
        <w:t>Board</w:t>
      </w:r>
      <w:r w:rsidR="005B2846" w:rsidRPr="005B2846">
        <w:rPr>
          <w:sz w:val="36"/>
          <w:szCs w:val="36"/>
        </w:rPr>
        <w:t xml:space="preserve"> Meeting</w:t>
      </w:r>
    </w:p>
    <w:p w:rsidR="005B2846" w:rsidRPr="005B2846" w:rsidRDefault="005B2846" w:rsidP="005B2846"/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629"/>
        <w:gridCol w:w="2231"/>
        <w:gridCol w:w="3240"/>
      </w:tblGrid>
      <w:tr w:rsidR="00E43BAB" w:rsidRPr="00692553" w:rsidTr="005F58B2">
        <w:trPr>
          <w:cantSplit/>
        </w:trPr>
        <w:tc>
          <w:tcPr>
            <w:tcW w:w="1980" w:type="dxa"/>
            <w:shd w:val="clear" w:color="auto" w:fill="auto"/>
            <w:tcMar>
              <w:left w:w="0" w:type="dxa"/>
            </w:tcMar>
            <w:vAlign w:val="center"/>
          </w:tcPr>
          <w:p w:rsidR="00E43BAB" w:rsidRDefault="00E43BAB" w:rsidP="00954110">
            <w:pPr>
              <w:pStyle w:val="Heading1"/>
            </w:pPr>
            <w:r w:rsidRPr="00954110">
              <w:t>Minu</w:t>
            </w:r>
            <w:r>
              <w:t>tes</w:t>
            </w:r>
          </w:p>
        </w:tc>
        <w:tc>
          <w:tcPr>
            <w:tcW w:w="2629" w:type="dxa"/>
            <w:shd w:val="clear" w:color="auto" w:fill="auto"/>
            <w:tcMar>
              <w:left w:w="0" w:type="dxa"/>
            </w:tcMar>
            <w:vAlign w:val="center"/>
          </w:tcPr>
          <w:p w:rsidR="00E43BAB" w:rsidRPr="00954110" w:rsidRDefault="00802E19" w:rsidP="00802E19">
            <w:pPr>
              <w:pStyle w:val="Details"/>
            </w:pPr>
            <w:r>
              <w:t>Tuesday</w:t>
            </w:r>
            <w:r w:rsidR="0089271D">
              <w:t xml:space="preserve">, </w:t>
            </w:r>
            <w:sdt>
              <w:sdtPr>
                <w:alias w:val="Date"/>
                <w:tag w:val="Date"/>
                <w:id w:val="48425581"/>
                <w:placeholder>
                  <w:docPart w:val="10CE7CD568AC4A4692D5584E19EA9971"/>
                </w:placeholder>
                <w:date w:fullDate="2017-07-1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>July 11, 2017</w:t>
                </w:r>
              </w:sdtContent>
            </w:sdt>
          </w:p>
        </w:tc>
        <w:tc>
          <w:tcPr>
            <w:tcW w:w="2231" w:type="dxa"/>
            <w:shd w:val="clear" w:color="auto" w:fill="auto"/>
            <w:tcMar>
              <w:left w:w="0" w:type="dxa"/>
            </w:tcMar>
            <w:vAlign w:val="center"/>
          </w:tcPr>
          <w:p w:rsidR="00E43BAB" w:rsidRPr="00954110" w:rsidRDefault="005B2846" w:rsidP="005B2846">
            <w:pPr>
              <w:pStyle w:val="Details"/>
            </w:pPr>
            <w:r>
              <w:t>7:30 PM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:rsidR="00E43BAB" w:rsidRPr="00954110" w:rsidRDefault="006F1618" w:rsidP="005B2846">
            <w:pPr>
              <w:pStyle w:val="Details"/>
            </w:pPr>
            <w:r>
              <w:t>Baba Sushi, Sturbridge</w:t>
            </w:r>
          </w:p>
        </w:tc>
      </w:tr>
    </w:tbl>
    <w:p w:rsidR="00954110" w:rsidRDefault="00954110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8103"/>
      </w:tblGrid>
      <w:tr w:rsidR="0085168B" w:rsidRPr="00692553" w:rsidTr="005B2846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5168B" w:rsidRPr="00692553" w:rsidRDefault="00E71DBA" w:rsidP="00954110">
            <w:pPr>
              <w:pStyle w:val="Heading3"/>
            </w:pPr>
            <w:r>
              <w:t>Attendees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9271D" w:rsidRPr="0089271D" w:rsidRDefault="0089271D" w:rsidP="005052C5">
            <w:pPr>
              <w:rPr>
                <w:b/>
                <w:u w:val="single"/>
              </w:rPr>
            </w:pPr>
            <w:r w:rsidRPr="0089271D">
              <w:rPr>
                <w:b/>
                <w:u w:val="single"/>
              </w:rPr>
              <w:t>Board Repres</w:t>
            </w:r>
            <w:r>
              <w:rPr>
                <w:b/>
                <w:u w:val="single"/>
              </w:rPr>
              <w:t>en</w:t>
            </w:r>
            <w:r w:rsidRPr="0089271D">
              <w:rPr>
                <w:b/>
                <w:u w:val="single"/>
              </w:rPr>
              <w:t>tatives</w:t>
            </w:r>
          </w:p>
          <w:p w:rsidR="000F28DE" w:rsidRDefault="00DF56F0" w:rsidP="000F28DE">
            <w:r>
              <w:t>Ian McGrath (Commissioner</w:t>
            </w:r>
            <w:r w:rsidR="000F28DE">
              <w:t>, Treasurer)</w:t>
            </w:r>
          </w:p>
          <w:p w:rsidR="006A7A8B" w:rsidRDefault="006A7A8B" w:rsidP="005B2846">
            <w:r>
              <w:t>Doug Blakeley (Secretary)</w:t>
            </w:r>
          </w:p>
          <w:p w:rsidR="00802E19" w:rsidRDefault="00802E19" w:rsidP="00802E19">
            <w:r>
              <w:t>Megan Panek (Girls Travel Registrar)</w:t>
            </w:r>
          </w:p>
          <w:p w:rsidR="005B2846" w:rsidRDefault="005B2846" w:rsidP="005B2846">
            <w:r>
              <w:t>John Buday (Brimfield Town Coordinator)</w:t>
            </w:r>
          </w:p>
          <w:p w:rsidR="00590C24" w:rsidRDefault="00590C24" w:rsidP="005B2846">
            <w:r>
              <w:t>Lisa Hanrahan (Brookfield Town Coordinator)</w:t>
            </w:r>
          </w:p>
          <w:p w:rsidR="00354310" w:rsidRDefault="00354310" w:rsidP="00354310">
            <w:r>
              <w:t>Jen Bailey (Sturbridge Town Coordinator)</w:t>
            </w:r>
          </w:p>
          <w:p w:rsidR="006F1618" w:rsidRDefault="006F1618" w:rsidP="006F1618">
            <w:r>
              <w:t>Peter Higgins (Wales Town Coordinator)</w:t>
            </w:r>
          </w:p>
          <w:p w:rsidR="00DF56F0" w:rsidRDefault="00DF56F0" w:rsidP="00DF56F0">
            <w:r>
              <w:t>Heather Blakeley (Holland Town Coordinator) (arrived late)</w:t>
            </w:r>
          </w:p>
          <w:p w:rsidR="0089271D" w:rsidRDefault="0089271D" w:rsidP="005B2846"/>
          <w:p w:rsidR="006A7A8B" w:rsidRPr="006A7A8B" w:rsidRDefault="006A7A8B" w:rsidP="005B2846">
            <w:pPr>
              <w:rPr>
                <w:b/>
                <w:u w:val="single"/>
              </w:rPr>
            </w:pPr>
            <w:r w:rsidRPr="006A7A8B">
              <w:rPr>
                <w:b/>
                <w:u w:val="single"/>
              </w:rPr>
              <w:t>Excused</w:t>
            </w:r>
          </w:p>
          <w:p w:rsidR="0049334F" w:rsidRDefault="0049334F" w:rsidP="0049334F">
            <w:r>
              <w:t>Jack Keough (Head Referee)</w:t>
            </w:r>
          </w:p>
          <w:p w:rsidR="0049334F" w:rsidRDefault="0049334F" w:rsidP="0049334F">
            <w:r>
              <w:t>Kelly Parent (Coaching Director)</w:t>
            </w:r>
          </w:p>
          <w:p w:rsidR="0049334F" w:rsidRDefault="0049334F" w:rsidP="0049334F">
            <w:r>
              <w:t>Mark Michalak (Field &amp; Equipment Director)</w:t>
            </w:r>
          </w:p>
          <w:p w:rsidR="00802E19" w:rsidRDefault="00802E19" w:rsidP="00802E19">
            <w:r>
              <w:t>Bill Bailey (Boys Travel Registrar)</w:t>
            </w:r>
          </w:p>
          <w:p w:rsidR="00936FE0" w:rsidRDefault="00936FE0" w:rsidP="005B2846"/>
          <w:p w:rsidR="0089271D" w:rsidRPr="0089271D" w:rsidRDefault="006A7A8B" w:rsidP="005B284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Guests</w:t>
            </w:r>
          </w:p>
          <w:p w:rsidR="0089271D" w:rsidRPr="00692553" w:rsidRDefault="00802E19" w:rsidP="009B489F">
            <w:r>
              <w:t>Kadion Phillips</w:t>
            </w:r>
          </w:p>
        </w:tc>
      </w:tr>
      <w:tr w:rsidR="0089271D" w:rsidRPr="00692553" w:rsidTr="005B2846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89271D" w:rsidRDefault="0089271D" w:rsidP="00954110">
            <w:pPr>
              <w:pStyle w:val="Heading3"/>
            </w:pPr>
            <w:r>
              <w:t>Called to Order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89271D" w:rsidRPr="0089271D" w:rsidRDefault="0089271D" w:rsidP="0049334F">
            <w:r w:rsidRPr="0089271D">
              <w:t>7:</w:t>
            </w:r>
            <w:r w:rsidR="0049334F">
              <w:t>4</w:t>
            </w:r>
            <w:r w:rsidR="00354310">
              <w:t>3</w:t>
            </w:r>
            <w:r w:rsidRPr="0089271D">
              <w:t xml:space="preserve"> PM</w:t>
            </w:r>
          </w:p>
        </w:tc>
      </w:tr>
      <w:tr w:rsidR="00C16941" w:rsidRPr="00692553" w:rsidTr="005B2846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C16941" w:rsidRDefault="00C16941" w:rsidP="00954110">
            <w:pPr>
              <w:pStyle w:val="Heading3"/>
            </w:pPr>
            <w:r>
              <w:t>Materials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C16941" w:rsidRPr="0089271D" w:rsidRDefault="006A7A8B" w:rsidP="00354310">
            <w:r>
              <w:t>Agenda</w:t>
            </w:r>
            <w:r w:rsidR="00802E19">
              <w:t>; Minutes from May 22, 2017 Meeting</w:t>
            </w:r>
          </w:p>
        </w:tc>
      </w:tr>
      <w:tr w:rsidR="00C16941" w:rsidRPr="00692553" w:rsidTr="00634B6C">
        <w:trPr>
          <w:trHeight w:val="360"/>
        </w:trPr>
        <w:tc>
          <w:tcPr>
            <w:tcW w:w="1971" w:type="dxa"/>
            <w:shd w:val="clear" w:color="auto" w:fill="F2F2F2" w:themeFill="background1" w:themeFillShade="F2"/>
            <w:vAlign w:val="center"/>
          </w:tcPr>
          <w:p w:rsidR="00C16941" w:rsidRPr="00692553" w:rsidRDefault="00C16941" w:rsidP="00634B6C">
            <w:pPr>
              <w:pStyle w:val="Heading3"/>
            </w:pPr>
            <w:r w:rsidRPr="00692553">
              <w:t>Note take</w:t>
            </w:r>
            <w:r>
              <w:t>r</w:t>
            </w:r>
          </w:p>
        </w:tc>
        <w:tc>
          <w:tcPr>
            <w:tcW w:w="8119" w:type="dxa"/>
            <w:shd w:val="clear" w:color="auto" w:fill="auto"/>
            <w:vAlign w:val="center"/>
          </w:tcPr>
          <w:p w:rsidR="00C16941" w:rsidRPr="00692553" w:rsidRDefault="00C16941" w:rsidP="00634B6C">
            <w:r>
              <w:t>Doug Blakeley</w:t>
            </w:r>
          </w:p>
        </w:tc>
      </w:tr>
    </w:tbl>
    <w:p w:rsidR="00954110" w:rsidRDefault="00954110" w:rsidP="00954110">
      <w:pPr>
        <w:pStyle w:val="Heading2"/>
      </w:pPr>
      <w:r w:rsidRPr="00692553">
        <w:t>Agenda topics</w:t>
      </w:r>
    </w:p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6563"/>
        <w:gridCol w:w="3497"/>
      </w:tblGrid>
      <w:tr w:rsidR="0089271D" w:rsidRPr="00954110" w:rsidTr="0089271D">
        <w:tc>
          <w:tcPr>
            <w:tcW w:w="6563" w:type="dxa"/>
            <w:shd w:val="clear" w:color="auto" w:fill="auto"/>
            <w:tcMar>
              <w:left w:w="0" w:type="dxa"/>
            </w:tcMar>
            <w:vAlign w:val="center"/>
          </w:tcPr>
          <w:p w:rsidR="0089271D" w:rsidRPr="0089271D" w:rsidRDefault="00D914FB" w:rsidP="000F28DE">
            <w:pPr>
              <w:pStyle w:val="Heading4"/>
            </w:pPr>
            <w:bookmarkStart w:id="0" w:name="MinuteItems"/>
            <w:bookmarkStart w:id="1" w:name="MinuteTopic"/>
            <w:bookmarkStart w:id="2" w:name="MinuteTopicSection"/>
            <w:bookmarkEnd w:id="0"/>
            <w:bookmarkEnd w:id="1"/>
            <w:r>
              <w:rPr>
                <w:b/>
                <w:color w:val="005024"/>
                <w:sz w:val="18"/>
              </w:rPr>
              <w:t xml:space="preserve">1.  </w:t>
            </w:r>
            <w:r w:rsidR="0089271D" w:rsidRPr="0089271D">
              <w:rPr>
                <w:b/>
                <w:color w:val="005024"/>
                <w:sz w:val="18"/>
              </w:rPr>
              <w:t>Review</w:t>
            </w:r>
            <w:r w:rsidR="006A7A8B">
              <w:rPr>
                <w:b/>
                <w:color w:val="005024"/>
                <w:sz w:val="18"/>
              </w:rPr>
              <w:t xml:space="preserve"> of minutes</w:t>
            </w:r>
          </w:p>
        </w:tc>
        <w:tc>
          <w:tcPr>
            <w:tcW w:w="3497" w:type="dxa"/>
            <w:shd w:val="clear" w:color="auto" w:fill="auto"/>
            <w:tcMar>
              <w:left w:w="0" w:type="dxa"/>
            </w:tcMar>
            <w:vAlign w:val="center"/>
          </w:tcPr>
          <w:p w:rsidR="0089271D" w:rsidRPr="00D8181B" w:rsidRDefault="00E6435E" w:rsidP="0089271D">
            <w:pPr>
              <w:pStyle w:val="Details"/>
            </w:pPr>
            <w:r>
              <w:t>D. blakeley</w:t>
            </w:r>
          </w:p>
        </w:tc>
      </w:tr>
    </w:tbl>
    <w:p w:rsidR="00D8181B" w:rsidRDefault="0089271D">
      <w: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4527"/>
        <w:gridCol w:w="2706"/>
        <w:gridCol w:w="1467"/>
      </w:tblGrid>
      <w:tr w:rsidR="00E71DBA" w:rsidRPr="00692553" w:rsidTr="00C16941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692553" w:rsidRDefault="00E71DBA" w:rsidP="00D8181B">
            <w:pPr>
              <w:pStyle w:val="Heading3"/>
            </w:pPr>
            <w:bookmarkStart w:id="3" w:name="MinuteDiscussion"/>
            <w:bookmarkEnd w:id="3"/>
            <w:r>
              <w:t>Discussion</w:t>
            </w:r>
          </w:p>
        </w:tc>
        <w:tc>
          <w:tcPr>
            <w:tcW w:w="8717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E71DBA" w:rsidRPr="00CE6342" w:rsidRDefault="00E71DBA" w:rsidP="005052C5"/>
        </w:tc>
      </w:tr>
      <w:tr w:rsidR="00D914FB" w:rsidRPr="00692553" w:rsidTr="00D914FB">
        <w:trPr>
          <w:trHeight w:val="288"/>
        </w:trPr>
        <w:tc>
          <w:tcPr>
            <w:tcW w:w="100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247DF" w:rsidRPr="00CE6342" w:rsidRDefault="00E6435E" w:rsidP="00A005E1">
            <w:pPr>
              <w:ind w:left="95"/>
            </w:pPr>
            <w:r>
              <w:t>Move to accept Minutes</w:t>
            </w:r>
            <w:r w:rsidR="000F28DE">
              <w:t xml:space="preserve"> of </w:t>
            </w:r>
            <w:r w:rsidR="00A005E1">
              <w:t xml:space="preserve">May, </w:t>
            </w:r>
            <w:r w:rsidR="000F28DE">
              <w:t>201</w:t>
            </w:r>
            <w:r w:rsidR="006F1618">
              <w:t>7</w:t>
            </w:r>
            <w:r w:rsidR="000F28DE">
              <w:t xml:space="preserve"> BOD Meeting</w:t>
            </w:r>
            <w:r>
              <w:t>:</w:t>
            </w:r>
            <w:r w:rsidR="003247DF">
              <w:t xml:space="preserve"> </w:t>
            </w:r>
            <w:r w:rsidR="00354310">
              <w:t>IM</w:t>
            </w:r>
            <w:r w:rsidR="003247DF">
              <w:t xml:space="preserve"> – motion to approve</w:t>
            </w:r>
            <w:r w:rsidR="00F7163D">
              <w:t xml:space="preserve"> as is</w:t>
            </w:r>
            <w:r w:rsidR="003247DF">
              <w:t xml:space="preserve">; </w:t>
            </w:r>
            <w:r w:rsidR="00354310">
              <w:t>JBa</w:t>
            </w:r>
            <w:r w:rsidR="003247DF">
              <w:t xml:space="preserve"> – second.  Unanimous hand approval (UHA)</w:t>
            </w:r>
          </w:p>
        </w:tc>
      </w:tr>
      <w:tr w:rsidR="00D914FB" w:rsidRPr="00692553" w:rsidTr="00C16941">
        <w:trPr>
          <w:trHeight w:val="288"/>
        </w:trPr>
        <w:tc>
          <w:tcPr>
            <w:tcW w:w="5909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914FB" w:rsidRPr="00692553" w:rsidRDefault="00D914FB" w:rsidP="00D8181B">
            <w:pPr>
              <w:pStyle w:val="Heading3"/>
            </w:pPr>
            <w:bookmarkStart w:id="4" w:name="MinuteConclusion"/>
            <w:bookmarkStart w:id="5" w:name="MinuteActionItems"/>
            <w:bookmarkEnd w:id="4"/>
            <w:bookmarkEnd w:id="5"/>
            <w:r>
              <w:t>Action items</w:t>
            </w:r>
          </w:p>
        </w:tc>
        <w:tc>
          <w:tcPr>
            <w:tcW w:w="2711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914FB" w:rsidRPr="00692553" w:rsidRDefault="00D914FB" w:rsidP="00D8181B">
            <w:pPr>
              <w:pStyle w:val="Heading3"/>
            </w:pPr>
            <w:bookmarkStart w:id="6" w:name="MinutePersonResponsible"/>
            <w:bookmarkEnd w:id="6"/>
            <w:r>
              <w:t>Person responsible</w:t>
            </w:r>
          </w:p>
        </w:tc>
        <w:tc>
          <w:tcPr>
            <w:tcW w:w="1470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D914FB" w:rsidRPr="00692553" w:rsidRDefault="00D914FB" w:rsidP="00D8181B">
            <w:pPr>
              <w:pStyle w:val="Heading3"/>
            </w:pPr>
            <w:bookmarkStart w:id="7" w:name="MinuteDeadline"/>
            <w:bookmarkEnd w:id="7"/>
            <w:r>
              <w:t>Deadline</w:t>
            </w:r>
          </w:p>
        </w:tc>
      </w:tr>
      <w:tr w:rsidR="00D914FB" w:rsidRPr="00692553" w:rsidTr="00C16941">
        <w:trPr>
          <w:trHeight w:val="288"/>
        </w:trPr>
        <w:tc>
          <w:tcPr>
            <w:tcW w:w="5909" w:type="dxa"/>
            <w:gridSpan w:val="2"/>
            <w:shd w:val="clear" w:color="auto" w:fill="auto"/>
            <w:vAlign w:val="center"/>
          </w:tcPr>
          <w:p w:rsidR="00D914FB" w:rsidRPr="00692553" w:rsidRDefault="00E6435E" w:rsidP="00802E19">
            <w:r>
              <w:t xml:space="preserve">Complete and File Final </w:t>
            </w:r>
            <w:r w:rsidR="00802E19">
              <w:t>July</w:t>
            </w:r>
            <w:r>
              <w:t xml:space="preserve"> Minutes to TRY Website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D914FB" w:rsidRPr="00692553" w:rsidRDefault="00E6435E" w:rsidP="005052C5">
            <w:r>
              <w:t>D. Blakeley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D914FB" w:rsidRPr="00692553" w:rsidRDefault="00A005E1" w:rsidP="00A9160F">
            <w:r>
              <w:t>August 14, 2017</w:t>
            </w:r>
          </w:p>
        </w:tc>
      </w:tr>
    </w:tbl>
    <w:p w:rsidR="00D8181B" w:rsidRDefault="00D8181B"/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6563"/>
        <w:gridCol w:w="3497"/>
      </w:tblGrid>
      <w:tr w:rsidR="007F2E41" w:rsidRPr="00954110" w:rsidTr="00634B6C">
        <w:tc>
          <w:tcPr>
            <w:tcW w:w="6563" w:type="dxa"/>
            <w:shd w:val="clear" w:color="auto" w:fill="auto"/>
            <w:tcMar>
              <w:left w:w="0" w:type="dxa"/>
            </w:tcMar>
            <w:vAlign w:val="center"/>
          </w:tcPr>
          <w:p w:rsidR="007F2E41" w:rsidRPr="0089271D" w:rsidRDefault="007F2E41" w:rsidP="00A005E1">
            <w:pPr>
              <w:pStyle w:val="Heading4"/>
            </w:pPr>
            <w:r>
              <w:rPr>
                <w:b/>
                <w:color w:val="005024"/>
                <w:sz w:val="18"/>
              </w:rPr>
              <w:t xml:space="preserve">2.  </w:t>
            </w:r>
            <w:r w:rsidR="00A005E1">
              <w:rPr>
                <w:b/>
                <w:color w:val="005024"/>
                <w:sz w:val="18"/>
              </w:rPr>
              <w:t>Commissioner’s Opening Statement</w:t>
            </w:r>
          </w:p>
        </w:tc>
        <w:tc>
          <w:tcPr>
            <w:tcW w:w="3497" w:type="dxa"/>
            <w:shd w:val="clear" w:color="auto" w:fill="auto"/>
            <w:tcMar>
              <w:left w:w="0" w:type="dxa"/>
            </w:tcMar>
            <w:vAlign w:val="center"/>
          </w:tcPr>
          <w:p w:rsidR="007F2E41" w:rsidRPr="00D8181B" w:rsidRDefault="00354310" w:rsidP="00354310">
            <w:pPr>
              <w:pStyle w:val="Details"/>
            </w:pPr>
            <w:r>
              <w:t>I</w:t>
            </w:r>
            <w:r w:rsidR="000F28DE">
              <w:t>. M</w:t>
            </w:r>
            <w:r>
              <w:t>cGrath</w:t>
            </w:r>
          </w:p>
        </w:tc>
      </w:tr>
    </w:tbl>
    <w:p w:rsidR="00344FA0" w:rsidRDefault="00344FA0" w:rsidP="00344FA0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4527"/>
        <w:gridCol w:w="2706"/>
        <w:gridCol w:w="1467"/>
      </w:tblGrid>
      <w:tr w:rsidR="00344FA0" w:rsidRPr="00692553" w:rsidTr="007D698F">
        <w:trPr>
          <w:trHeight w:val="288"/>
        </w:trPr>
        <w:tc>
          <w:tcPr>
            <w:tcW w:w="1373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44FA0" w:rsidRPr="00692553" w:rsidRDefault="00344FA0" w:rsidP="00344FA0">
            <w:pPr>
              <w:pStyle w:val="Heading3"/>
            </w:pPr>
            <w:r>
              <w:t>Discussion</w:t>
            </w:r>
          </w:p>
        </w:tc>
        <w:tc>
          <w:tcPr>
            <w:tcW w:w="8717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344FA0" w:rsidRPr="00CE6342" w:rsidRDefault="00344FA0" w:rsidP="00344FA0"/>
        </w:tc>
      </w:tr>
      <w:tr w:rsidR="00344FA0" w:rsidRPr="00692553" w:rsidTr="007D698F">
        <w:trPr>
          <w:trHeight w:val="288"/>
        </w:trPr>
        <w:tc>
          <w:tcPr>
            <w:tcW w:w="100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49334F" w:rsidRDefault="0049334F" w:rsidP="0049334F">
            <w:pPr>
              <w:pStyle w:val="ListParagraph"/>
              <w:ind w:left="185"/>
            </w:pPr>
            <w:r>
              <w:t>IM / Introduced Kadion Phillips</w:t>
            </w:r>
            <w:r w:rsidR="00A005E1">
              <w:t xml:space="preserve"> who is serving as the interim Boys’ Travel Registrar.</w:t>
            </w:r>
            <w:r>
              <w:t xml:space="preserve">  Bill Bailey resigning.  Hopefully </w:t>
            </w:r>
            <w:r w:rsidR="00A005E1">
              <w:t xml:space="preserve">we can vote him in at the </w:t>
            </w:r>
            <w:r>
              <w:t xml:space="preserve">next meeting.  </w:t>
            </w:r>
            <w:r w:rsidR="00A005E1">
              <w:t>Kadian has coached with TRY and comes with g</w:t>
            </w:r>
            <w:r>
              <w:t xml:space="preserve">ood recommendations. </w:t>
            </w:r>
          </w:p>
          <w:p w:rsidR="00594059" w:rsidRDefault="00594059" w:rsidP="0049334F">
            <w:pPr>
              <w:pStyle w:val="ListParagraph"/>
              <w:ind w:left="185"/>
            </w:pPr>
          </w:p>
          <w:p w:rsidR="00594059" w:rsidRDefault="00594059" w:rsidP="0049334F">
            <w:pPr>
              <w:pStyle w:val="ListParagraph"/>
              <w:ind w:left="185"/>
            </w:pPr>
            <w:r>
              <w:t xml:space="preserve">IM / </w:t>
            </w:r>
            <w:r w:rsidR="00A005E1">
              <w:t>Still l</w:t>
            </w:r>
            <w:r>
              <w:t xml:space="preserve">ooking for </w:t>
            </w:r>
            <w:r w:rsidR="00A005E1">
              <w:t xml:space="preserve">a </w:t>
            </w:r>
            <w:r>
              <w:t>Treasure</w:t>
            </w:r>
            <w:r w:rsidR="00DF56F0">
              <w:t>r</w:t>
            </w:r>
          </w:p>
          <w:p w:rsidR="00594059" w:rsidRDefault="00594059" w:rsidP="0049334F">
            <w:pPr>
              <w:pStyle w:val="ListParagraph"/>
              <w:ind w:left="185"/>
            </w:pPr>
            <w:r>
              <w:t xml:space="preserve">MP / Put </w:t>
            </w:r>
            <w:r w:rsidR="00A005E1">
              <w:t>the request</w:t>
            </w:r>
            <w:r>
              <w:t xml:space="preserve"> on Facebook</w:t>
            </w:r>
          </w:p>
          <w:p w:rsidR="00594059" w:rsidRDefault="00594059" w:rsidP="0049334F">
            <w:pPr>
              <w:pStyle w:val="ListParagraph"/>
              <w:ind w:left="185"/>
            </w:pPr>
          </w:p>
          <w:p w:rsidR="00594059" w:rsidRDefault="00594059" w:rsidP="0049334F">
            <w:pPr>
              <w:pStyle w:val="ListParagraph"/>
              <w:ind w:left="185"/>
            </w:pPr>
            <w:r>
              <w:t xml:space="preserve">IM / U16 </w:t>
            </w:r>
            <w:r w:rsidR="00A005E1">
              <w:t xml:space="preserve">Girls coached by Nate Jones </w:t>
            </w:r>
            <w:r>
              <w:t xml:space="preserve">played to </w:t>
            </w:r>
            <w:r w:rsidR="00A005E1">
              <w:t xml:space="preserve">in the Mass Tournament of Champions to </w:t>
            </w:r>
            <w:r>
              <w:t xml:space="preserve">the semis.  </w:t>
            </w:r>
          </w:p>
          <w:p w:rsidR="00594059" w:rsidRDefault="00594059" w:rsidP="0049334F">
            <w:pPr>
              <w:pStyle w:val="ListParagraph"/>
              <w:ind w:left="185"/>
            </w:pPr>
            <w:r>
              <w:t xml:space="preserve">DB / </w:t>
            </w:r>
            <w:r w:rsidR="00A005E1">
              <w:t xml:space="preserve">They </w:t>
            </w:r>
            <w:r>
              <w:t>Got the Sportsmanship Award</w:t>
            </w:r>
          </w:p>
          <w:p w:rsidR="00594059" w:rsidRDefault="00594059" w:rsidP="0049334F">
            <w:pPr>
              <w:pStyle w:val="ListParagraph"/>
              <w:ind w:left="185"/>
            </w:pPr>
            <w:r>
              <w:t>PH / Kudos to Doug for his article</w:t>
            </w:r>
          </w:p>
          <w:p w:rsidR="00594059" w:rsidRPr="00692553" w:rsidRDefault="00594059" w:rsidP="00A005E1">
            <w:pPr>
              <w:pStyle w:val="ListParagraph"/>
              <w:ind w:left="185"/>
            </w:pPr>
          </w:p>
        </w:tc>
      </w:tr>
      <w:tr w:rsidR="00B15B78" w:rsidRPr="00692553" w:rsidTr="00634B6C">
        <w:trPr>
          <w:trHeight w:val="288"/>
        </w:trPr>
        <w:tc>
          <w:tcPr>
            <w:tcW w:w="5909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15B78" w:rsidRPr="00692553" w:rsidRDefault="00B15B78" w:rsidP="00634B6C">
            <w:pPr>
              <w:pStyle w:val="Heading3"/>
            </w:pPr>
            <w:r>
              <w:t>Action items</w:t>
            </w:r>
          </w:p>
        </w:tc>
        <w:tc>
          <w:tcPr>
            <w:tcW w:w="2711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15B78" w:rsidRPr="00692553" w:rsidRDefault="00B15B78" w:rsidP="00634B6C">
            <w:pPr>
              <w:pStyle w:val="Heading3"/>
            </w:pPr>
            <w:r>
              <w:t>Person responsible</w:t>
            </w:r>
          </w:p>
        </w:tc>
        <w:tc>
          <w:tcPr>
            <w:tcW w:w="1470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15B78" w:rsidRPr="00692553" w:rsidRDefault="00B15B78" w:rsidP="00634B6C">
            <w:pPr>
              <w:pStyle w:val="Heading3"/>
            </w:pPr>
            <w:r>
              <w:t>Deadline</w:t>
            </w:r>
          </w:p>
        </w:tc>
      </w:tr>
      <w:tr w:rsidR="00B15B78" w:rsidRPr="00692553" w:rsidTr="00634B6C">
        <w:trPr>
          <w:trHeight w:val="288"/>
        </w:trPr>
        <w:tc>
          <w:tcPr>
            <w:tcW w:w="5909" w:type="dxa"/>
            <w:gridSpan w:val="2"/>
            <w:shd w:val="clear" w:color="auto" w:fill="auto"/>
            <w:vAlign w:val="center"/>
          </w:tcPr>
          <w:p w:rsidR="00B15B78" w:rsidRPr="00692553" w:rsidRDefault="00A005E1" w:rsidP="004A717A">
            <w:pPr>
              <w:ind w:left="185"/>
            </w:pPr>
            <w:r>
              <w:t>Put Opening for Treasurer’s Position on TRY Facebook Site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B15B78" w:rsidRPr="00692553" w:rsidRDefault="00A005E1" w:rsidP="00634B6C">
            <w:r>
              <w:t>I. McGrath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B15B78" w:rsidRPr="00692553" w:rsidRDefault="00A005E1" w:rsidP="00634B6C">
            <w:r>
              <w:t>August 14, 2017</w:t>
            </w:r>
          </w:p>
        </w:tc>
      </w:tr>
      <w:tr w:rsidR="00802E19" w:rsidRPr="00692553" w:rsidTr="00634B6C">
        <w:trPr>
          <w:trHeight w:val="288"/>
        </w:trPr>
        <w:tc>
          <w:tcPr>
            <w:tcW w:w="5909" w:type="dxa"/>
            <w:gridSpan w:val="2"/>
            <w:shd w:val="clear" w:color="auto" w:fill="auto"/>
            <w:vAlign w:val="center"/>
          </w:tcPr>
          <w:p w:rsidR="00802E19" w:rsidRPr="00692553" w:rsidRDefault="00802E19" w:rsidP="004A717A">
            <w:pPr>
              <w:ind w:left="185"/>
            </w:pPr>
          </w:p>
        </w:tc>
        <w:tc>
          <w:tcPr>
            <w:tcW w:w="2711" w:type="dxa"/>
            <w:shd w:val="clear" w:color="auto" w:fill="auto"/>
            <w:vAlign w:val="center"/>
          </w:tcPr>
          <w:p w:rsidR="00802E19" w:rsidRPr="00692553" w:rsidRDefault="00802E19" w:rsidP="00634B6C"/>
        </w:tc>
        <w:tc>
          <w:tcPr>
            <w:tcW w:w="1470" w:type="dxa"/>
            <w:shd w:val="clear" w:color="auto" w:fill="auto"/>
            <w:vAlign w:val="center"/>
          </w:tcPr>
          <w:p w:rsidR="00802E19" w:rsidRPr="00692553" w:rsidRDefault="00802E19" w:rsidP="00634B6C"/>
        </w:tc>
      </w:tr>
    </w:tbl>
    <w:p w:rsidR="005469A1" w:rsidRDefault="005469A1">
      <w:pPr>
        <w:ind w:left="0"/>
      </w:pPr>
    </w:p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6563"/>
        <w:gridCol w:w="3497"/>
      </w:tblGrid>
      <w:tr w:rsidR="00B15B78" w:rsidRPr="00954110" w:rsidTr="00634B6C">
        <w:tc>
          <w:tcPr>
            <w:tcW w:w="6563" w:type="dxa"/>
            <w:shd w:val="clear" w:color="auto" w:fill="auto"/>
            <w:tcMar>
              <w:left w:w="0" w:type="dxa"/>
            </w:tcMar>
            <w:vAlign w:val="center"/>
          </w:tcPr>
          <w:p w:rsidR="00B15B78" w:rsidRPr="0089271D" w:rsidRDefault="005469A1" w:rsidP="00594059">
            <w:pPr>
              <w:pStyle w:val="Heading4"/>
            </w:pPr>
            <w:r>
              <w:rPr>
                <w:b/>
                <w:color w:val="005024"/>
                <w:sz w:val="18"/>
              </w:rPr>
              <w:t>3</w:t>
            </w:r>
            <w:r w:rsidR="00B15B78">
              <w:rPr>
                <w:b/>
                <w:color w:val="005024"/>
                <w:sz w:val="18"/>
              </w:rPr>
              <w:t xml:space="preserve">.  </w:t>
            </w:r>
            <w:r w:rsidR="00594059">
              <w:rPr>
                <w:b/>
                <w:color w:val="005024"/>
                <w:sz w:val="18"/>
              </w:rPr>
              <w:t>Recreation</w:t>
            </w:r>
            <w:r w:rsidR="00A005E1">
              <w:rPr>
                <w:b/>
                <w:color w:val="005024"/>
                <w:sz w:val="18"/>
              </w:rPr>
              <w:t xml:space="preserve"> Program</w:t>
            </w:r>
          </w:p>
        </w:tc>
        <w:tc>
          <w:tcPr>
            <w:tcW w:w="3497" w:type="dxa"/>
            <w:shd w:val="clear" w:color="auto" w:fill="auto"/>
            <w:tcMar>
              <w:left w:w="0" w:type="dxa"/>
            </w:tcMar>
            <w:vAlign w:val="center"/>
          </w:tcPr>
          <w:p w:rsidR="00B15B78" w:rsidRPr="00D8181B" w:rsidRDefault="002B2778" w:rsidP="00594059">
            <w:pPr>
              <w:pStyle w:val="Details"/>
            </w:pPr>
            <w:r>
              <w:t>I. McGrath</w:t>
            </w:r>
          </w:p>
        </w:tc>
      </w:tr>
    </w:tbl>
    <w:p w:rsidR="00B15B78" w:rsidRDefault="00B15B78" w:rsidP="00B15B78"/>
    <w:tbl>
      <w:tblPr>
        <w:tblW w:w="5002" w:type="pct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67"/>
        <w:gridCol w:w="4526"/>
        <w:gridCol w:w="2707"/>
        <w:gridCol w:w="1474"/>
      </w:tblGrid>
      <w:tr w:rsidR="00B15B78" w:rsidRPr="00575925" w:rsidTr="00683791">
        <w:trPr>
          <w:trHeight w:val="288"/>
        </w:trPr>
        <w:tc>
          <w:tcPr>
            <w:tcW w:w="136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15B78" w:rsidRPr="00575925" w:rsidRDefault="00B15B78" w:rsidP="00634B6C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t>Discussion</w:t>
            </w:r>
          </w:p>
        </w:tc>
        <w:tc>
          <w:tcPr>
            <w:tcW w:w="8707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B15B78" w:rsidRPr="00575925" w:rsidRDefault="00594059" w:rsidP="00B84415">
            <w:pPr>
              <w:tabs>
                <w:tab w:val="right" w:pos="8712"/>
              </w:tabs>
            </w:pPr>
            <w:r>
              <w:t>Rec Teams</w:t>
            </w:r>
            <w:r w:rsidR="00683791">
              <w:t xml:space="preserve"> &amp; Field Assignments</w:t>
            </w:r>
          </w:p>
        </w:tc>
      </w:tr>
      <w:tr w:rsidR="00B15B78" w:rsidRPr="00692553" w:rsidTr="00A005E1">
        <w:trPr>
          <w:trHeight w:val="288"/>
        </w:trPr>
        <w:tc>
          <w:tcPr>
            <w:tcW w:w="10074" w:type="dxa"/>
            <w:gridSpan w:val="4"/>
            <w:shd w:val="clear" w:color="auto" w:fill="auto"/>
            <w:vAlign w:val="center"/>
          </w:tcPr>
          <w:p w:rsidR="002B2778" w:rsidRDefault="00594059" w:rsidP="00802E19">
            <w:pPr>
              <w:pStyle w:val="ListParagraph"/>
              <w:ind w:left="185"/>
            </w:pPr>
            <w:r>
              <w:t xml:space="preserve">IM/ </w:t>
            </w:r>
            <w:r w:rsidR="00A005E1">
              <w:t xml:space="preserve">Team / Roster </w:t>
            </w:r>
            <w:r>
              <w:t>Numbers seem to be coming in?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 xml:space="preserve">PH / </w:t>
            </w:r>
            <w:r w:rsidR="00A005E1">
              <w:t>Information has been</w:t>
            </w:r>
            <w:r>
              <w:t xml:space="preserve"> sent to Jack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LH / Ditto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JB / Ditto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IM / How has joint/sh</w:t>
            </w:r>
            <w:r w:rsidR="00A005E1">
              <w:t>ared teams happened in the past?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PH / Town Coordinators reach out to other towns.</w:t>
            </w:r>
          </w:p>
          <w:p w:rsidR="00594059" w:rsidRDefault="00594059" w:rsidP="00802E19">
            <w:pPr>
              <w:pStyle w:val="ListParagraph"/>
              <w:ind w:left="185"/>
            </w:pPr>
          </w:p>
          <w:p w:rsidR="00594059" w:rsidRDefault="00594059" w:rsidP="00802E19">
            <w:pPr>
              <w:pStyle w:val="ListParagraph"/>
              <w:ind w:left="185"/>
            </w:pPr>
            <w:r>
              <w:t>IM / Will touch base with Mark about equipment return for Travel Teams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JB</w:t>
            </w:r>
            <w:r w:rsidR="00A005E1">
              <w:t>u</w:t>
            </w:r>
            <w:r>
              <w:t xml:space="preserve"> / We need to make sure pee-wee lines are made to proper dimensions.  Most of games were throw-ins.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 xml:space="preserve">PH / </w:t>
            </w:r>
            <w:r w:rsidR="00A005E1">
              <w:t>A</w:t>
            </w:r>
            <w:r>
              <w:t>fter lining last year, it was apparent that there was additional space.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IM/ Of course, question is fields in general.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JBa / Waiting for Lucas, but assume he typically makes it work.  Whether it will be Cage vs. Stadium.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IM / TRY will have to pay to rent either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JBa / Only for games on Sat.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IM / Opening Day – 9/16.  Request is in for 8 – 4 PM at the Stadium.  Am starting to get stressed out about fields</w:t>
            </w:r>
          </w:p>
          <w:p w:rsidR="00594059" w:rsidRDefault="00594059" w:rsidP="00802E19">
            <w:pPr>
              <w:pStyle w:val="ListParagraph"/>
              <w:ind w:left="185"/>
            </w:pPr>
            <w:r>
              <w:t>JBa / Don’t worry – it’s like this every year.</w:t>
            </w:r>
          </w:p>
          <w:p w:rsidR="00594059" w:rsidRDefault="00A005E1" w:rsidP="00802E19">
            <w:pPr>
              <w:pStyle w:val="ListParagraph"/>
              <w:ind w:left="185"/>
            </w:pPr>
            <w:r>
              <w:t>JBu / Will check with Rusty at</w:t>
            </w:r>
            <w:r w:rsidR="009B59D4">
              <w:t xml:space="preserve"> J&amp;J</w:t>
            </w:r>
          </w:p>
          <w:p w:rsidR="00594059" w:rsidRDefault="009B59D4" w:rsidP="00802E19">
            <w:pPr>
              <w:pStyle w:val="ListParagraph"/>
              <w:ind w:left="185"/>
            </w:pPr>
            <w:r>
              <w:t xml:space="preserve">PH / From memory, a couple of the PUGGs got bent wrong way.  Everything else looks OK.  </w:t>
            </w:r>
          </w:p>
          <w:p w:rsidR="009B59D4" w:rsidRDefault="009B59D4" w:rsidP="00802E19">
            <w:pPr>
              <w:pStyle w:val="ListParagraph"/>
              <w:ind w:left="185"/>
            </w:pPr>
            <w:r>
              <w:t>KP / Orange balls …</w:t>
            </w:r>
          </w:p>
          <w:p w:rsidR="009B59D4" w:rsidRDefault="009B59D4" w:rsidP="00802E19">
            <w:pPr>
              <w:pStyle w:val="ListParagraph"/>
              <w:ind w:left="185"/>
            </w:pPr>
            <w:r>
              <w:t>JBa / Those are Rec – will handle through the Towns.</w:t>
            </w:r>
          </w:p>
          <w:p w:rsidR="008D0ED6" w:rsidRDefault="008D0ED6" w:rsidP="008D0ED6">
            <w:pPr>
              <w:ind w:left="185"/>
            </w:pPr>
          </w:p>
          <w:p w:rsidR="008D0ED6" w:rsidRDefault="008D0ED6" w:rsidP="008D0ED6">
            <w:pPr>
              <w:ind w:left="185"/>
            </w:pPr>
            <w:r>
              <w:t>----</w:t>
            </w:r>
          </w:p>
          <w:p w:rsidR="008D0ED6" w:rsidRDefault="008D0ED6" w:rsidP="008D0ED6">
            <w:pPr>
              <w:ind w:left="185"/>
            </w:pPr>
          </w:p>
          <w:p w:rsidR="008D0ED6" w:rsidRDefault="008D0ED6" w:rsidP="008D0ED6">
            <w:pPr>
              <w:ind w:left="185"/>
            </w:pPr>
            <w:r>
              <w:t>JBa / Typically no one uses the Stadium on Saturday</w:t>
            </w:r>
          </w:p>
          <w:p w:rsidR="0095409F" w:rsidRPr="00692553" w:rsidRDefault="0095409F" w:rsidP="00683791">
            <w:pPr>
              <w:pStyle w:val="ListParagraph"/>
              <w:ind w:left="185"/>
            </w:pPr>
          </w:p>
        </w:tc>
      </w:tr>
      <w:tr w:rsidR="00683791" w:rsidRPr="00575925" w:rsidTr="00683791">
        <w:trPr>
          <w:trHeight w:val="288"/>
        </w:trPr>
        <w:tc>
          <w:tcPr>
            <w:tcW w:w="136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83791" w:rsidRPr="00575925" w:rsidRDefault="00683791" w:rsidP="000E2219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t>Discussion</w:t>
            </w:r>
          </w:p>
        </w:tc>
        <w:tc>
          <w:tcPr>
            <w:tcW w:w="8707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683791" w:rsidRPr="00575925" w:rsidRDefault="00683791" w:rsidP="000E2219">
            <w:pPr>
              <w:tabs>
                <w:tab w:val="right" w:pos="8712"/>
              </w:tabs>
            </w:pPr>
            <w:r>
              <w:t>Concessions During Rec Season</w:t>
            </w:r>
          </w:p>
        </w:tc>
      </w:tr>
      <w:tr w:rsidR="00683791" w:rsidRPr="00692553" w:rsidTr="000E2219">
        <w:trPr>
          <w:trHeight w:val="288"/>
        </w:trPr>
        <w:tc>
          <w:tcPr>
            <w:tcW w:w="10074" w:type="dxa"/>
            <w:gridSpan w:val="4"/>
            <w:shd w:val="clear" w:color="auto" w:fill="auto"/>
            <w:vAlign w:val="center"/>
          </w:tcPr>
          <w:p w:rsidR="00683791" w:rsidRDefault="00683791" w:rsidP="00683791">
            <w:pPr>
              <w:pStyle w:val="ListParagraph"/>
              <w:ind w:left="185"/>
            </w:pPr>
            <w:r>
              <w:t xml:space="preserve">IM / Concessions – music group will not be doing it in Fall.  Can reach out to NHS.  Principal Lucas can receive a request to find a group.  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PH / We don’t want concessions.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JBu / Do we want one group to do it for the entire year?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JBa / Yes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PH / I would offer it to the NHS.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MP / And they reached out to us.</w:t>
            </w:r>
          </w:p>
          <w:p w:rsidR="00683791" w:rsidRDefault="00683791" w:rsidP="00683791">
            <w:pPr>
              <w:pStyle w:val="ListParagraph"/>
              <w:ind w:left="185"/>
            </w:pPr>
          </w:p>
          <w:p w:rsidR="00683791" w:rsidRDefault="00683791" w:rsidP="00683791">
            <w:pPr>
              <w:pStyle w:val="ListParagraph"/>
              <w:ind w:left="185"/>
            </w:pPr>
            <w:r>
              <w:t>DB / Can returns are something I’ve looked fo</w:t>
            </w:r>
            <w:r>
              <w:t>r</w:t>
            </w:r>
            <w:r>
              <w:t>.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MP / We can rotate that between groups.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MP / Put it on the FB page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IM / Put it on FB and email – offer it to everyone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PH / We have the same thing at Wales El.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 xml:space="preserve">IM / Do Town Coordinators want to do it?  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MP / Yeah – leave it to who wants it.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JBu / Can we just offer it Cans for the Congo?  Lynn Brouillett would take care of it.</w:t>
            </w:r>
          </w:p>
          <w:p w:rsidR="00683791" w:rsidRDefault="00683791" w:rsidP="00683791">
            <w:pPr>
              <w:pStyle w:val="ListParagraph"/>
              <w:ind w:left="185"/>
            </w:pPr>
            <w:r>
              <w:t>MP / Emailing Lynn right now.</w:t>
            </w:r>
          </w:p>
          <w:p w:rsidR="00683791" w:rsidRPr="00692553" w:rsidRDefault="00683791" w:rsidP="000E2219">
            <w:pPr>
              <w:pStyle w:val="ListParagraph"/>
              <w:ind w:left="185"/>
            </w:pPr>
          </w:p>
        </w:tc>
      </w:tr>
      <w:tr w:rsidR="008D0ED6" w:rsidRPr="00575925" w:rsidTr="000E2219">
        <w:trPr>
          <w:trHeight w:val="288"/>
        </w:trPr>
        <w:tc>
          <w:tcPr>
            <w:tcW w:w="136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D0ED6" w:rsidRPr="00575925" w:rsidRDefault="008D0ED6" w:rsidP="000E2219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t>Discussion</w:t>
            </w:r>
          </w:p>
        </w:tc>
        <w:tc>
          <w:tcPr>
            <w:tcW w:w="8707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D0ED6" w:rsidRPr="00575925" w:rsidRDefault="008D0ED6" w:rsidP="000E2219">
            <w:pPr>
              <w:tabs>
                <w:tab w:val="right" w:pos="8712"/>
              </w:tabs>
            </w:pPr>
            <w:r>
              <w:t>Photographers</w:t>
            </w:r>
          </w:p>
        </w:tc>
      </w:tr>
      <w:tr w:rsidR="008D0ED6" w:rsidRPr="00692553" w:rsidTr="000E2219">
        <w:trPr>
          <w:trHeight w:val="288"/>
        </w:trPr>
        <w:tc>
          <w:tcPr>
            <w:tcW w:w="10074" w:type="dxa"/>
            <w:gridSpan w:val="4"/>
            <w:shd w:val="clear" w:color="auto" w:fill="auto"/>
            <w:vAlign w:val="center"/>
          </w:tcPr>
          <w:p w:rsidR="008D0ED6" w:rsidRDefault="008D0ED6" w:rsidP="008D0ED6">
            <w:pPr>
              <w:ind w:left="185"/>
            </w:pPr>
            <w:r>
              <w:t>JBa / Bill Shiers does Travel / Wes Gardner does Rec</w:t>
            </w:r>
          </w:p>
          <w:p w:rsidR="008D0ED6" w:rsidRDefault="008D0ED6" w:rsidP="008D0ED6">
            <w:pPr>
              <w:ind w:left="185"/>
            </w:pPr>
            <w:r>
              <w:t xml:space="preserve">MP / Maybe we could give a discount to Shiers’ kids.  </w:t>
            </w:r>
          </w:p>
          <w:p w:rsidR="008D0ED6" w:rsidRDefault="008D0ED6" w:rsidP="008D0ED6">
            <w:pPr>
              <w:ind w:left="185"/>
            </w:pPr>
            <w:r>
              <w:t>PH</w:t>
            </w:r>
            <w:r>
              <w:t xml:space="preserve"> / W</w:t>
            </w:r>
            <w:r>
              <w:t>e let Les Gardner know how many teams, etc. and then Les shows up at the Coa</w:t>
            </w:r>
            <w:r>
              <w:t>c</w:t>
            </w:r>
            <w:r>
              <w:t>hes’ meeting.</w:t>
            </w:r>
          </w:p>
          <w:p w:rsidR="008D0ED6" w:rsidRPr="00692553" w:rsidRDefault="008D0ED6" w:rsidP="000E2219">
            <w:pPr>
              <w:pStyle w:val="ListParagraph"/>
              <w:ind w:left="185"/>
            </w:pPr>
          </w:p>
        </w:tc>
      </w:tr>
      <w:tr w:rsidR="00B15B78" w:rsidRPr="00692553" w:rsidTr="00683791">
        <w:trPr>
          <w:trHeight w:val="288"/>
        </w:trPr>
        <w:tc>
          <w:tcPr>
            <w:tcW w:w="5893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15B78" w:rsidRPr="00692553" w:rsidRDefault="00B15B78" w:rsidP="00634B6C">
            <w:pPr>
              <w:pStyle w:val="Heading3"/>
            </w:pPr>
            <w:r>
              <w:t>Action items</w:t>
            </w:r>
          </w:p>
        </w:tc>
        <w:tc>
          <w:tcPr>
            <w:tcW w:w="270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15B78" w:rsidRPr="00692553" w:rsidRDefault="00B15B78" w:rsidP="00634B6C">
            <w:pPr>
              <w:pStyle w:val="Heading3"/>
            </w:pPr>
            <w:r>
              <w:t>Person responsible</w:t>
            </w:r>
          </w:p>
        </w:tc>
        <w:tc>
          <w:tcPr>
            <w:tcW w:w="147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15B78" w:rsidRPr="00692553" w:rsidRDefault="00B15B78" w:rsidP="00634B6C">
            <w:pPr>
              <w:pStyle w:val="Heading3"/>
            </w:pPr>
            <w:r>
              <w:t>Deadline</w:t>
            </w:r>
          </w:p>
        </w:tc>
      </w:tr>
      <w:tr w:rsidR="00A005E1" w:rsidRPr="00692553" w:rsidTr="00683791">
        <w:trPr>
          <w:trHeight w:val="288"/>
        </w:trPr>
        <w:tc>
          <w:tcPr>
            <w:tcW w:w="5893" w:type="dxa"/>
            <w:gridSpan w:val="2"/>
            <w:shd w:val="clear" w:color="auto" w:fill="auto"/>
            <w:vAlign w:val="center"/>
          </w:tcPr>
          <w:p w:rsidR="00A005E1" w:rsidRPr="00692553" w:rsidRDefault="00A005E1" w:rsidP="000E2219">
            <w:pPr>
              <w:ind w:left="185"/>
            </w:pPr>
            <w:r>
              <w:t>Confirm Travel Equipment Return Date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A005E1" w:rsidRPr="00692553" w:rsidRDefault="00A005E1" w:rsidP="000E2219">
            <w:r>
              <w:t>I. McGrath / M. Michalak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005E1" w:rsidRPr="00692553" w:rsidRDefault="00A005E1" w:rsidP="000E2219">
            <w:r>
              <w:t>August 14, 2017</w:t>
            </w:r>
          </w:p>
        </w:tc>
      </w:tr>
      <w:tr w:rsidR="00A005E1" w:rsidRPr="00692553" w:rsidTr="00683791">
        <w:trPr>
          <w:trHeight w:val="288"/>
        </w:trPr>
        <w:tc>
          <w:tcPr>
            <w:tcW w:w="5893" w:type="dxa"/>
            <w:gridSpan w:val="2"/>
            <w:shd w:val="clear" w:color="auto" w:fill="auto"/>
            <w:vAlign w:val="center"/>
          </w:tcPr>
          <w:p w:rsidR="00A005E1" w:rsidRDefault="00683791" w:rsidP="000E2219">
            <w:pPr>
              <w:ind w:left="185"/>
            </w:pPr>
            <w:r>
              <w:t xml:space="preserve">Check Field Availability at J&amp;J Antique Shows 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A005E1" w:rsidRDefault="00683791" w:rsidP="000E2219">
            <w:r>
              <w:t>J. Buday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005E1" w:rsidRDefault="00683791" w:rsidP="000E2219">
            <w:r>
              <w:t>August 14, 2017</w:t>
            </w:r>
          </w:p>
        </w:tc>
      </w:tr>
      <w:tr w:rsidR="00683791" w:rsidRPr="00692553" w:rsidTr="00683791">
        <w:trPr>
          <w:trHeight w:val="288"/>
        </w:trPr>
        <w:tc>
          <w:tcPr>
            <w:tcW w:w="5893" w:type="dxa"/>
            <w:gridSpan w:val="2"/>
            <w:shd w:val="clear" w:color="auto" w:fill="auto"/>
            <w:vAlign w:val="center"/>
          </w:tcPr>
          <w:p w:rsidR="00683791" w:rsidRDefault="00683791" w:rsidP="000E2219">
            <w:pPr>
              <w:ind w:left="185"/>
            </w:pPr>
            <w:r>
              <w:t>Contact Lynn Brouillett re: Cans for the Congo for Rec Season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683791" w:rsidRDefault="00683791" w:rsidP="000E2219">
            <w:r>
              <w:t>M. Panek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83791" w:rsidRDefault="00683791" w:rsidP="00683791">
            <w:r>
              <w:t>Sept. 1, 2017</w:t>
            </w:r>
          </w:p>
        </w:tc>
      </w:tr>
      <w:tr w:rsidR="008D0ED6" w:rsidRPr="00692553" w:rsidTr="00683791">
        <w:trPr>
          <w:trHeight w:val="288"/>
        </w:trPr>
        <w:tc>
          <w:tcPr>
            <w:tcW w:w="5893" w:type="dxa"/>
            <w:gridSpan w:val="2"/>
            <w:shd w:val="clear" w:color="auto" w:fill="auto"/>
            <w:vAlign w:val="center"/>
          </w:tcPr>
          <w:p w:rsidR="008D0ED6" w:rsidRDefault="008D0ED6" w:rsidP="000E2219">
            <w:pPr>
              <w:ind w:left="185"/>
            </w:pPr>
            <w:r>
              <w:t>Schedule Rec Coaches Meetings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8D0ED6" w:rsidRDefault="008D0ED6" w:rsidP="000E2219">
            <w:r>
              <w:t>Town Coordinators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D0ED6" w:rsidRDefault="008D0ED6" w:rsidP="00683791">
            <w:r>
              <w:t>August 15, 2017</w:t>
            </w:r>
          </w:p>
        </w:tc>
      </w:tr>
    </w:tbl>
    <w:p w:rsidR="00A005E1" w:rsidRDefault="00A005E1"/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6563"/>
        <w:gridCol w:w="3497"/>
      </w:tblGrid>
      <w:tr w:rsidR="00683791" w:rsidRPr="00954110" w:rsidTr="00683791">
        <w:tc>
          <w:tcPr>
            <w:tcW w:w="6563" w:type="dxa"/>
            <w:shd w:val="clear" w:color="auto" w:fill="auto"/>
            <w:tcMar>
              <w:left w:w="0" w:type="dxa"/>
            </w:tcMar>
            <w:vAlign w:val="center"/>
          </w:tcPr>
          <w:p w:rsidR="00683791" w:rsidRDefault="00683791" w:rsidP="000E2219">
            <w:pPr>
              <w:pStyle w:val="Heading4"/>
              <w:rPr>
                <w:b/>
                <w:color w:val="005024"/>
                <w:sz w:val="18"/>
              </w:rPr>
            </w:pPr>
          </w:p>
          <w:p w:rsidR="00683791" w:rsidRPr="0089271D" w:rsidRDefault="00683791" w:rsidP="00683791">
            <w:pPr>
              <w:pStyle w:val="Heading4"/>
            </w:pPr>
            <w:r>
              <w:rPr>
                <w:b/>
                <w:color w:val="005024"/>
                <w:sz w:val="18"/>
              </w:rPr>
              <w:t xml:space="preserve">4.  </w:t>
            </w:r>
            <w:r>
              <w:rPr>
                <w:b/>
                <w:color w:val="005024"/>
                <w:sz w:val="18"/>
              </w:rPr>
              <w:t>Travel Program</w:t>
            </w:r>
          </w:p>
        </w:tc>
        <w:tc>
          <w:tcPr>
            <w:tcW w:w="3497" w:type="dxa"/>
            <w:shd w:val="clear" w:color="auto" w:fill="auto"/>
            <w:tcMar>
              <w:left w:w="0" w:type="dxa"/>
            </w:tcMar>
            <w:vAlign w:val="center"/>
          </w:tcPr>
          <w:p w:rsidR="00683791" w:rsidRPr="00D8181B" w:rsidRDefault="00683791" w:rsidP="000E2219">
            <w:pPr>
              <w:pStyle w:val="Details"/>
            </w:pPr>
            <w:r>
              <w:t>M. Panek / B. Bailey</w:t>
            </w:r>
          </w:p>
        </w:tc>
      </w:tr>
    </w:tbl>
    <w:p w:rsidR="00683791" w:rsidRDefault="00683791" w:rsidP="00683791"/>
    <w:tbl>
      <w:tblPr>
        <w:tblW w:w="5002" w:type="pct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4523"/>
        <w:gridCol w:w="2706"/>
        <w:gridCol w:w="1476"/>
      </w:tblGrid>
      <w:tr w:rsidR="00683791" w:rsidRPr="00575925" w:rsidTr="000E2219">
        <w:trPr>
          <w:trHeight w:val="288"/>
        </w:trPr>
        <w:tc>
          <w:tcPr>
            <w:tcW w:w="136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83791" w:rsidRPr="00575925" w:rsidRDefault="00683791" w:rsidP="000E2219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t>Discussion</w:t>
            </w:r>
          </w:p>
        </w:tc>
        <w:tc>
          <w:tcPr>
            <w:tcW w:w="8707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683791" w:rsidRPr="00575925" w:rsidRDefault="00683791" w:rsidP="000E2219">
            <w:pPr>
              <w:tabs>
                <w:tab w:val="right" w:pos="8712"/>
              </w:tabs>
            </w:pPr>
            <w:r>
              <w:t>Travel Coaches’ Meetings</w:t>
            </w:r>
            <w:r w:rsidR="008D0ED6">
              <w:t xml:space="preserve"> &amp; Licensure</w:t>
            </w:r>
          </w:p>
        </w:tc>
      </w:tr>
      <w:tr w:rsidR="00683791" w:rsidRPr="00692553" w:rsidTr="000E2219">
        <w:trPr>
          <w:trHeight w:val="288"/>
        </w:trPr>
        <w:tc>
          <w:tcPr>
            <w:tcW w:w="10074" w:type="dxa"/>
            <w:gridSpan w:val="4"/>
            <w:shd w:val="clear" w:color="auto" w:fill="auto"/>
            <w:vAlign w:val="center"/>
          </w:tcPr>
          <w:p w:rsidR="00683791" w:rsidRDefault="00683791" w:rsidP="00683791">
            <w:pPr>
              <w:ind w:left="185"/>
            </w:pPr>
            <w:r>
              <w:t xml:space="preserve">IM / Wanting to do </w:t>
            </w:r>
            <w:r>
              <w:t>Travel Coaches Meetings</w:t>
            </w:r>
            <w:r>
              <w:t xml:space="preserve"> this year</w:t>
            </w:r>
          </w:p>
          <w:p w:rsidR="00683791" w:rsidRDefault="00683791" w:rsidP="00683791">
            <w:pPr>
              <w:ind w:left="185"/>
            </w:pPr>
            <w:r>
              <w:t>IM / Schedule for Rec</w:t>
            </w:r>
          </w:p>
          <w:p w:rsidR="00683791" w:rsidRDefault="00683791" w:rsidP="00683791">
            <w:pPr>
              <w:ind w:left="185"/>
            </w:pPr>
            <w:r>
              <w:lastRenderedPageBreak/>
              <w:t>JBa / 3</w:t>
            </w:r>
            <w:r w:rsidRPr="001B521E">
              <w:rPr>
                <w:vertAlign w:val="superscript"/>
              </w:rPr>
              <w:t>rd</w:t>
            </w:r>
            <w:r>
              <w:t xml:space="preserve"> Thurs of Aug for Sturbridge.  But need a week later</w:t>
            </w:r>
          </w:p>
          <w:p w:rsidR="00683791" w:rsidRDefault="00683791" w:rsidP="00683791">
            <w:pPr>
              <w:ind w:left="185"/>
            </w:pPr>
            <w:r>
              <w:t>IM / That will be Aug 24 (6-7 younger; 7-8 older)</w:t>
            </w:r>
          </w:p>
          <w:p w:rsidR="00683791" w:rsidRDefault="00683791" w:rsidP="00683791">
            <w:pPr>
              <w:ind w:left="185"/>
            </w:pPr>
            <w:r>
              <w:t>JBu / Brimfield will host Aug 17</w:t>
            </w:r>
          </w:p>
          <w:p w:rsidR="00683791" w:rsidRDefault="00683791" w:rsidP="00683791">
            <w:pPr>
              <w:ind w:left="185"/>
            </w:pPr>
            <w:r>
              <w:t>MP / Date for Travel Coaches</w:t>
            </w:r>
            <w:r w:rsidR="008D0ED6">
              <w:t>?</w:t>
            </w:r>
          </w:p>
          <w:p w:rsidR="00683791" w:rsidRDefault="00683791" w:rsidP="00683791">
            <w:pPr>
              <w:ind w:left="185"/>
            </w:pPr>
            <w:r>
              <w:t>IM / Would like to schedule with Kelly Parent</w:t>
            </w:r>
          </w:p>
          <w:p w:rsidR="00683791" w:rsidRDefault="00683791" w:rsidP="00683791">
            <w:pPr>
              <w:ind w:left="185"/>
            </w:pPr>
            <w:r>
              <w:t>JBu / Did we do all at same time?</w:t>
            </w:r>
          </w:p>
          <w:p w:rsidR="00683791" w:rsidRDefault="00683791" w:rsidP="00683791">
            <w:pPr>
              <w:ind w:left="185"/>
            </w:pPr>
            <w:r>
              <w:t>HB / Weren’t a lot of coaches there</w:t>
            </w:r>
          </w:p>
          <w:p w:rsidR="00683791" w:rsidRDefault="00683791" w:rsidP="00683791">
            <w:pPr>
              <w:ind w:left="185"/>
            </w:pPr>
            <w:r>
              <w:t>PH / Used to be that coaches didn’t get their info unless they attended</w:t>
            </w:r>
          </w:p>
          <w:p w:rsidR="00683791" w:rsidRDefault="00683791" w:rsidP="00683791">
            <w:pPr>
              <w:ind w:left="185"/>
            </w:pPr>
            <w:r>
              <w:t xml:space="preserve">IM / Will Check with Kelly regarding Travel Coaches.  </w:t>
            </w:r>
          </w:p>
          <w:p w:rsidR="00683791" w:rsidRDefault="00683791" w:rsidP="00683791">
            <w:pPr>
              <w:ind w:left="185"/>
            </w:pPr>
            <w:r>
              <w:t>JBu / Jack does majority of presentation.  Town Coordinators provide input as needed.</w:t>
            </w:r>
          </w:p>
          <w:p w:rsidR="00683791" w:rsidRDefault="00683791" w:rsidP="00683791">
            <w:pPr>
              <w:ind w:left="185"/>
            </w:pPr>
            <w:r>
              <w:t>MP / Been at least 4 years for a Travel meet</w:t>
            </w:r>
            <w:r w:rsidR="008D0ED6">
              <w:t>i</w:t>
            </w:r>
            <w:r>
              <w:t>ng</w:t>
            </w:r>
          </w:p>
          <w:p w:rsidR="00683791" w:rsidRDefault="00683791" w:rsidP="00683791">
            <w:pPr>
              <w:ind w:left="185"/>
            </w:pPr>
            <w:r>
              <w:t>HB / A lot of the same coa</w:t>
            </w:r>
            <w:r w:rsidR="008D0ED6">
              <w:t>c</w:t>
            </w:r>
            <w:r>
              <w:t>hes attend.</w:t>
            </w:r>
          </w:p>
          <w:p w:rsidR="00683791" w:rsidRDefault="00683791" w:rsidP="00683791">
            <w:pPr>
              <w:ind w:left="185"/>
            </w:pPr>
          </w:p>
          <w:p w:rsidR="00683791" w:rsidRDefault="00683791" w:rsidP="00683791">
            <w:pPr>
              <w:ind w:left="185"/>
            </w:pPr>
            <w:r>
              <w:t xml:space="preserve">JBu / My opinion that we should really get our Travel coaches licensed. </w:t>
            </w:r>
          </w:p>
          <w:p w:rsidR="00683791" w:rsidRDefault="00683791" w:rsidP="00683791">
            <w:pPr>
              <w:ind w:left="185"/>
            </w:pPr>
            <w:r>
              <w:t>JBa / It’s not club</w:t>
            </w:r>
          </w:p>
          <w:p w:rsidR="00683791" w:rsidRDefault="00683791" w:rsidP="00683791">
            <w:pPr>
              <w:ind w:left="185"/>
            </w:pPr>
            <w:r>
              <w:t>JBu / but it’s also not rec</w:t>
            </w:r>
          </w:p>
          <w:p w:rsidR="00683791" w:rsidRDefault="00683791" w:rsidP="00683791">
            <w:pPr>
              <w:ind w:left="185"/>
            </w:pPr>
            <w:r>
              <w:t>JBa / the volunteers just make sure they are having fun</w:t>
            </w:r>
          </w:p>
          <w:p w:rsidR="00683791" w:rsidRDefault="00683791" w:rsidP="00683791">
            <w:pPr>
              <w:ind w:left="185"/>
            </w:pPr>
            <w:r>
              <w:t>JBu / Respectfully disagree</w:t>
            </w:r>
          </w:p>
          <w:p w:rsidR="00683791" w:rsidRDefault="00683791" w:rsidP="00683791">
            <w:pPr>
              <w:ind w:left="185"/>
            </w:pPr>
            <w:r>
              <w:t>MP / We also have not had a person to stay on top of that.</w:t>
            </w:r>
          </w:p>
          <w:p w:rsidR="00683791" w:rsidRDefault="00683791" w:rsidP="00683791">
            <w:pPr>
              <w:ind w:left="185"/>
            </w:pPr>
            <w:r>
              <w:t>PH / Thought that’s what the Coaches’ Director was supposed to do.</w:t>
            </w:r>
          </w:p>
          <w:p w:rsidR="00683791" w:rsidRDefault="00683791" w:rsidP="00683791">
            <w:pPr>
              <w:ind w:left="185"/>
            </w:pPr>
            <w:r>
              <w:t>IM / And I think that’s what that position will do – and her position is 6 mo. old.</w:t>
            </w:r>
          </w:p>
          <w:p w:rsidR="00683791" w:rsidRDefault="00683791" w:rsidP="00683791">
            <w:pPr>
              <w:ind w:left="185"/>
            </w:pPr>
            <w:r>
              <w:t>JBu / “F” License is on-line</w:t>
            </w:r>
          </w:p>
          <w:p w:rsidR="00683791" w:rsidRDefault="00683791" w:rsidP="00683791">
            <w:pPr>
              <w:ind w:left="185"/>
            </w:pPr>
            <w:r>
              <w:t>DB / I think the training certification program really helped me enhance my awareness of what it takes to coach kids.  Whether it needs full “certification” or just watching the training, that’s a question.</w:t>
            </w:r>
          </w:p>
          <w:p w:rsidR="00683791" w:rsidRDefault="00683791" w:rsidP="00683791">
            <w:pPr>
              <w:ind w:left="185"/>
            </w:pPr>
            <w:r>
              <w:t>IM / I would hope at some point that Kelly can get to a point where she can identify coaches and what level(s) they can coach at.</w:t>
            </w:r>
          </w:p>
          <w:p w:rsidR="00683791" w:rsidRDefault="00683791" w:rsidP="00683791">
            <w:pPr>
              <w:ind w:left="185"/>
            </w:pPr>
            <w:r>
              <w:t>MP / And also needs to be available at the Rec level to get some guidance.  When we created this position, is that the Coaching Director would have a guidance program to help out those volunteers.</w:t>
            </w:r>
          </w:p>
          <w:p w:rsidR="00683791" w:rsidRDefault="00683791" w:rsidP="00683791">
            <w:pPr>
              <w:ind w:left="185"/>
            </w:pPr>
            <w:r>
              <w:t>IM / I see that’s all what the Coaching Director should be doing.</w:t>
            </w:r>
          </w:p>
          <w:p w:rsidR="00683791" w:rsidRDefault="00683791" w:rsidP="00683791">
            <w:pPr>
              <w:ind w:left="185"/>
            </w:pPr>
            <w:r>
              <w:t>MP / None of the coaches I talked to were approached by the Coaching Director.</w:t>
            </w:r>
          </w:p>
          <w:p w:rsidR="00683791" w:rsidRDefault="00683791" w:rsidP="00683791">
            <w:pPr>
              <w:ind w:left="185"/>
            </w:pPr>
            <w:r>
              <w:t>KPh / I did get an email from Kelly about….</w:t>
            </w:r>
          </w:p>
          <w:p w:rsidR="00683791" w:rsidRDefault="00683791" w:rsidP="00683791">
            <w:pPr>
              <w:ind w:left="185"/>
            </w:pPr>
            <w:r>
              <w:t xml:space="preserve">IM / Need to approach Kelly to see what time she’s got. </w:t>
            </w:r>
          </w:p>
          <w:p w:rsidR="00683791" w:rsidRDefault="00683791" w:rsidP="00683791">
            <w:pPr>
              <w:ind w:left="185"/>
            </w:pPr>
            <w:r>
              <w:t xml:space="preserve">PH / You should probably focus on Travel with Coaching Director </w:t>
            </w:r>
          </w:p>
          <w:p w:rsidR="00683791" w:rsidRDefault="00683791" w:rsidP="00683791">
            <w:pPr>
              <w:ind w:left="185"/>
            </w:pPr>
            <w:r>
              <w:t xml:space="preserve">IM / Have it all brought before the BOD and roll it out.  </w:t>
            </w:r>
          </w:p>
          <w:p w:rsidR="00683791" w:rsidRDefault="00683791" w:rsidP="00683791">
            <w:pPr>
              <w:ind w:left="185"/>
            </w:pPr>
            <w:r>
              <w:t>JBu / Even after 20 years, I bitched and moaned about getting my l</w:t>
            </w:r>
            <w:r w:rsidR="008D0ED6">
              <w:t>i</w:t>
            </w:r>
            <w:r>
              <w:t>censes, but then I really learned.  I simply think it’s good for the kids.</w:t>
            </w:r>
          </w:p>
          <w:p w:rsidR="00683791" w:rsidRDefault="00683791" w:rsidP="00683791">
            <w:pPr>
              <w:ind w:left="185"/>
            </w:pPr>
            <w:r>
              <w:t>PH / I think that the Town Coordinators need to be objective as they can selecting coaches</w:t>
            </w:r>
          </w:p>
          <w:p w:rsidR="00683791" w:rsidRPr="00692553" w:rsidRDefault="00683791" w:rsidP="008D0ED6">
            <w:pPr>
              <w:ind w:left="185"/>
            </w:pPr>
          </w:p>
        </w:tc>
      </w:tr>
      <w:tr w:rsidR="003E535A" w:rsidRPr="00575925" w:rsidTr="000E2219">
        <w:trPr>
          <w:trHeight w:val="288"/>
        </w:trPr>
        <w:tc>
          <w:tcPr>
            <w:tcW w:w="1369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E535A" w:rsidRPr="00575925" w:rsidRDefault="003E535A" w:rsidP="000E2219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lastRenderedPageBreak/>
              <w:t>Discussion</w:t>
            </w:r>
          </w:p>
        </w:tc>
        <w:tc>
          <w:tcPr>
            <w:tcW w:w="8705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3E535A" w:rsidRPr="00575925" w:rsidRDefault="003E535A" w:rsidP="000E2219">
            <w:pPr>
              <w:tabs>
                <w:tab w:val="right" w:pos="8712"/>
              </w:tabs>
            </w:pPr>
            <w:r>
              <w:t>Travel Team Assignments</w:t>
            </w:r>
          </w:p>
        </w:tc>
      </w:tr>
      <w:tr w:rsidR="003E535A" w:rsidRPr="00692553" w:rsidTr="000E2219">
        <w:trPr>
          <w:trHeight w:val="288"/>
        </w:trPr>
        <w:tc>
          <w:tcPr>
            <w:tcW w:w="10074" w:type="dxa"/>
            <w:gridSpan w:val="4"/>
            <w:shd w:val="clear" w:color="auto" w:fill="auto"/>
            <w:vAlign w:val="center"/>
          </w:tcPr>
          <w:p w:rsidR="003E535A" w:rsidRDefault="003E535A" w:rsidP="003E535A">
            <w:pPr>
              <w:ind w:left="185"/>
            </w:pPr>
            <w:r>
              <w:t>IM / Travel teams need to be by July 23 (Sunday)</w:t>
            </w:r>
          </w:p>
          <w:p w:rsidR="003E535A" w:rsidRDefault="003E535A" w:rsidP="003E535A">
            <w:pPr>
              <w:ind w:left="185"/>
            </w:pPr>
            <w:r>
              <w:t>JBa / that will be 12 days from now.</w:t>
            </w:r>
          </w:p>
          <w:p w:rsidR="003E535A" w:rsidRDefault="003E535A" w:rsidP="003E535A">
            <w:pPr>
              <w:ind w:left="185"/>
            </w:pPr>
            <w:r>
              <w:t xml:space="preserve">MP / We go with the quorum that shows at the next BOD meeting.  </w:t>
            </w:r>
          </w:p>
          <w:p w:rsidR="003E535A" w:rsidRDefault="003E535A" w:rsidP="003E535A">
            <w:pPr>
              <w:ind w:left="185"/>
            </w:pPr>
            <w:r>
              <w:t>PH / It always seems no matter what we do with travel, someone is going to be disappointed.  Regristrars have taken too much heat for too many years.</w:t>
            </w:r>
          </w:p>
          <w:p w:rsidR="003E535A" w:rsidRDefault="003E535A" w:rsidP="003E535A">
            <w:pPr>
              <w:ind w:left="185"/>
            </w:pPr>
            <w:r>
              <w:t>MP / Numbers are down for Rec and Travel – substantially (like 40%)</w:t>
            </w:r>
          </w:p>
          <w:p w:rsidR="003E535A" w:rsidRDefault="003E535A" w:rsidP="003E535A">
            <w:pPr>
              <w:ind w:left="185"/>
            </w:pPr>
          </w:p>
          <w:p w:rsidR="003E535A" w:rsidRDefault="003E535A" w:rsidP="003E535A">
            <w:pPr>
              <w:ind w:left="185"/>
            </w:pPr>
            <w:r>
              <w:t>===</w:t>
            </w:r>
          </w:p>
          <w:p w:rsidR="003E535A" w:rsidRDefault="003E535A" w:rsidP="003E535A">
            <w:pPr>
              <w:ind w:left="185"/>
            </w:pPr>
          </w:p>
          <w:p w:rsidR="003E535A" w:rsidRDefault="003E535A" w:rsidP="003E535A">
            <w:pPr>
              <w:ind w:left="185"/>
            </w:pPr>
            <w:r>
              <w:t>HB / Biggest part about evaluations was parent information session after the evals.</w:t>
            </w:r>
          </w:p>
          <w:p w:rsidR="003E535A" w:rsidRDefault="003E535A" w:rsidP="003E535A">
            <w:pPr>
              <w:ind w:left="185"/>
            </w:pPr>
            <w:r>
              <w:t>PH / keep some consistency in travel evals to keep the bellyaching away.</w:t>
            </w:r>
          </w:p>
          <w:p w:rsidR="003E535A" w:rsidRDefault="003E535A" w:rsidP="003E535A">
            <w:pPr>
              <w:ind w:left="185"/>
            </w:pPr>
            <w:r>
              <w:t>IM / Thanks to all who helped out.</w:t>
            </w:r>
          </w:p>
          <w:p w:rsidR="003E535A" w:rsidRPr="00692553" w:rsidRDefault="003E535A" w:rsidP="000E2219">
            <w:pPr>
              <w:pStyle w:val="ListParagraph"/>
              <w:ind w:left="185"/>
            </w:pPr>
          </w:p>
        </w:tc>
      </w:tr>
      <w:tr w:rsidR="008D0ED6" w:rsidRPr="00692553" w:rsidTr="000E2219">
        <w:trPr>
          <w:trHeight w:val="288"/>
        </w:trPr>
        <w:tc>
          <w:tcPr>
            <w:tcW w:w="5893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D0ED6" w:rsidRPr="00692553" w:rsidRDefault="008D0ED6" w:rsidP="000E2219">
            <w:pPr>
              <w:pStyle w:val="Heading3"/>
            </w:pPr>
            <w:r>
              <w:t>Action items</w:t>
            </w:r>
          </w:p>
        </w:tc>
        <w:tc>
          <w:tcPr>
            <w:tcW w:w="270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D0ED6" w:rsidRPr="00692553" w:rsidRDefault="008D0ED6" w:rsidP="000E2219">
            <w:pPr>
              <w:pStyle w:val="Heading3"/>
            </w:pPr>
            <w:r>
              <w:t>Person responsible</w:t>
            </w:r>
          </w:p>
        </w:tc>
        <w:tc>
          <w:tcPr>
            <w:tcW w:w="147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D0ED6" w:rsidRPr="00692553" w:rsidRDefault="008D0ED6" w:rsidP="000E2219">
            <w:pPr>
              <w:pStyle w:val="Heading3"/>
            </w:pPr>
            <w:r>
              <w:t>Deadline</w:t>
            </w:r>
          </w:p>
        </w:tc>
      </w:tr>
      <w:tr w:rsidR="008D0ED6" w:rsidRPr="00692553" w:rsidTr="000E2219">
        <w:trPr>
          <w:trHeight w:val="288"/>
        </w:trPr>
        <w:tc>
          <w:tcPr>
            <w:tcW w:w="5893" w:type="dxa"/>
            <w:gridSpan w:val="2"/>
            <w:shd w:val="clear" w:color="auto" w:fill="auto"/>
            <w:vAlign w:val="center"/>
          </w:tcPr>
          <w:p w:rsidR="008D0ED6" w:rsidRPr="00692553" w:rsidRDefault="008D0ED6" w:rsidP="000E2219">
            <w:pPr>
              <w:ind w:left="185"/>
            </w:pPr>
            <w:r>
              <w:t>Travel Coaches’ Meeting(s)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8D0ED6" w:rsidRPr="00692553" w:rsidRDefault="008D0ED6" w:rsidP="000E2219">
            <w:r>
              <w:t>I. McGrath / K. Parent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D0ED6" w:rsidRPr="00692553" w:rsidRDefault="008D0ED6" w:rsidP="008D0ED6">
            <w:r>
              <w:t>August 1</w:t>
            </w:r>
            <w:r>
              <w:t>5</w:t>
            </w:r>
            <w:r>
              <w:t>, 2017</w:t>
            </w:r>
          </w:p>
        </w:tc>
      </w:tr>
    </w:tbl>
    <w:p w:rsidR="00683791" w:rsidRDefault="00683791"/>
    <w:tbl>
      <w:tblPr>
        <w:tblW w:w="499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6563"/>
        <w:gridCol w:w="3497"/>
      </w:tblGrid>
      <w:tr w:rsidR="00240E6E" w:rsidRPr="00954110" w:rsidTr="00A005E1">
        <w:tc>
          <w:tcPr>
            <w:tcW w:w="6562" w:type="dxa"/>
            <w:shd w:val="clear" w:color="auto" w:fill="auto"/>
            <w:tcMar>
              <w:left w:w="0" w:type="dxa"/>
            </w:tcMar>
            <w:vAlign w:val="center"/>
          </w:tcPr>
          <w:p w:rsidR="004F3F5D" w:rsidRDefault="004F3F5D" w:rsidP="002B2778">
            <w:pPr>
              <w:pStyle w:val="Heading4"/>
              <w:rPr>
                <w:b/>
                <w:color w:val="005024"/>
                <w:sz w:val="18"/>
              </w:rPr>
            </w:pPr>
          </w:p>
          <w:p w:rsidR="00240E6E" w:rsidRPr="0089271D" w:rsidRDefault="008D0ED6" w:rsidP="002B2778">
            <w:pPr>
              <w:pStyle w:val="Heading4"/>
            </w:pPr>
            <w:r>
              <w:rPr>
                <w:b/>
                <w:color w:val="005024"/>
                <w:sz w:val="18"/>
              </w:rPr>
              <w:t>5</w:t>
            </w:r>
            <w:r w:rsidR="00240E6E">
              <w:rPr>
                <w:b/>
                <w:color w:val="005024"/>
                <w:sz w:val="18"/>
              </w:rPr>
              <w:t xml:space="preserve">.  </w:t>
            </w:r>
            <w:r w:rsidR="002B2778">
              <w:rPr>
                <w:b/>
                <w:color w:val="005024"/>
                <w:sz w:val="18"/>
              </w:rPr>
              <w:t>Review of Outstanding / Pending Action Items</w:t>
            </w:r>
          </w:p>
        </w:tc>
        <w:tc>
          <w:tcPr>
            <w:tcW w:w="3497" w:type="dxa"/>
            <w:shd w:val="clear" w:color="auto" w:fill="auto"/>
            <w:tcMar>
              <w:left w:w="0" w:type="dxa"/>
            </w:tcMar>
            <w:vAlign w:val="center"/>
          </w:tcPr>
          <w:p w:rsidR="00240E6E" w:rsidRPr="00D8181B" w:rsidRDefault="002B2778" w:rsidP="00634B6C">
            <w:pPr>
              <w:pStyle w:val="Details"/>
            </w:pPr>
            <w:r>
              <w:t>D. Blakeley</w:t>
            </w:r>
          </w:p>
        </w:tc>
      </w:tr>
    </w:tbl>
    <w:p w:rsidR="00240E6E" w:rsidRDefault="00240E6E" w:rsidP="00240E6E"/>
    <w:tbl>
      <w:tblPr>
        <w:tblW w:w="5002" w:type="pct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4525"/>
        <w:gridCol w:w="2705"/>
        <w:gridCol w:w="1475"/>
      </w:tblGrid>
      <w:tr w:rsidR="00683791" w:rsidRPr="00575925" w:rsidTr="003E535A">
        <w:trPr>
          <w:trHeight w:val="288"/>
        </w:trPr>
        <w:tc>
          <w:tcPr>
            <w:tcW w:w="1369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83791" w:rsidRPr="00575925" w:rsidRDefault="00683791" w:rsidP="000E2219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t>Discussion</w:t>
            </w:r>
          </w:p>
        </w:tc>
        <w:tc>
          <w:tcPr>
            <w:tcW w:w="8705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683791" w:rsidRPr="00575925" w:rsidRDefault="00683791" w:rsidP="000E2219">
            <w:pPr>
              <w:tabs>
                <w:tab w:val="right" w:pos="8712"/>
              </w:tabs>
            </w:pPr>
            <w:r>
              <w:t>Proposed New Website</w:t>
            </w:r>
          </w:p>
        </w:tc>
      </w:tr>
      <w:tr w:rsidR="00683791" w:rsidRPr="00692553" w:rsidTr="003E535A">
        <w:trPr>
          <w:trHeight w:val="288"/>
        </w:trPr>
        <w:tc>
          <w:tcPr>
            <w:tcW w:w="10074" w:type="dxa"/>
            <w:gridSpan w:val="4"/>
            <w:shd w:val="clear" w:color="auto" w:fill="auto"/>
            <w:vAlign w:val="center"/>
          </w:tcPr>
          <w:p w:rsidR="00683791" w:rsidRDefault="00683791" w:rsidP="000E2219">
            <w:pPr>
              <w:pStyle w:val="ListParagraph"/>
              <w:ind w:left="185"/>
            </w:pPr>
            <w:r>
              <w:t xml:space="preserve">IM / Jack is working with Sports Engine to develop a new web platform.  </w:t>
            </w:r>
          </w:p>
          <w:p w:rsidR="00683791" w:rsidRDefault="00683791" w:rsidP="000E2219">
            <w:pPr>
              <w:pStyle w:val="ListParagraph"/>
              <w:ind w:left="185"/>
            </w:pPr>
            <w:r>
              <w:t>JBu / Need to clean out the information and keep it updated.  For instance, coaching licenses, etc.</w:t>
            </w:r>
          </w:p>
          <w:p w:rsidR="00683791" w:rsidRDefault="00683791" w:rsidP="000E2219">
            <w:pPr>
              <w:pStyle w:val="ListParagraph"/>
              <w:ind w:left="185"/>
            </w:pPr>
            <w:r>
              <w:t>IM / Will likely stay with the current platform through the Fall, but we’ll see.</w:t>
            </w:r>
          </w:p>
          <w:p w:rsidR="00683791" w:rsidRDefault="00683791" w:rsidP="000E2219">
            <w:pPr>
              <w:pStyle w:val="ListParagraph"/>
              <w:ind w:left="185"/>
            </w:pPr>
            <w:r>
              <w:t>DB / Haven’t been able to find Referee information on TRY website</w:t>
            </w:r>
          </w:p>
          <w:p w:rsidR="00683791" w:rsidRDefault="00683791" w:rsidP="000E2219">
            <w:pPr>
              <w:pStyle w:val="ListParagraph"/>
              <w:ind w:left="185"/>
            </w:pPr>
            <w:r>
              <w:t>LH / All Referee information is on left column.  Class from Aug 19-26; Aug 30-Sept 7</w:t>
            </w:r>
          </w:p>
          <w:p w:rsidR="00683791" w:rsidRDefault="00683791" w:rsidP="000E2219">
            <w:pPr>
              <w:pStyle w:val="ListParagraph"/>
              <w:ind w:left="185"/>
            </w:pPr>
            <w:r>
              <w:t>PH / Kids sign up right on the website.</w:t>
            </w:r>
          </w:p>
          <w:p w:rsidR="00683791" w:rsidRPr="00692553" w:rsidRDefault="00683791" w:rsidP="000E2219">
            <w:pPr>
              <w:pStyle w:val="ListParagraph"/>
              <w:ind w:left="185"/>
            </w:pPr>
          </w:p>
        </w:tc>
      </w:tr>
      <w:tr w:rsidR="00240E6E" w:rsidRPr="00575925" w:rsidTr="003E535A">
        <w:trPr>
          <w:trHeight w:val="288"/>
        </w:trPr>
        <w:tc>
          <w:tcPr>
            <w:tcW w:w="1369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40E6E" w:rsidRPr="00575925" w:rsidRDefault="00240E6E" w:rsidP="00634B6C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t>Discussion</w:t>
            </w:r>
          </w:p>
        </w:tc>
        <w:tc>
          <w:tcPr>
            <w:tcW w:w="8705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240E6E" w:rsidRPr="00575925" w:rsidRDefault="0095409F" w:rsidP="00634B6C">
            <w:pPr>
              <w:tabs>
                <w:tab w:val="right" w:pos="8712"/>
              </w:tabs>
            </w:pPr>
            <w:r>
              <w:t>Rec Balls</w:t>
            </w:r>
          </w:p>
        </w:tc>
      </w:tr>
      <w:tr w:rsidR="00240E6E" w:rsidRPr="00692553" w:rsidTr="003E535A">
        <w:trPr>
          <w:trHeight w:val="288"/>
        </w:trPr>
        <w:tc>
          <w:tcPr>
            <w:tcW w:w="10074" w:type="dxa"/>
            <w:gridSpan w:val="4"/>
            <w:shd w:val="clear" w:color="auto" w:fill="auto"/>
            <w:vAlign w:val="center"/>
          </w:tcPr>
          <w:p w:rsidR="0095409F" w:rsidRDefault="0095409F" w:rsidP="00DF56F0">
            <w:pPr>
              <w:ind w:left="185"/>
            </w:pPr>
            <w:r>
              <w:t>PH / This is a program with Uniroyal.  All</w:t>
            </w:r>
            <w:r w:rsidR="00683791">
              <w:t>ison Vilandre met with me.  They</w:t>
            </w:r>
            <w:r>
              <w:t xml:space="preserve"> would like to provide vouchers.  Meet with the Coaches at the meetings and give them packages of forms.  Hand them out and make sure they get picked up (C&amp;R doesn’t want excess </w:t>
            </w:r>
            <w:r>
              <w:lastRenderedPageBreak/>
              <w:t xml:space="preserve">inventory).  There’s also a deal to get a deal on tires, oil/lube.  I told Allison I did have concerns that they may not get down there.  Tired several years ago and there was a surplus.  If that happens again, </w:t>
            </w:r>
          </w:p>
          <w:p w:rsidR="0095409F" w:rsidRDefault="0095409F" w:rsidP="00680371">
            <w:pPr>
              <w:ind w:left="185"/>
            </w:pPr>
            <w:r>
              <w:t xml:space="preserve">DB / Maybe make a </w:t>
            </w:r>
            <w:r w:rsidR="00DF56F0">
              <w:t>promotion booth</w:t>
            </w:r>
          </w:p>
          <w:p w:rsidR="0095409F" w:rsidRDefault="0095409F" w:rsidP="00680371">
            <w:pPr>
              <w:ind w:left="185"/>
            </w:pPr>
            <w:r>
              <w:t xml:space="preserve">JBa / Get them right out </w:t>
            </w:r>
            <w:r w:rsidR="00DF56F0">
              <w:t>so the kids can start using balls right away.  That should be incentive.</w:t>
            </w:r>
          </w:p>
          <w:p w:rsidR="0095409F" w:rsidRDefault="0095409F" w:rsidP="00680371">
            <w:pPr>
              <w:ind w:left="185"/>
            </w:pPr>
            <w:r>
              <w:t>IM / On Opening Day</w:t>
            </w:r>
            <w:r w:rsidR="00DF56F0">
              <w:t>, we could do further promotion</w:t>
            </w:r>
            <w:r>
              <w:t>. Man with TRY BOD members, whatever.</w:t>
            </w:r>
          </w:p>
          <w:p w:rsidR="0095409F" w:rsidRDefault="0095409F" w:rsidP="0095409F">
            <w:pPr>
              <w:ind w:left="185"/>
            </w:pPr>
            <w:r>
              <w:t>PH / This is what they would like.  I will talk with them about their concerns</w:t>
            </w:r>
          </w:p>
          <w:p w:rsidR="0095409F" w:rsidRDefault="0095409F" w:rsidP="0095409F">
            <w:pPr>
              <w:ind w:left="185"/>
            </w:pPr>
            <w:r>
              <w:t xml:space="preserve">IM / We will go with their plans and give packages to the coaches.  Trying to make sure that balls get distributed.  </w:t>
            </w:r>
          </w:p>
          <w:p w:rsidR="0095409F" w:rsidRDefault="0095409F" w:rsidP="00680371">
            <w:pPr>
              <w:ind w:left="185"/>
            </w:pPr>
            <w:r>
              <w:t>PH / They have all different sizes based on sign-ups from last year.</w:t>
            </w:r>
          </w:p>
          <w:p w:rsidR="0095409F" w:rsidRDefault="0095409F" w:rsidP="00680371">
            <w:pPr>
              <w:ind w:left="185"/>
            </w:pPr>
            <w:r>
              <w:t>PH / Need to set dates for the two coaches me</w:t>
            </w:r>
            <w:r w:rsidR="00DF56F0">
              <w:t>e</w:t>
            </w:r>
            <w:r>
              <w:t>tings</w:t>
            </w:r>
          </w:p>
          <w:p w:rsidR="0095409F" w:rsidRDefault="0095409F" w:rsidP="00680371">
            <w:pPr>
              <w:ind w:left="185"/>
            </w:pPr>
            <w:r>
              <w:t xml:space="preserve">IM / </w:t>
            </w:r>
            <w:r w:rsidR="001B521E">
              <w:t>Just trying to be as successful as possible</w:t>
            </w:r>
          </w:p>
          <w:p w:rsidR="0095409F" w:rsidRDefault="0095409F" w:rsidP="00680371">
            <w:pPr>
              <w:ind w:left="185"/>
            </w:pPr>
            <w:r>
              <w:t xml:space="preserve">PH / Maybe Doug can write an article ahead of time.  </w:t>
            </w:r>
          </w:p>
          <w:p w:rsidR="00BA2A9F" w:rsidRDefault="001B521E" w:rsidP="00680371">
            <w:pPr>
              <w:ind w:left="185"/>
            </w:pPr>
            <w:r>
              <w:t xml:space="preserve">DB / Especially since Uniroyal is sponsoring. </w:t>
            </w:r>
          </w:p>
          <w:p w:rsidR="002F2323" w:rsidRDefault="002F2323" w:rsidP="00680371">
            <w:pPr>
              <w:ind w:left="185"/>
            </w:pPr>
          </w:p>
          <w:p w:rsidR="00240E6E" w:rsidRPr="00692553" w:rsidRDefault="00240E6E" w:rsidP="00634B6C">
            <w:pPr>
              <w:pStyle w:val="ListParagraph"/>
              <w:ind w:left="446"/>
            </w:pPr>
          </w:p>
        </w:tc>
      </w:tr>
      <w:tr w:rsidR="003E535A" w:rsidRPr="00575925" w:rsidTr="003E535A">
        <w:trPr>
          <w:trHeight w:val="288"/>
        </w:trPr>
        <w:tc>
          <w:tcPr>
            <w:tcW w:w="1370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E535A" w:rsidRPr="00575925" w:rsidRDefault="003E535A" w:rsidP="000E2219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lastRenderedPageBreak/>
              <w:t>Discussion</w:t>
            </w:r>
          </w:p>
        </w:tc>
        <w:tc>
          <w:tcPr>
            <w:tcW w:w="8700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3E535A" w:rsidRPr="00575925" w:rsidRDefault="003E535A" w:rsidP="000E2219">
            <w:pPr>
              <w:tabs>
                <w:tab w:val="right" w:pos="8712"/>
              </w:tabs>
            </w:pPr>
            <w:r>
              <w:t>Opening Day</w:t>
            </w:r>
          </w:p>
        </w:tc>
      </w:tr>
      <w:tr w:rsidR="003E535A" w:rsidRPr="00692553" w:rsidTr="003E535A">
        <w:trPr>
          <w:trHeight w:val="288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3E535A" w:rsidRDefault="003E535A" w:rsidP="003E535A">
            <w:pPr>
              <w:ind w:left="185"/>
            </w:pPr>
            <w:r>
              <w:t xml:space="preserve">IM / </w:t>
            </w:r>
            <w:r>
              <w:t>Opening Day – how’s it going to look?</w:t>
            </w:r>
          </w:p>
          <w:p w:rsidR="003E535A" w:rsidRDefault="003E535A" w:rsidP="003E535A">
            <w:pPr>
              <w:ind w:left="185"/>
            </w:pPr>
            <w:r>
              <w:t>IM / Do we try to make money for Rec?</w:t>
            </w:r>
          </w:p>
          <w:p w:rsidR="003E535A" w:rsidRDefault="003E535A" w:rsidP="003E535A">
            <w:pPr>
              <w:ind w:left="185"/>
            </w:pPr>
            <w:r>
              <w:t>DB / Essentially its like Revs Day last year, but with parade, and games</w:t>
            </w:r>
          </w:p>
          <w:p w:rsidR="003E535A" w:rsidRDefault="003E535A" w:rsidP="003E535A">
            <w:pPr>
              <w:ind w:left="185"/>
            </w:pPr>
            <w:r>
              <w:t>JBa / Kids love a cotton-candy machine, etc.  Bounce house.</w:t>
            </w:r>
          </w:p>
          <w:p w:rsidR="003E535A" w:rsidRDefault="003E535A" w:rsidP="003E535A">
            <w:pPr>
              <w:ind w:left="185"/>
            </w:pPr>
            <w:r>
              <w:t>IM / Most money was the baseball throw.</w:t>
            </w:r>
          </w:p>
          <w:p w:rsidR="003E535A" w:rsidRDefault="003E535A" w:rsidP="003E535A">
            <w:pPr>
              <w:ind w:left="185"/>
            </w:pPr>
            <w:r>
              <w:t>JBa / Revs have a kick thing that we could set up a donation jar</w:t>
            </w:r>
          </w:p>
          <w:p w:rsidR="003E535A" w:rsidRDefault="003E535A" w:rsidP="003E535A">
            <w:pPr>
              <w:ind w:left="185"/>
            </w:pPr>
            <w:r>
              <w:t>IM / We have money in the TRY Rec account.  All for giving money back.  But the money goes real fast if we are spending money on these items.  I don’t want to get over-extended.</w:t>
            </w:r>
          </w:p>
          <w:p w:rsidR="003E535A" w:rsidRDefault="003E535A" w:rsidP="003E535A">
            <w:pPr>
              <w:ind w:left="185"/>
            </w:pPr>
            <w:r>
              <w:t>KPh / Instead of selling food to prepare, they bought prepped food.  Got a discount on the materials bought.</w:t>
            </w:r>
          </w:p>
          <w:p w:rsidR="003E535A" w:rsidRDefault="003E535A" w:rsidP="003E535A">
            <w:pPr>
              <w:ind w:left="185"/>
            </w:pPr>
            <w:r>
              <w:t>IM / My concern is that if we don’t know if we even have the Stadium, would like to know sooner.</w:t>
            </w:r>
          </w:p>
          <w:p w:rsidR="003E535A" w:rsidRDefault="003E535A" w:rsidP="003E535A">
            <w:pPr>
              <w:ind w:left="185"/>
            </w:pPr>
            <w:r>
              <w:t>JBa / Jen Lundwall used to run all the fields – made it easy.</w:t>
            </w:r>
          </w:p>
          <w:p w:rsidR="003E535A" w:rsidRDefault="003E535A" w:rsidP="003E535A">
            <w:pPr>
              <w:ind w:left="185"/>
            </w:pPr>
            <w:r>
              <w:t>IM / Can you ask your contact to provide?</w:t>
            </w:r>
          </w:p>
          <w:p w:rsidR="003E535A" w:rsidRDefault="003E535A" w:rsidP="003E535A">
            <w:pPr>
              <w:ind w:left="185"/>
            </w:pPr>
            <w:r>
              <w:t>JBa / Revs are sending over their program on Monday.</w:t>
            </w:r>
          </w:p>
          <w:p w:rsidR="003E535A" w:rsidRDefault="003E535A" w:rsidP="003E535A">
            <w:pPr>
              <w:ind w:left="185"/>
            </w:pPr>
            <w:r>
              <w:t>IM / Maybe we ask each team to put together ran item for a blind raffle.  Little League made ~$3,000 for the opening day.</w:t>
            </w:r>
          </w:p>
          <w:p w:rsidR="003E535A" w:rsidRDefault="003E535A" w:rsidP="003E535A">
            <w:pPr>
              <w:ind w:left="185"/>
            </w:pPr>
            <w:r>
              <w:t>HB / Holland is still open for Pee-Wees if we want Holland as a backup.</w:t>
            </w:r>
          </w:p>
          <w:p w:rsidR="003E535A" w:rsidRDefault="003E535A" w:rsidP="003E535A">
            <w:pPr>
              <w:ind w:left="185"/>
            </w:pPr>
            <w:r>
              <w:t xml:space="preserve">JBa / Burgess is going to be out for practice and games.  Softball field will be open for pee-wee.  </w:t>
            </w:r>
          </w:p>
          <w:p w:rsidR="003E535A" w:rsidRDefault="003E535A" w:rsidP="003E535A">
            <w:pPr>
              <w:ind w:left="185"/>
            </w:pPr>
          </w:p>
          <w:p w:rsidR="003E535A" w:rsidRPr="00692553" w:rsidRDefault="003E535A" w:rsidP="000E2219">
            <w:pPr>
              <w:pStyle w:val="ListParagraph"/>
              <w:ind w:left="185"/>
            </w:pPr>
          </w:p>
        </w:tc>
      </w:tr>
      <w:tr w:rsidR="00A07CAD" w:rsidRPr="00692553" w:rsidTr="003E535A">
        <w:trPr>
          <w:trHeight w:val="288"/>
        </w:trPr>
        <w:tc>
          <w:tcPr>
            <w:tcW w:w="5895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07CAD" w:rsidRPr="00692553" w:rsidRDefault="00A07CAD" w:rsidP="00634B6C">
            <w:pPr>
              <w:pStyle w:val="Heading3"/>
            </w:pPr>
            <w:r>
              <w:t>Action items</w:t>
            </w:r>
          </w:p>
        </w:tc>
        <w:tc>
          <w:tcPr>
            <w:tcW w:w="2705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07CAD" w:rsidRPr="00692553" w:rsidRDefault="00A07CAD" w:rsidP="00634B6C">
            <w:pPr>
              <w:pStyle w:val="Heading3"/>
            </w:pPr>
            <w:r>
              <w:t>Person responsible</w:t>
            </w:r>
          </w:p>
        </w:tc>
        <w:tc>
          <w:tcPr>
            <w:tcW w:w="147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07CAD" w:rsidRPr="00692553" w:rsidRDefault="00A07CAD" w:rsidP="00634B6C">
            <w:pPr>
              <w:pStyle w:val="Heading3"/>
            </w:pPr>
            <w:r>
              <w:t>Deadline</w:t>
            </w:r>
          </w:p>
        </w:tc>
      </w:tr>
      <w:tr w:rsidR="00A07CAD" w:rsidRPr="00692553" w:rsidTr="003E535A">
        <w:trPr>
          <w:trHeight w:val="288"/>
        </w:trPr>
        <w:tc>
          <w:tcPr>
            <w:tcW w:w="5895" w:type="dxa"/>
            <w:gridSpan w:val="2"/>
            <w:shd w:val="clear" w:color="auto" w:fill="auto"/>
            <w:vAlign w:val="center"/>
          </w:tcPr>
          <w:p w:rsidR="00A07CAD" w:rsidRDefault="008D0ED6" w:rsidP="00A07CAD">
            <w:r>
              <w:t>Consider Article on Ball Giveaway in Sturbridge Villager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A07CAD" w:rsidRDefault="008D0ED6" w:rsidP="00634B6C">
            <w:r>
              <w:t>D. Blakeley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07CAD" w:rsidRDefault="008D0ED6" w:rsidP="00634B6C">
            <w:r>
              <w:t>August 15, 2017</w:t>
            </w:r>
          </w:p>
        </w:tc>
      </w:tr>
      <w:tr w:rsidR="003E535A" w:rsidRPr="00692553" w:rsidTr="003E535A">
        <w:trPr>
          <w:trHeight w:val="288"/>
        </w:trPr>
        <w:tc>
          <w:tcPr>
            <w:tcW w:w="5895" w:type="dxa"/>
            <w:gridSpan w:val="2"/>
            <w:shd w:val="clear" w:color="auto" w:fill="auto"/>
            <w:vAlign w:val="center"/>
          </w:tcPr>
          <w:p w:rsidR="003E535A" w:rsidRDefault="003E535A" w:rsidP="00A07CAD">
            <w:r>
              <w:t>Update on Revolution Attendance at Opening Day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3E535A" w:rsidRDefault="003E535A" w:rsidP="00634B6C">
            <w:r>
              <w:t>J. Bailey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3E535A" w:rsidRDefault="003E535A" w:rsidP="00634B6C">
            <w:r>
              <w:t>August 14, 2017</w:t>
            </w:r>
          </w:p>
        </w:tc>
      </w:tr>
    </w:tbl>
    <w:p w:rsidR="00240E6E" w:rsidRDefault="00240E6E"/>
    <w:p w:rsidR="00A07CAD" w:rsidRDefault="00A07CAD"/>
    <w:tbl>
      <w:tblPr>
        <w:tblW w:w="4990" w:type="pct"/>
        <w:tblInd w:w="-5" w:type="dxa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6563"/>
        <w:gridCol w:w="3497"/>
      </w:tblGrid>
      <w:tr w:rsidR="00240E6E" w:rsidRPr="00954110" w:rsidTr="00240E6E">
        <w:tc>
          <w:tcPr>
            <w:tcW w:w="6563" w:type="dxa"/>
            <w:shd w:val="clear" w:color="auto" w:fill="auto"/>
            <w:tcMar>
              <w:left w:w="0" w:type="dxa"/>
            </w:tcMar>
            <w:vAlign w:val="center"/>
          </w:tcPr>
          <w:p w:rsidR="00240E6E" w:rsidRPr="0089271D" w:rsidRDefault="00680371" w:rsidP="002B2778">
            <w:pPr>
              <w:pStyle w:val="Heading4"/>
            </w:pPr>
            <w:r>
              <w:rPr>
                <w:b/>
                <w:color w:val="005024"/>
                <w:sz w:val="18"/>
              </w:rPr>
              <w:t>5</w:t>
            </w:r>
            <w:r w:rsidR="00240E6E">
              <w:rPr>
                <w:b/>
                <w:color w:val="005024"/>
                <w:sz w:val="18"/>
              </w:rPr>
              <w:t xml:space="preserve">.  </w:t>
            </w:r>
            <w:r w:rsidR="002B2778">
              <w:rPr>
                <w:b/>
                <w:color w:val="005024"/>
                <w:sz w:val="18"/>
              </w:rPr>
              <w:t>New Business</w:t>
            </w:r>
          </w:p>
        </w:tc>
        <w:tc>
          <w:tcPr>
            <w:tcW w:w="3497" w:type="dxa"/>
            <w:shd w:val="clear" w:color="auto" w:fill="auto"/>
            <w:tcMar>
              <w:left w:w="0" w:type="dxa"/>
            </w:tcMar>
            <w:vAlign w:val="center"/>
          </w:tcPr>
          <w:p w:rsidR="00240E6E" w:rsidRPr="00D8181B" w:rsidRDefault="00240E6E" w:rsidP="00634B6C">
            <w:pPr>
              <w:pStyle w:val="Details"/>
            </w:pPr>
          </w:p>
        </w:tc>
      </w:tr>
    </w:tbl>
    <w:p w:rsidR="00240E6E" w:rsidRDefault="00240E6E" w:rsidP="00240E6E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4527"/>
        <w:gridCol w:w="2706"/>
        <w:gridCol w:w="1467"/>
      </w:tblGrid>
      <w:tr w:rsidR="00240E6E" w:rsidRPr="00575925" w:rsidTr="00DF56F0">
        <w:trPr>
          <w:trHeight w:val="288"/>
        </w:trPr>
        <w:tc>
          <w:tcPr>
            <w:tcW w:w="1370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240E6E" w:rsidRPr="00575925" w:rsidRDefault="00240E6E" w:rsidP="00634B6C">
            <w:pPr>
              <w:pStyle w:val="Heading3"/>
              <w:rPr>
                <w:b w:val="0"/>
              </w:rPr>
            </w:pPr>
            <w:r w:rsidRPr="00575925">
              <w:rPr>
                <w:b w:val="0"/>
              </w:rPr>
              <w:t>Discussion</w:t>
            </w:r>
          </w:p>
        </w:tc>
        <w:tc>
          <w:tcPr>
            <w:tcW w:w="8700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240E6E" w:rsidRPr="00575925" w:rsidRDefault="00240E6E" w:rsidP="00634B6C">
            <w:pPr>
              <w:tabs>
                <w:tab w:val="right" w:pos="8712"/>
              </w:tabs>
            </w:pPr>
          </w:p>
        </w:tc>
      </w:tr>
      <w:tr w:rsidR="00240E6E" w:rsidRPr="00692553" w:rsidTr="00DF56F0">
        <w:trPr>
          <w:trHeight w:val="288"/>
        </w:trPr>
        <w:tc>
          <w:tcPr>
            <w:tcW w:w="10070" w:type="dxa"/>
            <w:gridSpan w:val="4"/>
            <w:shd w:val="clear" w:color="auto" w:fill="auto"/>
            <w:vAlign w:val="center"/>
          </w:tcPr>
          <w:p w:rsidR="00240E6E" w:rsidRPr="00692553" w:rsidRDefault="003E535A" w:rsidP="002B2778">
            <w:pPr>
              <w:pStyle w:val="ListParagraph"/>
              <w:ind w:left="185"/>
            </w:pPr>
            <w:r>
              <w:t>None</w:t>
            </w:r>
          </w:p>
        </w:tc>
      </w:tr>
      <w:tr w:rsidR="00A07CAD" w:rsidRPr="00692553" w:rsidTr="00DF56F0">
        <w:trPr>
          <w:trHeight w:val="288"/>
        </w:trPr>
        <w:tc>
          <w:tcPr>
            <w:tcW w:w="5897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07CAD" w:rsidRPr="00692553" w:rsidRDefault="00A07CAD" w:rsidP="00634B6C">
            <w:pPr>
              <w:pStyle w:val="Heading3"/>
            </w:pPr>
            <w:r>
              <w:t>Action items</w:t>
            </w:r>
          </w:p>
        </w:tc>
        <w:tc>
          <w:tcPr>
            <w:tcW w:w="2706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07CAD" w:rsidRPr="00692553" w:rsidRDefault="00A07CAD" w:rsidP="00634B6C">
            <w:pPr>
              <w:pStyle w:val="Heading3"/>
            </w:pPr>
            <w:r>
              <w:t>Person responsible</w:t>
            </w:r>
          </w:p>
        </w:tc>
        <w:tc>
          <w:tcPr>
            <w:tcW w:w="146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A07CAD" w:rsidRPr="00692553" w:rsidRDefault="00A07CAD" w:rsidP="00634B6C">
            <w:pPr>
              <w:pStyle w:val="Heading3"/>
            </w:pPr>
            <w:r>
              <w:t>Deadline</w:t>
            </w:r>
          </w:p>
        </w:tc>
      </w:tr>
      <w:tr w:rsidR="00A07CAD" w:rsidRPr="00692553" w:rsidTr="00DF56F0">
        <w:trPr>
          <w:trHeight w:val="288"/>
        </w:trPr>
        <w:tc>
          <w:tcPr>
            <w:tcW w:w="5897" w:type="dxa"/>
            <w:gridSpan w:val="2"/>
            <w:shd w:val="clear" w:color="auto" w:fill="auto"/>
            <w:vAlign w:val="center"/>
          </w:tcPr>
          <w:p w:rsidR="00A07CAD" w:rsidRDefault="00A07CAD" w:rsidP="00634B6C"/>
        </w:tc>
        <w:tc>
          <w:tcPr>
            <w:tcW w:w="2706" w:type="dxa"/>
            <w:shd w:val="clear" w:color="auto" w:fill="auto"/>
            <w:vAlign w:val="center"/>
          </w:tcPr>
          <w:p w:rsidR="00A07CAD" w:rsidRDefault="00A07CAD" w:rsidP="00634B6C"/>
        </w:tc>
        <w:tc>
          <w:tcPr>
            <w:tcW w:w="1467" w:type="dxa"/>
            <w:shd w:val="clear" w:color="auto" w:fill="auto"/>
            <w:vAlign w:val="center"/>
          </w:tcPr>
          <w:p w:rsidR="00A07CAD" w:rsidRDefault="00A07CAD" w:rsidP="00634B6C"/>
        </w:tc>
      </w:tr>
    </w:tbl>
    <w:p w:rsidR="00361B20" w:rsidRDefault="00361B20" w:rsidP="00B15B78"/>
    <w:p w:rsidR="002C76EB" w:rsidRDefault="00802E19">
      <w:r>
        <w:t>Next meeting</w:t>
      </w:r>
      <w:r w:rsidR="003E535A">
        <w:t xml:space="preserve">:  Travel Team </w:t>
      </w:r>
      <w:r w:rsidR="001D4B1D">
        <w:t>Discussions – July 17 @ 7:30;  BOD Meeting TBD</w:t>
      </w:r>
    </w:p>
    <w:p w:rsidR="00802E19" w:rsidRDefault="00802E19"/>
    <w:p w:rsidR="0008728D" w:rsidRDefault="0008728D" w:rsidP="0008728D">
      <w:r>
        <w:t xml:space="preserve">Motion to Adjourn @ </w:t>
      </w:r>
      <w:r w:rsidR="005813E9">
        <w:t>9:45</w:t>
      </w:r>
      <w:r>
        <w:t xml:space="preserve"> PM.  Seconded.  </w:t>
      </w:r>
      <w:r w:rsidR="00A038A9">
        <w:t>UHA</w:t>
      </w:r>
    </w:p>
    <w:p w:rsidR="00344FA0" w:rsidRDefault="00344FA0" w:rsidP="00344FA0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887"/>
        <w:gridCol w:w="8183"/>
      </w:tblGrid>
      <w:tr w:rsidR="00987202" w:rsidRPr="00692553" w:rsidTr="003A4CF7">
        <w:trPr>
          <w:trHeight w:val="288"/>
        </w:trPr>
        <w:tc>
          <w:tcPr>
            <w:tcW w:w="1891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bookmarkEnd w:id="2"/>
          <w:p w:rsidR="00987202" w:rsidRPr="00692553" w:rsidRDefault="003A4CF7" w:rsidP="00D8181B">
            <w:pPr>
              <w:pStyle w:val="Heading3"/>
            </w:pPr>
            <w:r>
              <w:t>Attachments</w:t>
            </w:r>
          </w:p>
        </w:tc>
        <w:tc>
          <w:tcPr>
            <w:tcW w:w="8199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3A4CF7" w:rsidRPr="00692553" w:rsidRDefault="003A4CF7" w:rsidP="00802E19">
            <w:pPr>
              <w:pStyle w:val="ListParagraph"/>
              <w:numPr>
                <w:ilvl w:val="0"/>
                <w:numId w:val="13"/>
              </w:numPr>
            </w:pPr>
            <w:r>
              <w:t>Agenda</w:t>
            </w:r>
          </w:p>
        </w:tc>
      </w:tr>
      <w:tr w:rsidR="00987202" w:rsidRPr="00692553" w:rsidTr="003A4CF7">
        <w:trPr>
          <w:trHeight w:val="288"/>
        </w:trPr>
        <w:tc>
          <w:tcPr>
            <w:tcW w:w="1891" w:type="dxa"/>
            <w:shd w:val="clear" w:color="auto" w:fill="F2F2F2" w:themeFill="background1" w:themeFillShade="F2"/>
            <w:vAlign w:val="center"/>
          </w:tcPr>
          <w:p w:rsidR="00987202" w:rsidRPr="00692553" w:rsidRDefault="00C166AB" w:rsidP="00D8181B">
            <w:pPr>
              <w:pStyle w:val="Heading3"/>
            </w:pPr>
            <w:r>
              <w:t>Special notes</w:t>
            </w:r>
          </w:p>
        </w:tc>
        <w:tc>
          <w:tcPr>
            <w:tcW w:w="8199" w:type="dxa"/>
            <w:shd w:val="clear" w:color="auto" w:fill="auto"/>
            <w:vAlign w:val="center"/>
          </w:tcPr>
          <w:p w:rsidR="00987202" w:rsidRPr="00692553" w:rsidRDefault="00987202" w:rsidP="005813E9"/>
        </w:tc>
      </w:tr>
    </w:tbl>
    <w:p w:rsidR="00233CF4" w:rsidRPr="00692553" w:rsidRDefault="00233CF4" w:rsidP="00BB5323">
      <w:bookmarkStart w:id="8" w:name="_GoBack"/>
      <w:bookmarkEnd w:id="8"/>
    </w:p>
    <w:sectPr w:rsidR="00233CF4" w:rsidRPr="00692553" w:rsidSect="00233CF4">
      <w:headerReference w:type="default" r:id="rId11"/>
      <w:footerReference w:type="default" r:id="rId12"/>
      <w:headerReference w:type="first" r:id="rId13"/>
      <w:type w:val="continuous"/>
      <w:pgSz w:w="12240" w:h="15840" w:code="1"/>
      <w:pgMar w:top="1080" w:right="1080" w:bottom="1080" w:left="1080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205" w:rsidRDefault="00D30205" w:rsidP="00BF64BE">
      <w:r>
        <w:separator/>
      </w:r>
    </w:p>
  </w:endnote>
  <w:endnote w:type="continuationSeparator" w:id="0">
    <w:p w:rsidR="00D30205" w:rsidRDefault="00D30205" w:rsidP="00BF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423" w:rsidRDefault="00D30205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D33423">
      <w:rPr>
        <w:noProof/>
      </w:rPr>
      <w:t>TRY_Minutes_2017 03-27_DRAFT.docx</w:t>
    </w:r>
    <w:r>
      <w:rPr>
        <w:noProof/>
      </w:rPr>
      <w:fldChar w:fldCharType="end"/>
    </w:r>
    <w:r w:rsidR="00D33423">
      <w:tab/>
      <w:t xml:space="preserve">Page </w:t>
    </w:r>
    <w:r w:rsidR="00D33423">
      <w:fldChar w:fldCharType="begin"/>
    </w:r>
    <w:r w:rsidR="00D33423">
      <w:instrText xml:space="preserve"> PAGE   \* MERGEFORMAT </w:instrText>
    </w:r>
    <w:r w:rsidR="00D33423">
      <w:fldChar w:fldCharType="separate"/>
    </w:r>
    <w:r w:rsidR="001D4B1D">
      <w:rPr>
        <w:noProof/>
      </w:rPr>
      <w:t>4</w:t>
    </w:r>
    <w:r w:rsidR="00D33423">
      <w:rPr>
        <w:noProof/>
      </w:rPr>
      <w:fldChar w:fldCharType="end"/>
    </w:r>
    <w:r w:rsidR="00D33423"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 w:rsidR="001D4B1D">
      <w:rPr>
        <w:noProof/>
      </w:rPr>
      <w:t>4</w:t>
    </w:r>
    <w:r>
      <w:rPr>
        <w:noProof/>
      </w:rPr>
      <w:fldChar w:fldCharType="end"/>
    </w:r>
    <w:r w:rsidR="00D33423">
      <w:tab/>
      <w:t>Printed on:  1/2/2017 3:36 PM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205" w:rsidRDefault="00D30205" w:rsidP="00BF64BE">
      <w:r>
        <w:separator/>
      </w:r>
    </w:p>
  </w:footnote>
  <w:footnote w:type="continuationSeparator" w:id="0">
    <w:p w:rsidR="00D30205" w:rsidRDefault="00D30205" w:rsidP="00BF6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423" w:rsidRDefault="00D334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259699"/>
      <w:docPartObj>
        <w:docPartGallery w:val="Watermarks"/>
        <w:docPartUnique/>
      </w:docPartObj>
    </w:sdtPr>
    <w:sdtEndPr/>
    <w:sdtContent>
      <w:p w:rsidR="00D33423" w:rsidRDefault="00D30205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3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A0D2B"/>
    <w:multiLevelType w:val="hybridMultilevel"/>
    <w:tmpl w:val="13D04F78"/>
    <w:lvl w:ilvl="0" w:tplc="A11AEAB0">
      <w:start w:val="1"/>
      <w:numFmt w:val="upperLetter"/>
      <w:lvlText w:val="%1)"/>
      <w:lvlJc w:val="left"/>
      <w:pPr>
        <w:ind w:left="4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1" w15:restartNumberingAfterBreak="0">
    <w:nsid w:val="269F6A26"/>
    <w:multiLevelType w:val="hybridMultilevel"/>
    <w:tmpl w:val="A306B80E"/>
    <w:lvl w:ilvl="0" w:tplc="722A30CE">
      <w:start w:val="1"/>
      <w:numFmt w:val="upperRoman"/>
      <w:lvlText w:val="%1."/>
      <w:lvlJc w:val="left"/>
      <w:pPr>
        <w:ind w:left="8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2" w15:restartNumberingAfterBreak="0">
    <w:nsid w:val="2F0F1FCD"/>
    <w:multiLevelType w:val="hybridMultilevel"/>
    <w:tmpl w:val="E070BF4C"/>
    <w:lvl w:ilvl="0" w:tplc="33C8FA24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3" w15:restartNumberingAfterBreak="0">
    <w:nsid w:val="4EFE3BBB"/>
    <w:multiLevelType w:val="hybridMultilevel"/>
    <w:tmpl w:val="936ACBCE"/>
    <w:lvl w:ilvl="0" w:tplc="62721344">
      <w:start w:val="1"/>
      <w:numFmt w:val="upperRoman"/>
      <w:lvlText w:val="%1."/>
      <w:lvlJc w:val="left"/>
      <w:pPr>
        <w:ind w:left="8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4" w15:restartNumberingAfterBreak="0">
    <w:nsid w:val="5DE32165"/>
    <w:multiLevelType w:val="hybridMultilevel"/>
    <w:tmpl w:val="00A8647C"/>
    <w:lvl w:ilvl="0" w:tplc="3FC82824">
      <w:start w:val="1"/>
      <w:numFmt w:val="upp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5" w15:restartNumberingAfterBreak="0">
    <w:nsid w:val="60F84A3C"/>
    <w:multiLevelType w:val="hybridMultilevel"/>
    <w:tmpl w:val="13D04F78"/>
    <w:lvl w:ilvl="0" w:tplc="A11AEAB0">
      <w:start w:val="1"/>
      <w:numFmt w:val="upperLetter"/>
      <w:lvlText w:val="%1)"/>
      <w:lvlJc w:val="left"/>
      <w:pPr>
        <w:ind w:left="4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6" w15:restartNumberingAfterBreak="0">
    <w:nsid w:val="6BAB4328"/>
    <w:multiLevelType w:val="hybridMultilevel"/>
    <w:tmpl w:val="4FFE1FFA"/>
    <w:lvl w:ilvl="0" w:tplc="3FC82824">
      <w:start w:val="1"/>
      <w:numFmt w:val="upp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7" w15:restartNumberingAfterBreak="0">
    <w:nsid w:val="7FAE7ECE"/>
    <w:multiLevelType w:val="hybridMultilevel"/>
    <w:tmpl w:val="4FFE1FFA"/>
    <w:lvl w:ilvl="0" w:tplc="3FC82824">
      <w:start w:val="1"/>
      <w:numFmt w:val="upp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10"/>
  </w:num>
  <w:num w:numId="15">
    <w:abstractNumId w:val="17"/>
  </w:num>
  <w:num w:numId="16">
    <w:abstractNumId w:val="14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82"/>
  <w:drawingGridVerticalSpacing w:val="187"/>
  <w:displayHorizontalDrawingGridEvery w:val="2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46"/>
    <w:rsid w:val="000145A5"/>
    <w:rsid w:val="0003782B"/>
    <w:rsid w:val="00043514"/>
    <w:rsid w:val="00081A85"/>
    <w:rsid w:val="0008728D"/>
    <w:rsid w:val="000A4B39"/>
    <w:rsid w:val="000C6A6C"/>
    <w:rsid w:val="000F12C7"/>
    <w:rsid w:val="000F28DE"/>
    <w:rsid w:val="00102E05"/>
    <w:rsid w:val="00122D31"/>
    <w:rsid w:val="00144885"/>
    <w:rsid w:val="0015212C"/>
    <w:rsid w:val="00192C14"/>
    <w:rsid w:val="00197BF2"/>
    <w:rsid w:val="001B521E"/>
    <w:rsid w:val="001D4B1D"/>
    <w:rsid w:val="001F6FDC"/>
    <w:rsid w:val="002138F0"/>
    <w:rsid w:val="00225C21"/>
    <w:rsid w:val="00233CF4"/>
    <w:rsid w:val="00240E6E"/>
    <w:rsid w:val="0024560C"/>
    <w:rsid w:val="00246E7A"/>
    <w:rsid w:val="00254DC0"/>
    <w:rsid w:val="002B01F0"/>
    <w:rsid w:val="002B16AB"/>
    <w:rsid w:val="002B2778"/>
    <w:rsid w:val="002C76EB"/>
    <w:rsid w:val="002D3529"/>
    <w:rsid w:val="002F1315"/>
    <w:rsid w:val="002F2323"/>
    <w:rsid w:val="00302D58"/>
    <w:rsid w:val="003247DF"/>
    <w:rsid w:val="00342873"/>
    <w:rsid w:val="00344FA0"/>
    <w:rsid w:val="00346D0B"/>
    <w:rsid w:val="00354310"/>
    <w:rsid w:val="00361B20"/>
    <w:rsid w:val="00364224"/>
    <w:rsid w:val="003669EE"/>
    <w:rsid w:val="00387CCE"/>
    <w:rsid w:val="003A4CF7"/>
    <w:rsid w:val="003B2CEB"/>
    <w:rsid w:val="003D67C8"/>
    <w:rsid w:val="003E280C"/>
    <w:rsid w:val="003E535A"/>
    <w:rsid w:val="003F1480"/>
    <w:rsid w:val="00416FDE"/>
    <w:rsid w:val="00417272"/>
    <w:rsid w:val="00423E89"/>
    <w:rsid w:val="00456620"/>
    <w:rsid w:val="0049334F"/>
    <w:rsid w:val="00495E0E"/>
    <w:rsid w:val="004A5BFA"/>
    <w:rsid w:val="004A66B1"/>
    <w:rsid w:val="004A717A"/>
    <w:rsid w:val="004E281F"/>
    <w:rsid w:val="004F0838"/>
    <w:rsid w:val="004F3F5D"/>
    <w:rsid w:val="005052C5"/>
    <w:rsid w:val="00522231"/>
    <w:rsid w:val="00531002"/>
    <w:rsid w:val="005469A1"/>
    <w:rsid w:val="005669FD"/>
    <w:rsid w:val="00575925"/>
    <w:rsid w:val="005813E9"/>
    <w:rsid w:val="00590C24"/>
    <w:rsid w:val="00594059"/>
    <w:rsid w:val="0059665A"/>
    <w:rsid w:val="005B2846"/>
    <w:rsid w:val="005C614A"/>
    <w:rsid w:val="005F58B2"/>
    <w:rsid w:val="0061538E"/>
    <w:rsid w:val="00634541"/>
    <w:rsid w:val="00634B6C"/>
    <w:rsid w:val="006452D3"/>
    <w:rsid w:val="006645E1"/>
    <w:rsid w:val="00676D9E"/>
    <w:rsid w:val="00680371"/>
    <w:rsid w:val="00683791"/>
    <w:rsid w:val="00692553"/>
    <w:rsid w:val="006A0F27"/>
    <w:rsid w:val="006A7A8B"/>
    <w:rsid w:val="006B0620"/>
    <w:rsid w:val="006C0FC2"/>
    <w:rsid w:val="006C76A0"/>
    <w:rsid w:val="006F1618"/>
    <w:rsid w:val="00732F4B"/>
    <w:rsid w:val="00745920"/>
    <w:rsid w:val="007554A1"/>
    <w:rsid w:val="0077515C"/>
    <w:rsid w:val="00777059"/>
    <w:rsid w:val="007A02DE"/>
    <w:rsid w:val="007A04D7"/>
    <w:rsid w:val="007B1BD9"/>
    <w:rsid w:val="007C174F"/>
    <w:rsid w:val="007D698F"/>
    <w:rsid w:val="007F2E41"/>
    <w:rsid w:val="00802E19"/>
    <w:rsid w:val="0085168B"/>
    <w:rsid w:val="00851ED8"/>
    <w:rsid w:val="0085369A"/>
    <w:rsid w:val="00882E52"/>
    <w:rsid w:val="0089271D"/>
    <w:rsid w:val="008A4750"/>
    <w:rsid w:val="008B2336"/>
    <w:rsid w:val="008B3B42"/>
    <w:rsid w:val="008C24B1"/>
    <w:rsid w:val="008C51DE"/>
    <w:rsid w:val="008D0ED6"/>
    <w:rsid w:val="008F49C0"/>
    <w:rsid w:val="00901ABA"/>
    <w:rsid w:val="00910997"/>
    <w:rsid w:val="00927008"/>
    <w:rsid w:val="00936FE0"/>
    <w:rsid w:val="0095409F"/>
    <w:rsid w:val="00954110"/>
    <w:rsid w:val="0097066B"/>
    <w:rsid w:val="00971C15"/>
    <w:rsid w:val="00987202"/>
    <w:rsid w:val="009A6DD8"/>
    <w:rsid w:val="009B489F"/>
    <w:rsid w:val="009B5177"/>
    <w:rsid w:val="009B59D4"/>
    <w:rsid w:val="009C7180"/>
    <w:rsid w:val="00A005E1"/>
    <w:rsid w:val="00A038A9"/>
    <w:rsid w:val="00A057D6"/>
    <w:rsid w:val="00A07CAD"/>
    <w:rsid w:val="00A368FF"/>
    <w:rsid w:val="00A42B94"/>
    <w:rsid w:val="00A43F0D"/>
    <w:rsid w:val="00A66D01"/>
    <w:rsid w:val="00A73942"/>
    <w:rsid w:val="00A9160F"/>
    <w:rsid w:val="00A91E4D"/>
    <w:rsid w:val="00AC01EF"/>
    <w:rsid w:val="00AD2680"/>
    <w:rsid w:val="00AE11DC"/>
    <w:rsid w:val="00AE3216"/>
    <w:rsid w:val="00AE3851"/>
    <w:rsid w:val="00B15B78"/>
    <w:rsid w:val="00B84015"/>
    <w:rsid w:val="00B84415"/>
    <w:rsid w:val="00BA2A9F"/>
    <w:rsid w:val="00BB0CD1"/>
    <w:rsid w:val="00BB5323"/>
    <w:rsid w:val="00BD4967"/>
    <w:rsid w:val="00BF64BE"/>
    <w:rsid w:val="00BF65DF"/>
    <w:rsid w:val="00C05F1E"/>
    <w:rsid w:val="00C15AB2"/>
    <w:rsid w:val="00C166AB"/>
    <w:rsid w:val="00C16941"/>
    <w:rsid w:val="00C5161C"/>
    <w:rsid w:val="00C97E2A"/>
    <w:rsid w:val="00CA671B"/>
    <w:rsid w:val="00CB3760"/>
    <w:rsid w:val="00CE5828"/>
    <w:rsid w:val="00CE6117"/>
    <w:rsid w:val="00CE6342"/>
    <w:rsid w:val="00D13706"/>
    <w:rsid w:val="00D27266"/>
    <w:rsid w:val="00D30205"/>
    <w:rsid w:val="00D33423"/>
    <w:rsid w:val="00D47149"/>
    <w:rsid w:val="00D473B2"/>
    <w:rsid w:val="00D47F89"/>
    <w:rsid w:val="00D621F4"/>
    <w:rsid w:val="00D7464E"/>
    <w:rsid w:val="00D81288"/>
    <w:rsid w:val="00D8181B"/>
    <w:rsid w:val="00D85C32"/>
    <w:rsid w:val="00D914FB"/>
    <w:rsid w:val="00D94AA4"/>
    <w:rsid w:val="00DA3CA5"/>
    <w:rsid w:val="00DF0252"/>
    <w:rsid w:val="00DF56F0"/>
    <w:rsid w:val="00E028B6"/>
    <w:rsid w:val="00E11258"/>
    <w:rsid w:val="00E204A3"/>
    <w:rsid w:val="00E333BB"/>
    <w:rsid w:val="00E37630"/>
    <w:rsid w:val="00E43BAB"/>
    <w:rsid w:val="00E4591C"/>
    <w:rsid w:val="00E50B93"/>
    <w:rsid w:val="00E53244"/>
    <w:rsid w:val="00E60E43"/>
    <w:rsid w:val="00E6435E"/>
    <w:rsid w:val="00E71DBA"/>
    <w:rsid w:val="00E80AAE"/>
    <w:rsid w:val="00EA2581"/>
    <w:rsid w:val="00EC2E90"/>
    <w:rsid w:val="00ED51CB"/>
    <w:rsid w:val="00F3381B"/>
    <w:rsid w:val="00F409D8"/>
    <w:rsid w:val="00F7163D"/>
    <w:rsid w:val="00F81194"/>
    <w:rsid w:val="00F92EC7"/>
    <w:rsid w:val="00FB18E6"/>
    <w:rsid w:val="00FE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docId w15:val="{9FEE914C-A33C-41FD-8681-7AD6978C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3A4CF7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BF6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BF64BE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semiHidden/>
    <w:unhideWhenUsed/>
    <w:rsid w:val="00BF6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BF64BE"/>
    <w:rPr>
      <w:rFonts w:asciiTheme="minorHAnsi" w:hAnsiTheme="minorHAnsi"/>
      <w:spacing w:val="4"/>
      <w:sz w:val="16"/>
      <w:szCs w:val="18"/>
    </w:rPr>
  </w:style>
  <w:style w:type="paragraph" w:styleId="Revision">
    <w:name w:val="Revision"/>
    <w:hidden/>
    <w:uiPriority w:val="99"/>
    <w:semiHidden/>
    <w:rsid w:val="00901ABA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g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CE7CD568AC4A4692D5584E19EA9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3F9AC-9527-4CBD-A5A9-69E7FAC0915E}"/>
      </w:docPartPr>
      <w:docPartBody>
        <w:p w:rsidR="00F701BC" w:rsidRDefault="001A76E3">
          <w:pPr>
            <w:pStyle w:val="10CE7CD568AC4A4692D5584E19EA9971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C580A"/>
    <w:rsid w:val="001652A9"/>
    <w:rsid w:val="001A5D52"/>
    <w:rsid w:val="001A76E3"/>
    <w:rsid w:val="0057467F"/>
    <w:rsid w:val="007C580A"/>
    <w:rsid w:val="00A82E10"/>
    <w:rsid w:val="00B11CBC"/>
    <w:rsid w:val="00ED79C7"/>
    <w:rsid w:val="00EF2D1D"/>
    <w:rsid w:val="00F701BC"/>
    <w:rsid w:val="00F745DA"/>
    <w:rsid w:val="00FA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2A9"/>
    <w:rPr>
      <w:color w:val="808080"/>
    </w:rPr>
  </w:style>
  <w:style w:type="paragraph" w:customStyle="1" w:styleId="458BE986A12444A29838A927E226073D">
    <w:name w:val="458BE986A12444A29838A927E226073D"/>
    <w:rsid w:val="00F701BC"/>
  </w:style>
  <w:style w:type="paragraph" w:customStyle="1" w:styleId="10CE7CD568AC4A4692D5584E19EA9971">
    <w:name w:val="10CE7CD568AC4A4692D5584E19EA9971"/>
    <w:rsid w:val="00F701BC"/>
  </w:style>
  <w:style w:type="paragraph" w:customStyle="1" w:styleId="9635473AEB1F492C8D7610A84D75145A">
    <w:name w:val="9635473AEB1F492C8D7610A84D75145A"/>
    <w:rsid w:val="00F701BC"/>
  </w:style>
  <w:style w:type="paragraph" w:customStyle="1" w:styleId="B53FC43B15D445FF949129D60BA521E4">
    <w:name w:val="B53FC43B15D445FF949129D60BA521E4"/>
    <w:rsid w:val="00F701BC"/>
  </w:style>
  <w:style w:type="paragraph" w:customStyle="1" w:styleId="E8D728FA25FA40B7B9951DDE14218E1C">
    <w:name w:val="E8D728FA25FA40B7B9951DDE14218E1C"/>
    <w:rsid w:val="00F701BC"/>
  </w:style>
  <w:style w:type="paragraph" w:customStyle="1" w:styleId="AC8D8D9429054AF48103DB642A4BC6F2">
    <w:name w:val="AC8D8D9429054AF48103DB642A4BC6F2"/>
    <w:rsid w:val="00F701BC"/>
  </w:style>
  <w:style w:type="paragraph" w:customStyle="1" w:styleId="2874A127DF254E9694AABBAE5E352512">
    <w:name w:val="2874A127DF254E9694AABBAE5E352512"/>
    <w:rsid w:val="00F701BC"/>
  </w:style>
  <w:style w:type="paragraph" w:customStyle="1" w:styleId="DC21951CC2334212A533673818A9A5C8">
    <w:name w:val="DC21951CC2334212A533673818A9A5C8"/>
    <w:rsid w:val="00F701BC"/>
  </w:style>
  <w:style w:type="paragraph" w:customStyle="1" w:styleId="44CB7C11B7CF41BCBF78BEB348D31FBB">
    <w:name w:val="44CB7C11B7CF41BCBF78BEB348D31FBB"/>
    <w:rsid w:val="00F701BC"/>
  </w:style>
  <w:style w:type="paragraph" w:customStyle="1" w:styleId="3B0AD3E02C114ECCA5A14E10F630F7A1">
    <w:name w:val="3B0AD3E02C114ECCA5A14E10F630F7A1"/>
    <w:rsid w:val="00F701BC"/>
  </w:style>
  <w:style w:type="paragraph" w:customStyle="1" w:styleId="FCA3F448932B414DAF1262232E78F34A">
    <w:name w:val="FCA3F448932B414DAF1262232E78F34A"/>
    <w:rsid w:val="00F701BC"/>
  </w:style>
  <w:style w:type="paragraph" w:customStyle="1" w:styleId="E76D30371682411F97889B7426CA1BD6">
    <w:name w:val="E76D30371682411F97889B7426CA1BD6"/>
    <w:rsid w:val="00F701BC"/>
  </w:style>
  <w:style w:type="paragraph" w:customStyle="1" w:styleId="EB6EAEC89B034C31842C40D136490CB2">
    <w:name w:val="EB6EAEC89B034C31842C40D136490CB2"/>
    <w:rsid w:val="00F701BC"/>
  </w:style>
  <w:style w:type="paragraph" w:customStyle="1" w:styleId="7A10877CC94F476B84F2DF45FE09D760">
    <w:name w:val="7A10877CC94F476B84F2DF45FE09D760"/>
    <w:rsid w:val="00F701BC"/>
  </w:style>
  <w:style w:type="paragraph" w:customStyle="1" w:styleId="1C77A5C5A67C48449344E8935410347E">
    <w:name w:val="1C77A5C5A67C48449344E8935410347E"/>
    <w:rsid w:val="00F701BC"/>
  </w:style>
  <w:style w:type="paragraph" w:customStyle="1" w:styleId="70866AC849464718873367B037F043DC">
    <w:name w:val="70866AC849464718873367B037F043DC"/>
    <w:rsid w:val="00F701BC"/>
  </w:style>
  <w:style w:type="paragraph" w:customStyle="1" w:styleId="B14B3FA96A1440F98D4D8D427C462D27">
    <w:name w:val="B14B3FA96A1440F98D4D8D427C462D27"/>
    <w:rsid w:val="00F701BC"/>
  </w:style>
  <w:style w:type="paragraph" w:customStyle="1" w:styleId="0351673F30204A6A8E767B82ADDAF825">
    <w:name w:val="0351673F30204A6A8E767B82ADDAF825"/>
    <w:rsid w:val="00F701BC"/>
  </w:style>
  <w:style w:type="paragraph" w:customStyle="1" w:styleId="7DB66929F51447BDBED1A0A77F29BB93">
    <w:name w:val="7DB66929F51447BDBED1A0A77F29BB93"/>
    <w:rsid w:val="00F701BC"/>
  </w:style>
  <w:style w:type="paragraph" w:customStyle="1" w:styleId="B8C15F7475D94E5895DE5BAE44127ECD">
    <w:name w:val="B8C15F7475D94E5895DE5BAE44127ECD"/>
    <w:rsid w:val="007C580A"/>
  </w:style>
  <w:style w:type="paragraph" w:customStyle="1" w:styleId="AA1DBE4DB81B431D934F3EBC505D26B1">
    <w:name w:val="AA1DBE4DB81B431D934F3EBC505D26B1"/>
    <w:rsid w:val="007C58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388A6-68C2-45C6-8640-1C6C43DE0D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76A715-2B91-46F4-8154-2FFF327D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MS_Mints.dotx</Template>
  <TotalTime>157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The Shaw Group Inc</Company>
  <LinksUpToDate>false</LinksUpToDate>
  <CharactersWithSpaces>10635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Doug</dc:creator>
  <cp:lastModifiedBy>Blakeley, Doug</cp:lastModifiedBy>
  <cp:revision>5</cp:revision>
  <cp:lastPrinted>2004-01-21T19:22:00Z</cp:lastPrinted>
  <dcterms:created xsi:type="dcterms:W3CDTF">2017-07-11T23:29:00Z</dcterms:created>
  <dcterms:modified xsi:type="dcterms:W3CDTF">2017-08-13T20:18:00Z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