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3F424"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February 1, 2020</w:t>
      </w:r>
    </w:p>
    <w:p w14:paraId="1E49E4A5"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13D54012" w14:textId="77777777" w:rsidR="00A42583" w:rsidRPr="00352431" w:rsidRDefault="00A42583" w:rsidP="00A42583">
      <w:pPr>
        <w:shd w:val="clear" w:color="auto" w:fill="FFFFFF"/>
        <w:rPr>
          <w:rFonts w:ascii="Arial" w:hAnsi="Arial" w:cs="Arial"/>
          <w:sz w:val="20"/>
          <w:szCs w:val="20"/>
        </w:rPr>
      </w:pPr>
    </w:p>
    <w:p w14:paraId="7707B9DE" w14:textId="77777777" w:rsidR="00A42583" w:rsidRPr="00352431" w:rsidRDefault="00A42583" w:rsidP="00A42583">
      <w:pPr>
        <w:shd w:val="clear" w:color="auto" w:fill="FFFFFF"/>
        <w:rPr>
          <w:rFonts w:ascii="Arial" w:hAnsi="Arial" w:cs="Arial"/>
          <w:sz w:val="20"/>
          <w:szCs w:val="20"/>
        </w:rPr>
      </w:pPr>
    </w:p>
    <w:p w14:paraId="7E7276DA"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To the West Plains Little League Community - </w:t>
      </w:r>
    </w:p>
    <w:p w14:paraId="0846771E"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12547F5C" w14:textId="77777777" w:rsidR="00A42583" w:rsidRPr="00352431" w:rsidRDefault="00A42583" w:rsidP="00A42583">
      <w:pPr>
        <w:shd w:val="clear" w:color="auto" w:fill="FFFFFF"/>
        <w:rPr>
          <w:rFonts w:ascii="Arial" w:hAnsi="Arial" w:cs="Arial"/>
          <w:sz w:val="20"/>
          <w:szCs w:val="20"/>
        </w:rPr>
      </w:pPr>
    </w:p>
    <w:p w14:paraId="4EA6AE82"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Welcome to the 2020 season, which marks the 1</w:t>
      </w:r>
      <w:r>
        <w:rPr>
          <w:rFonts w:ascii="Arial" w:hAnsi="Arial" w:cs="Arial"/>
          <w:sz w:val="20"/>
          <w:szCs w:val="20"/>
        </w:rPr>
        <w:t>7</w:t>
      </w:r>
      <w:r w:rsidRPr="00352431">
        <w:rPr>
          <w:rFonts w:ascii="Arial" w:hAnsi="Arial" w:cs="Arial"/>
          <w:sz w:val="20"/>
          <w:szCs w:val="20"/>
          <w:vertAlign w:val="superscript"/>
        </w:rPr>
        <w:t>th</w:t>
      </w:r>
      <w:r w:rsidRPr="00352431">
        <w:rPr>
          <w:rFonts w:ascii="Arial" w:hAnsi="Arial" w:cs="Arial"/>
          <w:sz w:val="20"/>
          <w:szCs w:val="20"/>
        </w:rPr>
        <w:t xml:space="preserve"> season for West Plains Little League!</w:t>
      </w:r>
    </w:p>
    <w:p w14:paraId="6B819301"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64F18F23"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I would like to start off by saying thank you to all the many people who volunteer within our organization.  We have so many amazing volunteers, from board members to coaches to parents, that make Little League in our area possible.    All of the time dedicated to developing our softball and baseball programs is freely given by people who care to make a difference in the lives of young people.  Not only do the children in our program learn fundamental softball and baseball skills, but they learn the value of teamwork, sportsmanship and community.  All of this is made possible because of our volunteers. </w:t>
      </w:r>
    </w:p>
    <w:p w14:paraId="220D22A2"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Thank you!.</w:t>
      </w:r>
    </w:p>
    <w:p w14:paraId="6CF6706C"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4543DBB1"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In 2019, West Plains served over 400 children in the West Plains area, ranging from ages 4-12 years old.  We also had many junior high and high school students volunteer as umpires for our league. We saw an increase in the number of tee ball players and an increase in participation in our softball program.  We also had a very successful summer All Star program.  We had three different aged teams represent our league at Washington State Baseball Little League tournaments!  The 9-10 team represented our league in Gig Harbor.  The 10-11 team represented our league in Woodinville, WA.  The majors team represented our league in Richland, WA.  The majors All Star team made history for WPLL, by becoming the first team from our league to win two games at the state level! West Plains Little League has been growing and building a tradition of high-quality baseball and softball, and all of our teams represented our league well.  </w:t>
      </w:r>
    </w:p>
    <w:p w14:paraId="574FE3E6"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2EE6DD26"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Our league is designed to be a place that welcomes any child who wants to play, regardless of ability or financial situation.  We work very closely with many community partners who support West Plains Little League financially, and this allows us to continue to offer very reasonable registration fees. Our fees will be remaining the same this year as they were last year, and we are very excited about that.  We would like to thank our many sponsors for their support and for showing a genuine interest in promoting baseball and softball in the West Plains.  </w:t>
      </w:r>
    </w:p>
    <w:p w14:paraId="69BED88A" w14:textId="77777777" w:rsidR="00A42583" w:rsidRPr="00352431" w:rsidRDefault="00A42583" w:rsidP="00A42583">
      <w:pPr>
        <w:shd w:val="clear" w:color="auto" w:fill="FFFFFF"/>
        <w:rPr>
          <w:rFonts w:ascii="Arial" w:hAnsi="Arial" w:cs="Arial"/>
          <w:sz w:val="20"/>
          <w:szCs w:val="20"/>
        </w:rPr>
      </w:pPr>
    </w:p>
    <w:p w14:paraId="598608E3"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The field space that WPLL uses for practices and games around the West Plains area is the property of many different school districts and municipalities.  We rely heavily on these fields, and recognize that without the partnerships that we have, we would be unable to run our programs.  Thank you to the City of Cheney, The City of Medical Lake, The City of Airway Heights, The Medical Lake School District, and the Cheney School District for helping promote baseball and softball by providing us access to your fields.  </w:t>
      </w:r>
    </w:p>
    <w:p w14:paraId="060FD5BE"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2887955E"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WPLL is a part of District 13, and District 13 is slated to host the Majors Baseball All Star Tournament for the state of Washington this summer.  This is an amazing opportunity for our league and for our communities.  It is likely that this tournament will be held at our very own Salnave fields!  The City of Cheney has been very proactive and is excited to partner with our league to put together a quality tournament experience.  But more help is needed.  We need volunteers and we need financial resources to be able to really put together something special for </w:t>
      </w:r>
      <w:r w:rsidRPr="00352431">
        <w:rPr>
          <w:rFonts w:ascii="Arial" w:hAnsi="Arial" w:cs="Arial"/>
          <w:sz w:val="20"/>
          <w:szCs w:val="20"/>
        </w:rPr>
        <w:lastRenderedPageBreak/>
        <w:t>this event.  If you have any interest in contributing to the planning of the state tournament or have any connections to businesses that might like to be a sponsor of the tournament, please let us know!</w:t>
      </w:r>
    </w:p>
    <w:p w14:paraId="747A0B97"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091B94E6"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Registration is open for the 2020 season! Registration for the AAA/Majors programs will close on March 1, 2020.  Registration for the tee ball/coach pitch divisions (A/AA) will close on April 3</w:t>
      </w:r>
      <w:r w:rsidRPr="00352431">
        <w:rPr>
          <w:rFonts w:ascii="Arial" w:hAnsi="Arial" w:cs="Arial"/>
          <w:sz w:val="20"/>
          <w:szCs w:val="20"/>
          <w:vertAlign w:val="superscript"/>
        </w:rPr>
        <w:t>rd</w:t>
      </w:r>
      <w:r w:rsidRPr="00352431">
        <w:rPr>
          <w:rFonts w:ascii="Arial" w:hAnsi="Arial" w:cs="Arial"/>
          <w:sz w:val="20"/>
          <w:szCs w:val="20"/>
        </w:rPr>
        <w:t xml:space="preserve">.  Please be sure to register according to this timeline.  </w:t>
      </w:r>
    </w:p>
    <w:p w14:paraId="022BE48B"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68EB69AE" w14:textId="77777777" w:rsidR="00A42583" w:rsidRPr="00352431" w:rsidRDefault="00A42583" w:rsidP="00A42583">
      <w:pPr>
        <w:shd w:val="clear" w:color="auto" w:fill="FFFFFF"/>
        <w:rPr>
          <w:rFonts w:ascii="Arial" w:hAnsi="Arial" w:cs="Arial"/>
          <w:sz w:val="20"/>
          <w:szCs w:val="20"/>
        </w:rPr>
      </w:pPr>
    </w:p>
    <w:p w14:paraId="2A423977"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xml:space="preserve">Please keep informed about our league via our website at www.westplainslittleleague.com or on Facebook!  </w:t>
      </w:r>
    </w:p>
    <w:p w14:paraId="49A3615F"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1BDB5CDF" w14:textId="257072E5" w:rsidR="00A42583" w:rsidRDefault="00A42583" w:rsidP="00A42583">
      <w:pPr>
        <w:shd w:val="clear" w:color="auto" w:fill="FFFFFF"/>
        <w:rPr>
          <w:rFonts w:ascii="Arial" w:hAnsi="Arial" w:cs="Arial"/>
          <w:sz w:val="20"/>
          <w:szCs w:val="20"/>
        </w:rPr>
      </w:pPr>
      <w:r w:rsidRPr="00352431">
        <w:rPr>
          <w:rFonts w:ascii="Arial" w:hAnsi="Arial" w:cs="Arial"/>
          <w:sz w:val="20"/>
          <w:szCs w:val="20"/>
        </w:rPr>
        <w:t xml:space="preserve">We are looking forward to another exciting season of West Plains Little League baseball and softball.  We are always looking for future board members and those who want to participate in creating a valuable high quality experience for our youth.  Please let us know if you have any interest in volunteering at any level!  </w:t>
      </w:r>
    </w:p>
    <w:p w14:paraId="65F48A3D" w14:textId="71683833" w:rsidR="00A42583" w:rsidRDefault="00A42583" w:rsidP="00A42583">
      <w:pPr>
        <w:shd w:val="clear" w:color="auto" w:fill="FFFFFF"/>
        <w:rPr>
          <w:rFonts w:ascii="Arial" w:hAnsi="Arial" w:cs="Arial"/>
          <w:sz w:val="20"/>
          <w:szCs w:val="20"/>
        </w:rPr>
      </w:pPr>
    </w:p>
    <w:p w14:paraId="4640E7E6" w14:textId="7B46A26C" w:rsidR="00A42583" w:rsidRPr="00352431" w:rsidRDefault="00A42583" w:rsidP="00A42583">
      <w:pPr>
        <w:shd w:val="clear" w:color="auto" w:fill="FFFFFF"/>
        <w:rPr>
          <w:rFonts w:ascii="Arial" w:hAnsi="Arial" w:cs="Arial"/>
          <w:sz w:val="20"/>
          <w:szCs w:val="20"/>
        </w:rPr>
      </w:pPr>
      <w:r>
        <w:rPr>
          <w:rFonts w:ascii="Arial" w:hAnsi="Arial" w:cs="Arial"/>
          <w:sz w:val="20"/>
          <w:szCs w:val="20"/>
        </w:rPr>
        <w:t>Let’s PLAY BALL!</w:t>
      </w:r>
      <w:bookmarkStart w:id="0" w:name="_GoBack"/>
      <w:bookmarkEnd w:id="0"/>
    </w:p>
    <w:p w14:paraId="498684F1"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 </w:t>
      </w:r>
    </w:p>
    <w:p w14:paraId="48A6F8A7"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Stacy Ashcroft</w:t>
      </w:r>
    </w:p>
    <w:p w14:paraId="489DF61C"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President</w:t>
      </w:r>
    </w:p>
    <w:p w14:paraId="6EF76909" w14:textId="77777777" w:rsidR="00A42583" w:rsidRPr="00352431" w:rsidRDefault="00A42583" w:rsidP="00A42583">
      <w:pPr>
        <w:shd w:val="clear" w:color="auto" w:fill="FFFFFF"/>
        <w:rPr>
          <w:rFonts w:ascii="Arial" w:hAnsi="Arial" w:cs="Arial"/>
          <w:sz w:val="20"/>
          <w:szCs w:val="20"/>
        </w:rPr>
      </w:pPr>
      <w:r w:rsidRPr="00352431">
        <w:rPr>
          <w:rFonts w:ascii="Arial" w:hAnsi="Arial" w:cs="Arial"/>
          <w:sz w:val="20"/>
          <w:szCs w:val="20"/>
        </w:rPr>
        <w:t>West Plains Little League</w:t>
      </w:r>
    </w:p>
    <w:p w14:paraId="24856872" w14:textId="77777777" w:rsidR="00A42583" w:rsidRPr="00352431" w:rsidRDefault="00A42583" w:rsidP="00A42583">
      <w:pPr>
        <w:rPr>
          <w:rFonts w:ascii="Arial" w:hAnsi="Arial" w:cs="Arial"/>
          <w:sz w:val="20"/>
          <w:szCs w:val="20"/>
        </w:rPr>
      </w:pPr>
      <w:r w:rsidRPr="00352431">
        <w:rPr>
          <w:rFonts w:ascii="Arial" w:hAnsi="Arial" w:cs="Arial"/>
          <w:sz w:val="20"/>
          <w:szCs w:val="20"/>
        </w:rPr>
        <w:t>president@westplainslittleleague.com</w:t>
      </w:r>
    </w:p>
    <w:p w14:paraId="2D049FBA" w14:textId="77777777" w:rsidR="00A42583" w:rsidRPr="00352431" w:rsidRDefault="00A42583" w:rsidP="00A42583">
      <w:pPr>
        <w:rPr>
          <w:rFonts w:ascii="Arial" w:hAnsi="Arial" w:cs="Arial"/>
          <w:sz w:val="20"/>
          <w:szCs w:val="20"/>
        </w:rPr>
      </w:pPr>
      <w:r w:rsidRPr="00352431">
        <w:rPr>
          <w:rFonts w:ascii="Arial" w:hAnsi="Arial" w:cs="Arial"/>
          <w:sz w:val="20"/>
          <w:szCs w:val="20"/>
        </w:rPr>
        <w:t>509-294-5341</w:t>
      </w:r>
    </w:p>
    <w:p w14:paraId="658C3EB2" w14:textId="3F8DDFEA" w:rsidR="00A32011" w:rsidRPr="00A42583" w:rsidRDefault="00A32011" w:rsidP="00A42583"/>
    <w:sectPr w:rsidR="00A32011" w:rsidRPr="00A42583" w:rsidSect="005F6091">
      <w:headerReference w:type="default" r:id="rId6"/>
      <w:pgSz w:w="12240" w:h="15840"/>
      <w:pgMar w:top="2880" w:right="1800" w:bottom="1440" w:left="180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0D254" w14:textId="77777777" w:rsidR="00E21DA1" w:rsidRDefault="00E21DA1">
      <w:r>
        <w:separator/>
      </w:r>
    </w:p>
  </w:endnote>
  <w:endnote w:type="continuationSeparator" w:id="0">
    <w:p w14:paraId="0005E6B8" w14:textId="77777777" w:rsidR="00E21DA1" w:rsidRDefault="00E2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C99B6" w14:textId="77777777" w:rsidR="00E21DA1" w:rsidRDefault="00E21DA1">
      <w:r>
        <w:separator/>
      </w:r>
    </w:p>
  </w:footnote>
  <w:footnote w:type="continuationSeparator" w:id="0">
    <w:p w14:paraId="7350F209" w14:textId="77777777" w:rsidR="00E21DA1" w:rsidRDefault="00E21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6C0C" w14:textId="77777777" w:rsidR="00616869" w:rsidRPr="005F6091" w:rsidRDefault="00805A1A" w:rsidP="00DF04F6">
    <w:pPr>
      <w:pStyle w:val="Header"/>
      <w:pBdr>
        <w:bottom w:val="threeDEmboss" w:sz="18" w:space="1" w:color="auto"/>
      </w:pBdr>
      <w:tabs>
        <w:tab w:val="clear" w:pos="8640"/>
        <w:tab w:val="right" w:pos="6480"/>
      </w:tabs>
      <w:ind w:right="2160"/>
      <w:rPr>
        <w:b/>
        <w:sz w:val="48"/>
        <w:szCs w:val="48"/>
      </w:rPr>
    </w:pPr>
    <w:r>
      <w:rPr>
        <w:noProof/>
      </w:rPr>
      <w:drawing>
        <wp:anchor distT="0" distB="0" distL="114300" distR="114300" simplePos="0" relativeHeight="251657728" behindDoc="1" locked="0" layoutInCell="1" allowOverlap="1" wp14:anchorId="2D0AC0AC" wp14:editId="108E5982">
          <wp:simplePos x="0" y="0"/>
          <wp:positionH relativeFrom="column">
            <wp:posOffset>4114800</wp:posOffset>
          </wp:positionH>
          <wp:positionV relativeFrom="paragraph">
            <wp:posOffset>-228600</wp:posOffset>
          </wp:positionV>
          <wp:extent cx="1371600" cy="1371600"/>
          <wp:effectExtent l="0" t="0" r="0" b="0"/>
          <wp:wrapTight wrapText="bothSides">
            <wp:wrapPolygon edited="0">
              <wp:start x="9000" y="0"/>
              <wp:lineTo x="7500" y="300"/>
              <wp:lineTo x="1800" y="4200"/>
              <wp:lineTo x="600" y="7200"/>
              <wp:lineTo x="0" y="9000"/>
              <wp:lineTo x="0" y="15600"/>
              <wp:lineTo x="2700" y="19200"/>
              <wp:lineTo x="6900" y="21300"/>
              <wp:lineTo x="7500" y="21300"/>
              <wp:lineTo x="14100" y="21300"/>
              <wp:lineTo x="14700" y="21300"/>
              <wp:lineTo x="18000" y="19500"/>
              <wp:lineTo x="18000" y="19200"/>
              <wp:lineTo x="21300" y="16500"/>
              <wp:lineTo x="21300" y="8700"/>
              <wp:lineTo x="21000" y="7500"/>
              <wp:lineTo x="19800" y="4200"/>
              <wp:lineTo x="14100" y="300"/>
              <wp:lineTo x="12600" y="0"/>
              <wp:lineTo x="9000" y="0"/>
            </wp:wrapPolygon>
          </wp:wrapTight>
          <wp:docPr id="1" name="Picture 1" descr="LLB_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B_Prim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6869" w:rsidRPr="005F6091">
      <w:rPr>
        <w:b/>
        <w:sz w:val="48"/>
        <w:szCs w:val="48"/>
      </w:rPr>
      <w:t>West Plains Little League</w:t>
    </w:r>
  </w:p>
  <w:p w14:paraId="49B6BB63" w14:textId="77777777" w:rsidR="005C4DE2" w:rsidRPr="005C4DE2" w:rsidRDefault="005C4DE2" w:rsidP="005C4DE2">
    <w:pPr>
      <w:rPr>
        <w:sz w:val="32"/>
        <w:szCs w:val="32"/>
      </w:rPr>
    </w:pPr>
    <w:r w:rsidRPr="005C4DE2">
      <w:rPr>
        <w:sz w:val="32"/>
        <w:szCs w:val="32"/>
      </w:rPr>
      <w:t xml:space="preserve">P.O. </w:t>
    </w:r>
    <w:r w:rsidR="00283778">
      <w:rPr>
        <w:sz w:val="32"/>
        <w:szCs w:val="32"/>
      </w:rPr>
      <w:t>607</w:t>
    </w:r>
  </w:p>
  <w:p w14:paraId="023F9332" w14:textId="77777777" w:rsidR="005C4DE2" w:rsidRPr="005C4DE2" w:rsidRDefault="00283778" w:rsidP="005C4DE2">
    <w:pPr>
      <w:rPr>
        <w:sz w:val="32"/>
        <w:szCs w:val="32"/>
      </w:rPr>
    </w:pPr>
    <w:r>
      <w:rPr>
        <w:sz w:val="32"/>
        <w:szCs w:val="32"/>
      </w:rPr>
      <w:t>Cheney, WA  99004</w:t>
    </w:r>
  </w:p>
  <w:p w14:paraId="5BFE8A8D" w14:textId="77777777" w:rsidR="00616869" w:rsidRDefault="00283778" w:rsidP="005C4DE2">
    <w:pPr>
      <w:pStyle w:val="Header"/>
      <w:rPr>
        <w:i/>
      </w:rPr>
    </w:pPr>
    <w:r>
      <w:rPr>
        <w:i/>
      </w:rPr>
      <w:t>(509)294-5341</w:t>
    </w:r>
    <w:r w:rsidR="00616869" w:rsidRPr="005F6091">
      <w:rPr>
        <w:i/>
      </w:rPr>
      <w:t xml:space="preserve"> | </w:t>
    </w:r>
    <w:r w:rsidR="005C4DE2" w:rsidRPr="005C4DE2">
      <w:rPr>
        <w:i/>
      </w:rPr>
      <w:t>www.westplainslittleleague.com</w:t>
    </w:r>
  </w:p>
  <w:p w14:paraId="4F163591" w14:textId="77777777" w:rsidR="005C4DE2" w:rsidRDefault="005C4DE2" w:rsidP="005C4DE2">
    <w:pPr>
      <w:pStyle w:val="Header"/>
      <w:rPr>
        <w:i/>
      </w:rPr>
    </w:pPr>
  </w:p>
  <w:p w14:paraId="2211CD33" w14:textId="77777777" w:rsidR="00616869" w:rsidRPr="005F6091" w:rsidRDefault="00616869" w:rsidP="00DF04F6">
    <w:pPr>
      <w:pStyle w:val="Header"/>
      <w:tabs>
        <w:tab w:val="clear" w:pos="8640"/>
        <w:tab w:val="right" w:pos="9180"/>
      </w:tabs>
      <w:ind w:right="-1440"/>
      <w:rPr>
        <w:rFonts w:ascii="Script MT Bold" w:hAnsi="Script MT Bold"/>
        <w:b/>
      </w:rPr>
    </w:pPr>
    <w:r>
      <w:tab/>
    </w:r>
    <w:r>
      <w:tab/>
    </w:r>
    <w:r w:rsidRPr="005F6091">
      <w:rPr>
        <w:rFonts w:ascii="Script MT Bold" w:hAnsi="Script MT Bold"/>
        <w:b/>
      </w:rPr>
      <w:t>“Volunteers Mean the World to Us”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A1A"/>
    <w:rsid w:val="00010CD4"/>
    <w:rsid w:val="00027BC0"/>
    <w:rsid w:val="00164C43"/>
    <w:rsid w:val="001E3D2A"/>
    <w:rsid w:val="001F2472"/>
    <w:rsid w:val="00283778"/>
    <w:rsid w:val="00315420"/>
    <w:rsid w:val="004E0F5C"/>
    <w:rsid w:val="00586BA8"/>
    <w:rsid w:val="005C4DE2"/>
    <w:rsid w:val="005C7D42"/>
    <w:rsid w:val="005E4B83"/>
    <w:rsid w:val="005F6091"/>
    <w:rsid w:val="00616869"/>
    <w:rsid w:val="006273C2"/>
    <w:rsid w:val="00656590"/>
    <w:rsid w:val="007A15E5"/>
    <w:rsid w:val="007A67EF"/>
    <w:rsid w:val="007B43C9"/>
    <w:rsid w:val="007D500B"/>
    <w:rsid w:val="007E0E05"/>
    <w:rsid w:val="00801ADE"/>
    <w:rsid w:val="00803B27"/>
    <w:rsid w:val="00805A1A"/>
    <w:rsid w:val="00885583"/>
    <w:rsid w:val="008B473C"/>
    <w:rsid w:val="008C4500"/>
    <w:rsid w:val="00916005"/>
    <w:rsid w:val="00981019"/>
    <w:rsid w:val="00A1465D"/>
    <w:rsid w:val="00A32011"/>
    <w:rsid w:val="00A42583"/>
    <w:rsid w:val="00AA45D3"/>
    <w:rsid w:val="00AF2908"/>
    <w:rsid w:val="00B02CDD"/>
    <w:rsid w:val="00B97D55"/>
    <w:rsid w:val="00BE6C79"/>
    <w:rsid w:val="00C12D63"/>
    <w:rsid w:val="00C52DED"/>
    <w:rsid w:val="00C55342"/>
    <w:rsid w:val="00CE613F"/>
    <w:rsid w:val="00D012A9"/>
    <w:rsid w:val="00D3262B"/>
    <w:rsid w:val="00DF04F6"/>
    <w:rsid w:val="00E176D1"/>
    <w:rsid w:val="00E21DA1"/>
    <w:rsid w:val="00E87A38"/>
    <w:rsid w:val="00EA616A"/>
    <w:rsid w:val="00EF403D"/>
    <w:rsid w:val="00F5248C"/>
    <w:rsid w:val="00FE35AD"/>
    <w:rsid w:val="00FF4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A0D0FE"/>
  <w15:chartTrackingRefBased/>
  <w15:docId w15:val="{CE0A897B-FF99-451A-9D3D-DB7B0239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258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F6091"/>
    <w:pPr>
      <w:tabs>
        <w:tab w:val="center" w:pos="4320"/>
        <w:tab w:val="right" w:pos="8640"/>
      </w:tabs>
    </w:pPr>
  </w:style>
  <w:style w:type="paragraph" w:styleId="Footer">
    <w:name w:val="footer"/>
    <w:basedOn w:val="Normal"/>
    <w:rsid w:val="005F6091"/>
    <w:pPr>
      <w:tabs>
        <w:tab w:val="center" w:pos="4320"/>
        <w:tab w:val="right" w:pos="8640"/>
      </w:tabs>
    </w:pPr>
  </w:style>
  <w:style w:type="character" w:styleId="Hyperlink">
    <w:name w:val="Hyperlink"/>
    <w:rsid w:val="005F6091"/>
    <w:rPr>
      <w:color w:val="0000FF"/>
      <w:u w:val="single"/>
    </w:rPr>
  </w:style>
  <w:style w:type="paragraph" w:styleId="NormalWeb">
    <w:name w:val="Normal (Web)"/>
    <w:basedOn w:val="Normal"/>
    <w:uiPriority w:val="99"/>
    <w:unhideWhenUsed/>
    <w:rsid w:val="00D012A9"/>
    <w:pPr>
      <w:spacing w:before="100" w:beforeAutospacing="1" w:after="100" w:afterAutospacing="1"/>
    </w:pPr>
  </w:style>
  <w:style w:type="paragraph" w:styleId="BalloonText">
    <w:name w:val="Balloon Text"/>
    <w:basedOn w:val="Normal"/>
    <w:link w:val="BalloonTextChar"/>
    <w:rsid w:val="007D500B"/>
    <w:rPr>
      <w:rFonts w:ascii="Segoe UI" w:hAnsi="Segoe UI" w:cs="Segoe UI"/>
      <w:sz w:val="18"/>
      <w:szCs w:val="18"/>
    </w:rPr>
  </w:style>
  <w:style w:type="character" w:customStyle="1" w:styleId="BalloonTextChar">
    <w:name w:val="Balloon Text Char"/>
    <w:link w:val="BalloonText"/>
    <w:rsid w:val="007D500B"/>
    <w:rPr>
      <w:rFonts w:ascii="Segoe UI" w:hAnsi="Segoe UI" w:cs="Segoe UI"/>
      <w:sz w:val="18"/>
      <w:szCs w:val="18"/>
    </w:rPr>
  </w:style>
  <w:style w:type="paragraph" w:styleId="NoSpacing">
    <w:name w:val="No Spacing"/>
    <w:uiPriority w:val="1"/>
    <w:qFormat/>
    <w:rsid w:val="007A15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s\WEST%20PLAINS%20LTTLE%20LEAGUE\WPLL%202018\President%20Letter.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President Letter.docx</Template>
  <TotalTime>1</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Date</vt:lpstr>
    </vt:vector>
  </TitlesOfParts>
  <Company>Cheney School District</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ashcroft_14</dc:creator>
  <cp:keywords/>
  <dc:description/>
  <cp:lastModifiedBy>Stacy Ashcroft</cp:lastModifiedBy>
  <cp:revision>3</cp:revision>
  <cp:lastPrinted>2018-01-03T19:49:00Z</cp:lastPrinted>
  <dcterms:created xsi:type="dcterms:W3CDTF">2020-02-05T21:53:00Z</dcterms:created>
  <dcterms:modified xsi:type="dcterms:W3CDTF">2020-02-05T21:53:00Z</dcterms:modified>
</cp:coreProperties>
</file>