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1278" w14:textId="77777777" w:rsidR="00140BCC" w:rsidRDefault="00140BCC" w:rsidP="00140BCC">
      <w:pPr>
        <w:jc w:val="center"/>
        <w:rPr>
          <w:rFonts w:ascii="Arial" w:hAnsi="Arial" w:cs="Arial"/>
          <w:sz w:val="40"/>
          <w:szCs w:val="40"/>
        </w:rPr>
      </w:pPr>
    </w:p>
    <w:p w14:paraId="2D049FBA" w14:textId="38ADD76C" w:rsidR="00A42583" w:rsidRPr="00140BCC" w:rsidRDefault="00140BCC" w:rsidP="00140BCC">
      <w:pPr>
        <w:jc w:val="center"/>
        <w:rPr>
          <w:rFonts w:ascii="Arial" w:hAnsi="Arial" w:cs="Arial"/>
          <w:sz w:val="40"/>
          <w:szCs w:val="40"/>
        </w:rPr>
      </w:pPr>
      <w:r w:rsidRPr="00140BCC">
        <w:rPr>
          <w:rFonts w:ascii="Arial" w:hAnsi="Arial" w:cs="Arial"/>
          <w:sz w:val="40"/>
          <w:szCs w:val="40"/>
        </w:rPr>
        <w:t>WPLL COVID PROTOCOL</w:t>
      </w:r>
    </w:p>
    <w:p w14:paraId="5D15978A" w14:textId="02873CF8" w:rsidR="00140BCC" w:rsidRDefault="00140BCC" w:rsidP="00140BCC">
      <w:pPr>
        <w:jc w:val="center"/>
        <w:rPr>
          <w:rFonts w:ascii="Arial" w:hAnsi="Arial" w:cs="Arial"/>
          <w:sz w:val="40"/>
          <w:szCs w:val="40"/>
        </w:rPr>
      </w:pPr>
      <w:r w:rsidRPr="00140BCC">
        <w:rPr>
          <w:rFonts w:ascii="Arial" w:hAnsi="Arial" w:cs="Arial"/>
          <w:sz w:val="40"/>
          <w:szCs w:val="40"/>
        </w:rPr>
        <w:t>2021 Little League Season</w:t>
      </w:r>
    </w:p>
    <w:p w14:paraId="193AB27D" w14:textId="77777777" w:rsidR="00140BCC" w:rsidRPr="00140BCC" w:rsidRDefault="00140BCC" w:rsidP="00140BCC">
      <w:pPr>
        <w:jc w:val="center"/>
        <w:rPr>
          <w:rFonts w:ascii="Arial" w:hAnsi="Arial" w:cs="Arial"/>
          <w:sz w:val="40"/>
          <w:szCs w:val="40"/>
        </w:rPr>
      </w:pPr>
    </w:p>
    <w:p w14:paraId="6C22C85D" w14:textId="0D6D9512" w:rsidR="00140BCC" w:rsidRDefault="00140BCC" w:rsidP="00140BCC">
      <w:pPr>
        <w:jc w:val="center"/>
        <w:rPr>
          <w:rFonts w:ascii="Arial" w:hAnsi="Arial" w:cs="Arial"/>
          <w:sz w:val="20"/>
          <w:szCs w:val="20"/>
        </w:rPr>
      </w:pPr>
    </w:p>
    <w:p w14:paraId="3FFC7BA0" w14:textId="04735164" w:rsidR="00140BCC" w:rsidRDefault="00140BCC" w:rsidP="00140BC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All practices/games held outside in open </w:t>
      </w:r>
      <w:proofErr w:type="gramStart"/>
      <w:r>
        <w:rPr>
          <w:rFonts w:ascii="Arial" w:hAnsi="Arial" w:cs="Arial"/>
          <w:sz w:val="32"/>
          <w:szCs w:val="32"/>
        </w:rPr>
        <w:t>spaces</w:t>
      </w:r>
      <w:proofErr w:type="gramEnd"/>
    </w:p>
    <w:p w14:paraId="5706110A" w14:textId="77777777" w:rsidR="00140BCC" w:rsidRPr="00140BCC" w:rsidRDefault="00140BCC" w:rsidP="00140BCC">
      <w:pPr>
        <w:rPr>
          <w:rFonts w:ascii="Arial" w:hAnsi="Arial" w:cs="Arial"/>
          <w:sz w:val="32"/>
          <w:szCs w:val="32"/>
        </w:rPr>
      </w:pPr>
    </w:p>
    <w:p w14:paraId="3125BE79" w14:textId="36A56DDC" w:rsidR="00140BCC" w:rsidRDefault="00140BCC" w:rsidP="00140BC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Masks worn at all times in dug out and in huddle situations.  If required for the phase, masks worn at all times by players and coaches.</w:t>
      </w:r>
    </w:p>
    <w:p w14:paraId="2569DE6B" w14:textId="77777777" w:rsidR="00140BCC" w:rsidRPr="00140BCC" w:rsidRDefault="00140BCC" w:rsidP="00140BCC">
      <w:pPr>
        <w:pStyle w:val="ListParagraph"/>
        <w:rPr>
          <w:rFonts w:ascii="Arial" w:hAnsi="Arial" w:cs="Arial"/>
          <w:sz w:val="32"/>
          <w:szCs w:val="32"/>
        </w:rPr>
      </w:pPr>
    </w:p>
    <w:p w14:paraId="037472EF" w14:textId="77777777" w:rsidR="00140BCC" w:rsidRPr="00140BCC" w:rsidRDefault="00140BCC" w:rsidP="00140BCC">
      <w:pPr>
        <w:rPr>
          <w:rFonts w:ascii="Arial" w:hAnsi="Arial" w:cs="Arial"/>
          <w:sz w:val="32"/>
          <w:szCs w:val="32"/>
        </w:rPr>
      </w:pPr>
    </w:p>
    <w:p w14:paraId="3516C763" w14:textId="48437BDA" w:rsidR="00140BCC" w:rsidRDefault="00140BCC" w:rsidP="00140BC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Shared gear to be sanitized after every use.</w:t>
      </w:r>
    </w:p>
    <w:p w14:paraId="5FF3275F" w14:textId="77777777" w:rsidR="00140BCC" w:rsidRPr="00140BCC" w:rsidRDefault="00140BCC" w:rsidP="00140BCC">
      <w:pPr>
        <w:rPr>
          <w:rFonts w:ascii="Arial" w:hAnsi="Arial" w:cs="Arial"/>
          <w:sz w:val="32"/>
          <w:szCs w:val="32"/>
        </w:rPr>
      </w:pPr>
    </w:p>
    <w:p w14:paraId="20215D5F" w14:textId="4CEDABFD" w:rsidR="00140BCC" w:rsidRDefault="00140BCC" w:rsidP="00140BC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Coaches encouraged to run practices in stations, keeping kids separated into smaller groups.  </w:t>
      </w:r>
    </w:p>
    <w:p w14:paraId="5D0508FF" w14:textId="77777777" w:rsidR="00140BCC" w:rsidRPr="00140BCC" w:rsidRDefault="00140BCC" w:rsidP="00140BCC">
      <w:pPr>
        <w:rPr>
          <w:rFonts w:ascii="Arial" w:hAnsi="Arial" w:cs="Arial"/>
          <w:sz w:val="32"/>
          <w:szCs w:val="32"/>
        </w:rPr>
      </w:pPr>
    </w:p>
    <w:p w14:paraId="4A562BEF" w14:textId="071AFCEA" w:rsidR="00140BCC" w:rsidRDefault="00140BCC" w:rsidP="00140BC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Coaches keep attendance tracker for all players/volunteers for contact tracing purposes.</w:t>
      </w:r>
    </w:p>
    <w:p w14:paraId="195439A0" w14:textId="77777777" w:rsidR="00140BCC" w:rsidRPr="00140BCC" w:rsidRDefault="00140BCC" w:rsidP="00140BCC">
      <w:pPr>
        <w:pStyle w:val="ListParagraph"/>
        <w:rPr>
          <w:rFonts w:ascii="Arial" w:hAnsi="Arial" w:cs="Arial"/>
          <w:sz w:val="32"/>
          <w:szCs w:val="32"/>
        </w:rPr>
      </w:pPr>
    </w:p>
    <w:p w14:paraId="31656158" w14:textId="77777777" w:rsidR="00140BCC" w:rsidRPr="00140BCC" w:rsidRDefault="00140BCC" w:rsidP="00140BCC">
      <w:pPr>
        <w:rPr>
          <w:rFonts w:ascii="Arial" w:hAnsi="Arial" w:cs="Arial"/>
          <w:sz w:val="32"/>
          <w:szCs w:val="32"/>
        </w:rPr>
      </w:pPr>
    </w:p>
    <w:p w14:paraId="768EA3CA" w14:textId="745064FF" w:rsidR="00140BCC" w:rsidRDefault="00140BCC" w:rsidP="00140BC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Parents sign a COVID waiver, agreeing to follow current state guidelines.  Any child with symptoms or who has been in contact with a covid positive person will not attend practices or games.</w:t>
      </w:r>
    </w:p>
    <w:p w14:paraId="4B3F7D5A" w14:textId="77777777" w:rsidR="00140BCC" w:rsidRPr="00140BCC" w:rsidRDefault="00140BCC" w:rsidP="00140BCC">
      <w:pPr>
        <w:rPr>
          <w:rFonts w:ascii="Arial" w:hAnsi="Arial" w:cs="Arial"/>
          <w:sz w:val="32"/>
          <w:szCs w:val="32"/>
        </w:rPr>
      </w:pPr>
    </w:p>
    <w:p w14:paraId="040AEFF5" w14:textId="59586E58" w:rsidR="00140BCC" w:rsidRDefault="00140BCC" w:rsidP="00140BC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Fans to socially distance from other family groups.  Sit in unconventional places when necessary for social distancing.</w:t>
      </w:r>
    </w:p>
    <w:p w14:paraId="6A1477B9" w14:textId="77777777" w:rsidR="00140BCC" w:rsidRPr="00140BCC" w:rsidRDefault="00140BCC" w:rsidP="00140BCC">
      <w:pPr>
        <w:rPr>
          <w:rFonts w:ascii="Arial" w:hAnsi="Arial" w:cs="Arial"/>
          <w:sz w:val="32"/>
          <w:szCs w:val="32"/>
        </w:rPr>
      </w:pPr>
    </w:p>
    <w:sectPr w:rsidR="00140BCC" w:rsidRPr="00140BCC" w:rsidSect="005F6091">
      <w:headerReference w:type="default" r:id="rId7"/>
      <w:pgSz w:w="12240" w:h="15840"/>
      <w:pgMar w:top="2880" w:right="1800" w:bottom="1440" w:left="180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A9C98" w14:textId="77777777" w:rsidR="00D272A3" w:rsidRDefault="00D272A3">
      <w:r>
        <w:separator/>
      </w:r>
    </w:p>
  </w:endnote>
  <w:endnote w:type="continuationSeparator" w:id="0">
    <w:p w14:paraId="10D27F34" w14:textId="77777777" w:rsidR="00D272A3" w:rsidRDefault="00D2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12D1" w14:textId="77777777" w:rsidR="00D272A3" w:rsidRDefault="00D272A3">
      <w:r>
        <w:separator/>
      </w:r>
    </w:p>
  </w:footnote>
  <w:footnote w:type="continuationSeparator" w:id="0">
    <w:p w14:paraId="5892B3AF" w14:textId="77777777" w:rsidR="00D272A3" w:rsidRDefault="00D27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C0C" w14:textId="77777777" w:rsidR="00616869" w:rsidRPr="005F6091" w:rsidRDefault="00805A1A" w:rsidP="00DF04F6">
    <w:pPr>
      <w:pStyle w:val="Header"/>
      <w:pBdr>
        <w:bottom w:val="threeDEmboss" w:sz="18" w:space="1" w:color="auto"/>
      </w:pBdr>
      <w:tabs>
        <w:tab w:val="clear" w:pos="8640"/>
        <w:tab w:val="right" w:pos="6480"/>
      </w:tabs>
      <w:ind w:right="2160"/>
      <w:rPr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D0AC0AC" wp14:editId="108E5982">
          <wp:simplePos x="0" y="0"/>
          <wp:positionH relativeFrom="column">
            <wp:posOffset>4114800</wp:posOffset>
          </wp:positionH>
          <wp:positionV relativeFrom="paragraph">
            <wp:posOffset>-228600</wp:posOffset>
          </wp:positionV>
          <wp:extent cx="1371600" cy="1371600"/>
          <wp:effectExtent l="0" t="0" r="0" b="0"/>
          <wp:wrapTight wrapText="bothSides">
            <wp:wrapPolygon edited="0">
              <wp:start x="9000" y="0"/>
              <wp:lineTo x="7500" y="300"/>
              <wp:lineTo x="1800" y="4200"/>
              <wp:lineTo x="600" y="7200"/>
              <wp:lineTo x="0" y="9000"/>
              <wp:lineTo x="0" y="15600"/>
              <wp:lineTo x="2700" y="19200"/>
              <wp:lineTo x="6900" y="21300"/>
              <wp:lineTo x="7500" y="21300"/>
              <wp:lineTo x="14100" y="21300"/>
              <wp:lineTo x="14700" y="21300"/>
              <wp:lineTo x="18000" y="19500"/>
              <wp:lineTo x="18000" y="19200"/>
              <wp:lineTo x="21300" y="16500"/>
              <wp:lineTo x="21300" y="8700"/>
              <wp:lineTo x="21000" y="7500"/>
              <wp:lineTo x="19800" y="4200"/>
              <wp:lineTo x="14100" y="300"/>
              <wp:lineTo x="12600" y="0"/>
              <wp:lineTo x="9000" y="0"/>
            </wp:wrapPolygon>
          </wp:wrapTight>
          <wp:docPr id="1" name="Picture 1" descr="LLB_Prim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LB_Prima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6869" w:rsidRPr="005F6091">
      <w:rPr>
        <w:b/>
        <w:sz w:val="48"/>
        <w:szCs w:val="48"/>
      </w:rPr>
      <w:t>West Plains Little League</w:t>
    </w:r>
  </w:p>
  <w:p w14:paraId="49B6BB63" w14:textId="77777777" w:rsidR="005C4DE2" w:rsidRPr="005C4DE2" w:rsidRDefault="005C4DE2" w:rsidP="005C4DE2">
    <w:pPr>
      <w:rPr>
        <w:sz w:val="32"/>
        <w:szCs w:val="32"/>
      </w:rPr>
    </w:pPr>
    <w:r w:rsidRPr="005C4DE2">
      <w:rPr>
        <w:sz w:val="32"/>
        <w:szCs w:val="32"/>
      </w:rPr>
      <w:t xml:space="preserve">P.O. </w:t>
    </w:r>
    <w:r w:rsidR="00283778">
      <w:rPr>
        <w:sz w:val="32"/>
        <w:szCs w:val="32"/>
      </w:rPr>
      <w:t>607</w:t>
    </w:r>
  </w:p>
  <w:p w14:paraId="023F9332" w14:textId="77777777" w:rsidR="005C4DE2" w:rsidRPr="005C4DE2" w:rsidRDefault="00283778" w:rsidP="005C4DE2">
    <w:pPr>
      <w:rPr>
        <w:sz w:val="32"/>
        <w:szCs w:val="32"/>
      </w:rPr>
    </w:pPr>
    <w:r>
      <w:rPr>
        <w:sz w:val="32"/>
        <w:szCs w:val="32"/>
      </w:rPr>
      <w:t>Cheney, WA  99004</w:t>
    </w:r>
  </w:p>
  <w:p w14:paraId="5BFE8A8D" w14:textId="77777777" w:rsidR="00616869" w:rsidRDefault="00283778" w:rsidP="005C4DE2">
    <w:pPr>
      <w:pStyle w:val="Header"/>
      <w:rPr>
        <w:i/>
      </w:rPr>
    </w:pPr>
    <w:r>
      <w:rPr>
        <w:i/>
      </w:rPr>
      <w:t>(509)294-5341</w:t>
    </w:r>
    <w:r w:rsidR="00616869" w:rsidRPr="005F6091">
      <w:rPr>
        <w:i/>
      </w:rPr>
      <w:t xml:space="preserve"> | </w:t>
    </w:r>
    <w:r w:rsidR="005C4DE2" w:rsidRPr="005C4DE2">
      <w:rPr>
        <w:i/>
      </w:rPr>
      <w:t>www.westplainslittleleague.com</w:t>
    </w:r>
  </w:p>
  <w:p w14:paraId="4F163591" w14:textId="77777777" w:rsidR="005C4DE2" w:rsidRDefault="005C4DE2" w:rsidP="005C4DE2">
    <w:pPr>
      <w:pStyle w:val="Header"/>
      <w:rPr>
        <w:i/>
      </w:rPr>
    </w:pPr>
  </w:p>
  <w:p w14:paraId="2211CD33" w14:textId="77777777" w:rsidR="00616869" w:rsidRPr="005F6091" w:rsidRDefault="00616869" w:rsidP="00DF04F6">
    <w:pPr>
      <w:pStyle w:val="Header"/>
      <w:tabs>
        <w:tab w:val="clear" w:pos="8640"/>
        <w:tab w:val="right" w:pos="9180"/>
      </w:tabs>
      <w:ind w:right="-1440"/>
      <w:rPr>
        <w:rFonts w:ascii="Script MT Bold" w:hAnsi="Script MT Bold"/>
        <w:b/>
      </w:rPr>
    </w:pPr>
    <w:r>
      <w:tab/>
    </w:r>
    <w:r>
      <w:tab/>
    </w:r>
    <w:r w:rsidRPr="005F6091">
      <w:rPr>
        <w:rFonts w:ascii="Script MT Bold" w:hAnsi="Script MT Bold"/>
        <w:b/>
      </w:rPr>
      <w:t>“Volunteers Mean the World to Us”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53755"/>
    <w:multiLevelType w:val="hybridMultilevel"/>
    <w:tmpl w:val="C00E7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A1A"/>
    <w:rsid w:val="00010CD4"/>
    <w:rsid w:val="00027BC0"/>
    <w:rsid w:val="00103A0B"/>
    <w:rsid w:val="00140BCC"/>
    <w:rsid w:val="00164C43"/>
    <w:rsid w:val="001E3D2A"/>
    <w:rsid w:val="001F2472"/>
    <w:rsid w:val="00235CB9"/>
    <w:rsid w:val="00250EC0"/>
    <w:rsid w:val="00283778"/>
    <w:rsid w:val="00315420"/>
    <w:rsid w:val="00363090"/>
    <w:rsid w:val="004E0F5C"/>
    <w:rsid w:val="00533C4F"/>
    <w:rsid w:val="00586BA8"/>
    <w:rsid w:val="005C4DE2"/>
    <w:rsid w:val="005C7D42"/>
    <w:rsid w:val="005E4B83"/>
    <w:rsid w:val="005F6091"/>
    <w:rsid w:val="00616869"/>
    <w:rsid w:val="006273C2"/>
    <w:rsid w:val="00656590"/>
    <w:rsid w:val="00696D3C"/>
    <w:rsid w:val="00784726"/>
    <w:rsid w:val="007A15E5"/>
    <w:rsid w:val="007A67EF"/>
    <w:rsid w:val="007B43C9"/>
    <w:rsid w:val="007D500B"/>
    <w:rsid w:val="007E0E05"/>
    <w:rsid w:val="007F58D1"/>
    <w:rsid w:val="00801ADE"/>
    <w:rsid w:val="00803B27"/>
    <w:rsid w:val="00805A1A"/>
    <w:rsid w:val="00885583"/>
    <w:rsid w:val="008B473C"/>
    <w:rsid w:val="008C4500"/>
    <w:rsid w:val="00916005"/>
    <w:rsid w:val="00981019"/>
    <w:rsid w:val="00A1465D"/>
    <w:rsid w:val="00A32011"/>
    <w:rsid w:val="00A42583"/>
    <w:rsid w:val="00AA45D3"/>
    <w:rsid w:val="00AF2908"/>
    <w:rsid w:val="00B02CDD"/>
    <w:rsid w:val="00B54615"/>
    <w:rsid w:val="00B8423D"/>
    <w:rsid w:val="00B97D55"/>
    <w:rsid w:val="00BC1071"/>
    <w:rsid w:val="00BC6CF9"/>
    <w:rsid w:val="00BE6C79"/>
    <w:rsid w:val="00C12D63"/>
    <w:rsid w:val="00C37EAA"/>
    <w:rsid w:val="00C52DED"/>
    <w:rsid w:val="00C55342"/>
    <w:rsid w:val="00CE613F"/>
    <w:rsid w:val="00D012A9"/>
    <w:rsid w:val="00D272A3"/>
    <w:rsid w:val="00D3262B"/>
    <w:rsid w:val="00DD7C9B"/>
    <w:rsid w:val="00DF04F6"/>
    <w:rsid w:val="00E176D1"/>
    <w:rsid w:val="00E21DA1"/>
    <w:rsid w:val="00E87A38"/>
    <w:rsid w:val="00EA616A"/>
    <w:rsid w:val="00EF403D"/>
    <w:rsid w:val="00F359C6"/>
    <w:rsid w:val="00F5248C"/>
    <w:rsid w:val="00FE35AD"/>
    <w:rsid w:val="00FF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A0D0FE"/>
  <w15:chartTrackingRefBased/>
  <w15:docId w15:val="{CE0A897B-FF99-451A-9D3D-DB7B0239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5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609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6091"/>
    <w:pPr>
      <w:tabs>
        <w:tab w:val="center" w:pos="4320"/>
        <w:tab w:val="right" w:pos="8640"/>
      </w:tabs>
    </w:pPr>
  </w:style>
  <w:style w:type="character" w:styleId="Hyperlink">
    <w:name w:val="Hyperlink"/>
    <w:rsid w:val="005F60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012A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7D50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D500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A15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40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s\WEST%20PLAINS%20LTTLE%20LEAGUE\WPLL%202018\President%20Letter.doc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President Letter.docx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Cheney School District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ashcroft_14</dc:creator>
  <cp:keywords/>
  <dc:description/>
  <cp:lastModifiedBy>Stacy Ashcroft</cp:lastModifiedBy>
  <cp:revision>3</cp:revision>
  <cp:lastPrinted>2021-04-30T15:03:00Z</cp:lastPrinted>
  <dcterms:created xsi:type="dcterms:W3CDTF">2021-04-30T14:55:00Z</dcterms:created>
  <dcterms:modified xsi:type="dcterms:W3CDTF">2021-04-30T15:03:00Z</dcterms:modified>
</cp:coreProperties>
</file>