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862" w:rsidRPr="00B74862" w:rsidRDefault="00A02A0E" w:rsidP="0036773A">
      <w:pPr>
        <w:pStyle w:val="Title"/>
        <w:rPr>
          <w:b w:val="0"/>
          <w:bCs/>
          <w:szCs w:val="24"/>
        </w:rPr>
      </w:pPr>
      <w:r>
        <w:rPr>
          <w:b w:val="0"/>
          <w:bCs/>
          <w:szCs w:val="24"/>
        </w:rPr>
        <w:t>February</w:t>
      </w:r>
      <w:r w:rsidR="00F24F24">
        <w:rPr>
          <w:b w:val="0"/>
          <w:bCs/>
          <w:szCs w:val="24"/>
        </w:rPr>
        <w:t xml:space="preserve"> 201</w:t>
      </w:r>
      <w:r>
        <w:rPr>
          <w:b w:val="0"/>
          <w:bCs/>
          <w:szCs w:val="24"/>
        </w:rPr>
        <w:t>6</w:t>
      </w:r>
      <w:bookmarkStart w:id="0" w:name="_GoBack"/>
      <w:bookmarkEnd w:id="0"/>
      <w:r w:rsidR="00B74862" w:rsidRPr="00B74862">
        <w:rPr>
          <w:b w:val="0"/>
          <w:bCs/>
          <w:szCs w:val="24"/>
        </w:rPr>
        <w:t xml:space="preserve"> Meeting</w:t>
      </w:r>
    </w:p>
    <w:p w:rsidR="00CE150A" w:rsidRDefault="00424D88" w:rsidP="0036773A">
      <w:pPr>
        <w:pStyle w:val="Title"/>
        <w:rPr>
          <w:b w:val="0"/>
          <w:bCs/>
          <w:szCs w:val="24"/>
        </w:rPr>
      </w:pPr>
      <w:r>
        <w:rPr>
          <w:b w:val="0"/>
          <w:bCs/>
          <w:szCs w:val="24"/>
        </w:rPr>
        <w:t>Monday</w:t>
      </w:r>
      <w:r w:rsidR="008955F6">
        <w:rPr>
          <w:b w:val="0"/>
          <w:bCs/>
          <w:szCs w:val="24"/>
        </w:rPr>
        <w:t xml:space="preserve"> </w:t>
      </w:r>
      <w:r w:rsidR="00A02A0E">
        <w:rPr>
          <w:b w:val="0"/>
          <w:bCs/>
          <w:szCs w:val="24"/>
        </w:rPr>
        <w:t>February 22</w:t>
      </w:r>
      <w:r w:rsidR="00984850">
        <w:rPr>
          <w:b w:val="0"/>
          <w:bCs/>
          <w:szCs w:val="24"/>
        </w:rPr>
        <w:t>,</w:t>
      </w:r>
      <w:r w:rsidR="00CE150A">
        <w:rPr>
          <w:b w:val="0"/>
          <w:bCs/>
          <w:szCs w:val="24"/>
        </w:rPr>
        <w:t xml:space="preserve"> 20</w:t>
      </w:r>
      <w:r w:rsidR="00120723">
        <w:rPr>
          <w:b w:val="0"/>
          <w:bCs/>
          <w:szCs w:val="24"/>
        </w:rPr>
        <w:t>1</w:t>
      </w:r>
      <w:r w:rsidR="00A02A0E">
        <w:rPr>
          <w:b w:val="0"/>
          <w:bCs/>
          <w:szCs w:val="24"/>
        </w:rPr>
        <w:t>6</w:t>
      </w:r>
    </w:p>
    <w:p w:rsidR="00B74862" w:rsidRPr="00B74862" w:rsidRDefault="00F24F24" w:rsidP="0036773A">
      <w:pPr>
        <w:pStyle w:val="Title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 </w:t>
      </w:r>
      <w:r w:rsidR="00A02A0E">
        <w:rPr>
          <w:b w:val="0"/>
          <w:bCs/>
          <w:szCs w:val="24"/>
        </w:rPr>
        <w:t>7</w:t>
      </w:r>
      <w:r>
        <w:rPr>
          <w:b w:val="0"/>
          <w:bCs/>
          <w:szCs w:val="24"/>
        </w:rPr>
        <w:t>:</w:t>
      </w:r>
      <w:r w:rsidR="003E26A6">
        <w:rPr>
          <w:b w:val="0"/>
          <w:bCs/>
          <w:szCs w:val="24"/>
        </w:rPr>
        <w:t>00</w:t>
      </w:r>
      <w:r w:rsidR="00B74862" w:rsidRPr="00B74862">
        <w:rPr>
          <w:b w:val="0"/>
          <w:bCs/>
          <w:szCs w:val="24"/>
        </w:rPr>
        <w:t xml:space="preserve"> P.M.</w:t>
      </w:r>
    </w:p>
    <w:p w:rsidR="00B74862" w:rsidRPr="00B74862" w:rsidRDefault="00A928DD" w:rsidP="0036773A">
      <w:pPr>
        <w:pStyle w:val="Title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La </w:t>
      </w:r>
      <w:proofErr w:type="spellStart"/>
      <w:r>
        <w:rPr>
          <w:b w:val="0"/>
          <w:bCs/>
          <w:szCs w:val="24"/>
        </w:rPr>
        <w:t>Cucina</w:t>
      </w:r>
      <w:proofErr w:type="spellEnd"/>
      <w:r>
        <w:rPr>
          <w:b w:val="0"/>
          <w:bCs/>
          <w:szCs w:val="24"/>
        </w:rPr>
        <w:t xml:space="preserve"> de </w:t>
      </w:r>
      <w:r w:rsidR="00120723">
        <w:rPr>
          <w:b w:val="0"/>
          <w:bCs/>
          <w:szCs w:val="24"/>
        </w:rPr>
        <w:t>Hampden House</w:t>
      </w:r>
    </w:p>
    <w:p w:rsidR="003C6BBC" w:rsidRDefault="003C6BBC" w:rsidP="008E2845">
      <w:pPr>
        <w:pStyle w:val="Title"/>
        <w:jc w:val="left"/>
        <w:rPr>
          <w:sz w:val="22"/>
          <w:szCs w:val="22"/>
          <w:u w:val="single"/>
        </w:rPr>
      </w:pPr>
    </w:p>
    <w:p w:rsidR="00D228C9" w:rsidRPr="003C6BBC" w:rsidRDefault="000A5920" w:rsidP="008E2845">
      <w:pPr>
        <w:pStyle w:val="Title"/>
        <w:jc w:val="left"/>
        <w:rPr>
          <w:sz w:val="28"/>
          <w:szCs w:val="28"/>
        </w:rPr>
      </w:pPr>
      <w:r w:rsidRPr="003C6BBC">
        <w:rPr>
          <w:sz w:val="28"/>
          <w:szCs w:val="28"/>
          <w:u w:val="single"/>
        </w:rPr>
        <w:t>Agenda:</w:t>
      </w:r>
      <w:r w:rsidR="00D228C9" w:rsidRPr="003C6BBC">
        <w:rPr>
          <w:sz w:val="28"/>
          <w:szCs w:val="28"/>
        </w:rPr>
        <w:tab/>
      </w:r>
    </w:p>
    <w:p w:rsidR="00B959C2" w:rsidRDefault="00B959C2" w:rsidP="00D11284">
      <w:pPr>
        <w:pStyle w:val="Title"/>
        <w:jc w:val="left"/>
        <w:rPr>
          <w:sz w:val="28"/>
          <w:szCs w:val="28"/>
        </w:rPr>
      </w:pPr>
    </w:p>
    <w:p w:rsidR="0014769F" w:rsidRPr="003C6BBC" w:rsidRDefault="0014769F" w:rsidP="00D11284">
      <w:pPr>
        <w:pStyle w:val="Title"/>
        <w:jc w:val="left"/>
        <w:rPr>
          <w:sz w:val="28"/>
          <w:szCs w:val="28"/>
        </w:rPr>
      </w:pPr>
      <w:r w:rsidRPr="003C6BBC">
        <w:rPr>
          <w:sz w:val="28"/>
          <w:szCs w:val="28"/>
        </w:rPr>
        <w:t>Spring Season</w:t>
      </w:r>
      <w:r w:rsidR="00BD0825" w:rsidRPr="003C6BBC">
        <w:rPr>
          <w:sz w:val="28"/>
          <w:szCs w:val="28"/>
        </w:rPr>
        <w:t xml:space="preserve"> (Scott C.)</w:t>
      </w:r>
    </w:p>
    <w:p w:rsidR="0014769F" w:rsidRPr="003C6BBC" w:rsidRDefault="0014769F" w:rsidP="00707A8A">
      <w:pPr>
        <w:pStyle w:val="Title"/>
        <w:numPr>
          <w:ilvl w:val="0"/>
          <w:numId w:val="13"/>
        </w:numPr>
        <w:jc w:val="left"/>
        <w:rPr>
          <w:b w:val="0"/>
          <w:sz w:val="28"/>
          <w:szCs w:val="28"/>
        </w:rPr>
      </w:pPr>
      <w:r w:rsidRPr="003C6BBC">
        <w:rPr>
          <w:b w:val="0"/>
          <w:sz w:val="28"/>
          <w:szCs w:val="28"/>
        </w:rPr>
        <w:t>2/13/2016 – Spring Registration Ends</w:t>
      </w:r>
      <w:r w:rsidR="00707A8A" w:rsidRPr="003C6BBC">
        <w:rPr>
          <w:b w:val="0"/>
          <w:sz w:val="28"/>
          <w:szCs w:val="28"/>
        </w:rPr>
        <w:t xml:space="preserve"> (Teams Declared)</w:t>
      </w:r>
    </w:p>
    <w:p w:rsidR="0014769F" w:rsidRPr="003C6BBC" w:rsidRDefault="0014769F" w:rsidP="00707A8A">
      <w:pPr>
        <w:pStyle w:val="Title"/>
        <w:numPr>
          <w:ilvl w:val="0"/>
          <w:numId w:val="13"/>
        </w:numPr>
        <w:jc w:val="left"/>
        <w:rPr>
          <w:b w:val="0"/>
          <w:sz w:val="28"/>
          <w:szCs w:val="28"/>
        </w:rPr>
      </w:pPr>
      <w:r w:rsidRPr="003C6BBC">
        <w:rPr>
          <w:b w:val="0"/>
          <w:sz w:val="28"/>
          <w:szCs w:val="28"/>
        </w:rPr>
        <w:t>4/5/2016 – U8-U10 Coaches Meeting</w:t>
      </w:r>
    </w:p>
    <w:p w:rsidR="0014769F" w:rsidRPr="003C6BBC" w:rsidRDefault="0014769F" w:rsidP="00707A8A">
      <w:pPr>
        <w:pStyle w:val="Title"/>
        <w:numPr>
          <w:ilvl w:val="0"/>
          <w:numId w:val="13"/>
        </w:numPr>
        <w:jc w:val="left"/>
        <w:rPr>
          <w:b w:val="0"/>
          <w:sz w:val="28"/>
          <w:szCs w:val="28"/>
        </w:rPr>
      </w:pPr>
      <w:r w:rsidRPr="003C6BBC">
        <w:rPr>
          <w:b w:val="0"/>
          <w:sz w:val="28"/>
          <w:szCs w:val="28"/>
        </w:rPr>
        <w:t>4/7/2016 – U11-U18 Coaches Meeting</w:t>
      </w:r>
    </w:p>
    <w:p w:rsidR="0014769F" w:rsidRDefault="0014769F" w:rsidP="00707A8A">
      <w:pPr>
        <w:pStyle w:val="Title"/>
        <w:numPr>
          <w:ilvl w:val="0"/>
          <w:numId w:val="13"/>
        </w:numPr>
        <w:jc w:val="left"/>
        <w:rPr>
          <w:b w:val="0"/>
          <w:sz w:val="28"/>
          <w:szCs w:val="28"/>
        </w:rPr>
      </w:pPr>
      <w:r w:rsidRPr="003C6BBC">
        <w:rPr>
          <w:b w:val="0"/>
          <w:sz w:val="28"/>
          <w:szCs w:val="28"/>
        </w:rPr>
        <w:t>4/12/2016 – Spring Season Begins</w:t>
      </w:r>
    </w:p>
    <w:p w:rsidR="00552C2F" w:rsidRPr="002F2006" w:rsidRDefault="002F2006" w:rsidP="00707A8A">
      <w:pPr>
        <w:pStyle w:val="Title"/>
        <w:numPr>
          <w:ilvl w:val="0"/>
          <w:numId w:val="13"/>
        </w:numPr>
        <w:jc w:val="left"/>
        <w:rPr>
          <w:b w:val="0"/>
          <w:sz w:val="28"/>
          <w:szCs w:val="28"/>
        </w:rPr>
      </w:pPr>
      <w:r w:rsidRPr="002F2006">
        <w:rPr>
          <w:b w:val="0"/>
          <w:sz w:val="28"/>
          <w:szCs w:val="28"/>
        </w:rPr>
        <w:t>4/30 – 5/1/2016</w:t>
      </w:r>
      <w:r w:rsidR="00552C2F" w:rsidRPr="002F2006">
        <w:rPr>
          <w:b w:val="0"/>
          <w:sz w:val="28"/>
          <w:szCs w:val="28"/>
        </w:rPr>
        <w:t xml:space="preserve"> – Referee Clinic</w:t>
      </w:r>
    </w:p>
    <w:p w:rsidR="00707A8A" w:rsidRPr="003C6BBC" w:rsidRDefault="00707A8A" w:rsidP="00707A8A">
      <w:pPr>
        <w:pStyle w:val="Title"/>
        <w:numPr>
          <w:ilvl w:val="0"/>
          <w:numId w:val="13"/>
        </w:numPr>
        <w:jc w:val="left"/>
        <w:rPr>
          <w:b w:val="0"/>
          <w:sz w:val="28"/>
          <w:szCs w:val="28"/>
        </w:rPr>
      </w:pPr>
      <w:r w:rsidRPr="003C6BBC">
        <w:rPr>
          <w:b w:val="0"/>
          <w:sz w:val="28"/>
          <w:szCs w:val="28"/>
        </w:rPr>
        <w:t>TBD (May/June) – Board Elections</w:t>
      </w:r>
    </w:p>
    <w:p w:rsidR="0014769F" w:rsidRPr="003C6BBC" w:rsidRDefault="0014769F" w:rsidP="00707A8A">
      <w:pPr>
        <w:pStyle w:val="Title"/>
        <w:numPr>
          <w:ilvl w:val="0"/>
          <w:numId w:val="13"/>
        </w:numPr>
        <w:jc w:val="left"/>
        <w:rPr>
          <w:b w:val="0"/>
          <w:sz w:val="28"/>
          <w:szCs w:val="28"/>
        </w:rPr>
      </w:pPr>
      <w:r w:rsidRPr="003C6BBC">
        <w:rPr>
          <w:b w:val="0"/>
          <w:sz w:val="28"/>
          <w:szCs w:val="28"/>
        </w:rPr>
        <w:t>TBD (June) – U9-U14 Tryouts at WSC</w:t>
      </w:r>
    </w:p>
    <w:p w:rsidR="0014769F" w:rsidRPr="003C6BBC" w:rsidRDefault="0014769F" w:rsidP="00707A8A">
      <w:pPr>
        <w:pStyle w:val="Title"/>
        <w:numPr>
          <w:ilvl w:val="0"/>
          <w:numId w:val="13"/>
        </w:numPr>
        <w:jc w:val="left"/>
        <w:rPr>
          <w:b w:val="0"/>
          <w:sz w:val="28"/>
          <w:szCs w:val="28"/>
        </w:rPr>
      </w:pPr>
      <w:r w:rsidRPr="003C6BBC">
        <w:rPr>
          <w:b w:val="0"/>
          <w:sz w:val="28"/>
          <w:szCs w:val="28"/>
        </w:rPr>
        <w:t>TBD (June) – Jamboree at Gateway</w:t>
      </w:r>
    </w:p>
    <w:p w:rsidR="0014769F" w:rsidRPr="003C6BBC" w:rsidRDefault="002F2006" w:rsidP="00707A8A">
      <w:pPr>
        <w:pStyle w:val="Title"/>
        <w:numPr>
          <w:ilvl w:val="0"/>
          <w:numId w:val="13"/>
        </w:numPr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6/18 – 6/19/2016</w:t>
      </w:r>
      <w:r w:rsidR="0014769F" w:rsidRPr="003C6BBC">
        <w:rPr>
          <w:b w:val="0"/>
          <w:sz w:val="28"/>
          <w:szCs w:val="28"/>
        </w:rPr>
        <w:t xml:space="preserve"> – Spring Tournament at WSC</w:t>
      </w:r>
    </w:p>
    <w:p w:rsidR="00707A8A" w:rsidRPr="003C6BBC" w:rsidRDefault="008F40ED" w:rsidP="00707A8A">
      <w:pPr>
        <w:pStyle w:val="Title"/>
        <w:numPr>
          <w:ilvl w:val="0"/>
          <w:numId w:val="13"/>
        </w:numPr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6/24 – 6/26/2016</w:t>
      </w:r>
      <w:r w:rsidR="00707A8A" w:rsidRPr="003C6BBC">
        <w:rPr>
          <w:b w:val="0"/>
          <w:sz w:val="28"/>
          <w:szCs w:val="28"/>
        </w:rPr>
        <w:t xml:space="preserve"> - MTOCs</w:t>
      </w:r>
    </w:p>
    <w:p w:rsidR="00707A8A" w:rsidRPr="003C6BBC" w:rsidRDefault="00707A8A" w:rsidP="00707A8A">
      <w:pPr>
        <w:pStyle w:val="Title"/>
        <w:numPr>
          <w:ilvl w:val="0"/>
          <w:numId w:val="13"/>
        </w:numPr>
        <w:jc w:val="left"/>
        <w:rPr>
          <w:b w:val="0"/>
          <w:sz w:val="28"/>
          <w:szCs w:val="28"/>
        </w:rPr>
      </w:pPr>
      <w:r w:rsidRPr="003C6BBC">
        <w:rPr>
          <w:b w:val="0"/>
          <w:sz w:val="28"/>
          <w:szCs w:val="28"/>
        </w:rPr>
        <w:t>7/16/2016 – Fall Registration Ends (Teams Declared)</w:t>
      </w:r>
    </w:p>
    <w:p w:rsidR="00BD0825" w:rsidRPr="003C6BBC" w:rsidRDefault="00DC74C6" w:rsidP="00707A8A">
      <w:pPr>
        <w:pStyle w:val="Title"/>
        <w:numPr>
          <w:ilvl w:val="0"/>
          <w:numId w:val="13"/>
        </w:numPr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7/25 – 7/29/2016</w:t>
      </w:r>
      <w:r w:rsidR="00BD0825" w:rsidRPr="003C6BBC">
        <w:rPr>
          <w:b w:val="0"/>
          <w:sz w:val="28"/>
          <w:szCs w:val="28"/>
        </w:rPr>
        <w:t xml:space="preserve"> – </w:t>
      </w:r>
      <w:proofErr w:type="spellStart"/>
      <w:r w:rsidR="00BD0825" w:rsidRPr="003C6BBC">
        <w:rPr>
          <w:b w:val="0"/>
          <w:sz w:val="28"/>
          <w:szCs w:val="28"/>
        </w:rPr>
        <w:t>Ferdie’s</w:t>
      </w:r>
      <w:proofErr w:type="spellEnd"/>
      <w:r w:rsidR="00BD0825" w:rsidRPr="003C6BBC">
        <w:rPr>
          <w:b w:val="0"/>
          <w:sz w:val="28"/>
          <w:szCs w:val="28"/>
        </w:rPr>
        <w:t xml:space="preserve"> Camp</w:t>
      </w:r>
    </w:p>
    <w:p w:rsidR="00BD0825" w:rsidRPr="003C6BBC" w:rsidRDefault="00BD0825" w:rsidP="00707A8A">
      <w:pPr>
        <w:pStyle w:val="Title"/>
        <w:numPr>
          <w:ilvl w:val="0"/>
          <w:numId w:val="13"/>
        </w:numPr>
        <w:jc w:val="left"/>
        <w:rPr>
          <w:b w:val="0"/>
          <w:sz w:val="28"/>
          <w:szCs w:val="28"/>
        </w:rPr>
      </w:pPr>
      <w:r w:rsidRPr="003C6BBC">
        <w:rPr>
          <w:b w:val="0"/>
          <w:sz w:val="28"/>
          <w:szCs w:val="28"/>
        </w:rPr>
        <w:t>TBD (May-July) - PVSSL</w:t>
      </w:r>
    </w:p>
    <w:p w:rsidR="003C6BBC" w:rsidRDefault="003C6BBC" w:rsidP="00D11284">
      <w:pPr>
        <w:pStyle w:val="Title"/>
        <w:jc w:val="left"/>
        <w:rPr>
          <w:sz w:val="28"/>
          <w:szCs w:val="28"/>
        </w:rPr>
      </w:pPr>
    </w:p>
    <w:p w:rsidR="00966FE2" w:rsidRDefault="00966FE2" w:rsidP="00D11284">
      <w:pPr>
        <w:pStyle w:val="Title"/>
        <w:jc w:val="left"/>
        <w:rPr>
          <w:sz w:val="28"/>
          <w:szCs w:val="28"/>
        </w:rPr>
      </w:pPr>
      <w:r>
        <w:rPr>
          <w:sz w:val="28"/>
          <w:szCs w:val="28"/>
        </w:rPr>
        <w:t>Additional Camp Requests (Scott C.)</w:t>
      </w:r>
    </w:p>
    <w:p w:rsidR="00966FE2" w:rsidRPr="003C6BBC" w:rsidRDefault="004A6EFB" w:rsidP="004A6EFB">
      <w:pPr>
        <w:pStyle w:val="Title"/>
        <w:numPr>
          <w:ilvl w:val="0"/>
          <w:numId w:val="15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8/1 – 8/4; 5:30-7:30 Devin </w:t>
      </w:r>
      <w:proofErr w:type="spellStart"/>
      <w:r>
        <w:rPr>
          <w:sz w:val="28"/>
          <w:szCs w:val="28"/>
        </w:rPr>
        <w:t>ONeill</w:t>
      </w:r>
      <w:proofErr w:type="spellEnd"/>
    </w:p>
    <w:p w:rsidR="00B959C2" w:rsidRDefault="00B959C2" w:rsidP="00D11284">
      <w:pPr>
        <w:pStyle w:val="Title"/>
        <w:jc w:val="left"/>
        <w:rPr>
          <w:sz w:val="28"/>
          <w:szCs w:val="28"/>
        </w:rPr>
      </w:pPr>
    </w:p>
    <w:p w:rsidR="0014769F" w:rsidRPr="003C6BBC" w:rsidRDefault="0014769F" w:rsidP="00D11284">
      <w:pPr>
        <w:pStyle w:val="Title"/>
        <w:jc w:val="left"/>
        <w:rPr>
          <w:sz w:val="28"/>
          <w:szCs w:val="28"/>
        </w:rPr>
      </w:pPr>
      <w:proofErr w:type="gramStart"/>
      <w:r w:rsidRPr="003C6BBC">
        <w:rPr>
          <w:sz w:val="28"/>
          <w:szCs w:val="28"/>
        </w:rPr>
        <w:t>Uniform</w:t>
      </w:r>
      <w:r w:rsidR="002F2006">
        <w:rPr>
          <w:sz w:val="28"/>
          <w:szCs w:val="28"/>
        </w:rPr>
        <w:t xml:space="preserve"> </w:t>
      </w:r>
      <w:r w:rsidR="00DC74C6">
        <w:rPr>
          <w:sz w:val="28"/>
          <w:szCs w:val="28"/>
        </w:rPr>
        <w:t>Ordering</w:t>
      </w:r>
      <w:r w:rsidR="00BD0825" w:rsidRPr="003C6BBC">
        <w:rPr>
          <w:sz w:val="28"/>
          <w:szCs w:val="28"/>
        </w:rPr>
        <w:t xml:space="preserve"> (Scott M.)</w:t>
      </w:r>
      <w:proofErr w:type="gramEnd"/>
    </w:p>
    <w:p w:rsidR="00B959C2" w:rsidRDefault="00B959C2" w:rsidP="00B959C2">
      <w:pPr>
        <w:shd w:val="clear" w:color="auto" w:fill="FFFFFF"/>
        <w:ind w:left="720"/>
        <w:rPr>
          <w:rFonts w:ascii="Verdana" w:hAnsi="Verdana"/>
          <w:color w:val="000000"/>
        </w:rPr>
      </w:pPr>
    </w:p>
    <w:p w:rsidR="00B959C2" w:rsidRDefault="00B959C2" w:rsidP="00B959C2">
      <w:pPr>
        <w:shd w:val="clear" w:color="auto" w:fill="FFFFFF"/>
        <w:ind w:left="72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Feb 19 - KIT PRESENTATION- I will send a final presentation by week's end. This will be about 6 styles. Some of these are the styles you liked when we met and I will be sending three new styles as well.</w:t>
      </w:r>
    </w:p>
    <w:p w:rsidR="00B959C2" w:rsidRDefault="00B959C2" w:rsidP="00B959C2">
      <w:pPr>
        <w:shd w:val="clear" w:color="auto" w:fill="FFFFFF"/>
        <w:rPr>
          <w:rFonts w:ascii="Verdana" w:hAnsi="Verdana"/>
          <w:color w:val="000000"/>
        </w:rPr>
      </w:pPr>
    </w:p>
    <w:p w:rsidR="00B959C2" w:rsidRDefault="00B959C2" w:rsidP="00B959C2">
      <w:pPr>
        <w:shd w:val="clear" w:color="auto" w:fill="FFFFFF"/>
        <w:ind w:left="72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Feb 26 - SPIRIT WEAR PRESENTATION- I send my ideas for spirit wear items to be offered this spring, fall and holiday. I will provide pricing and a proposal and how this program can be executed.</w:t>
      </w:r>
    </w:p>
    <w:p w:rsidR="00B959C2" w:rsidRDefault="00B959C2" w:rsidP="00B959C2">
      <w:pPr>
        <w:shd w:val="clear" w:color="auto" w:fill="FFFFFF"/>
        <w:rPr>
          <w:rFonts w:ascii="Verdana" w:hAnsi="Verdana"/>
          <w:color w:val="000000"/>
        </w:rPr>
      </w:pPr>
    </w:p>
    <w:p w:rsidR="00B959C2" w:rsidRDefault="00B959C2" w:rsidP="00B959C2">
      <w:pPr>
        <w:shd w:val="clear" w:color="auto" w:fill="FFFFFF"/>
        <w:ind w:left="72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March 11 - SPRING SPIRIT WEAR ASSORTMENT- Finalize spring offerings. I will develop parameters for ordering and we can discuss deadlines and delivery dates. I am glad to take this on weather items are Lotto or not.</w:t>
      </w:r>
    </w:p>
    <w:p w:rsidR="00B959C2" w:rsidRDefault="00B959C2" w:rsidP="00B959C2">
      <w:pPr>
        <w:shd w:val="clear" w:color="auto" w:fill="FFFFFF"/>
        <w:rPr>
          <w:rFonts w:ascii="Verdana" w:hAnsi="Verdana"/>
          <w:color w:val="000000"/>
        </w:rPr>
      </w:pPr>
    </w:p>
    <w:p w:rsidR="00B959C2" w:rsidRDefault="00B959C2" w:rsidP="00B959C2">
      <w:pPr>
        <w:shd w:val="clear" w:color="auto" w:fill="FFFFFF"/>
        <w:ind w:firstLine="72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April 1 - KIT DECISION- Decide on style and embellishment options.</w:t>
      </w:r>
    </w:p>
    <w:p w:rsidR="00B959C2" w:rsidRDefault="00B959C2" w:rsidP="00B959C2">
      <w:pPr>
        <w:shd w:val="clear" w:color="auto" w:fill="FFFFFF"/>
        <w:rPr>
          <w:rFonts w:ascii="Verdana" w:hAnsi="Verdana"/>
          <w:color w:val="000000"/>
        </w:rPr>
      </w:pPr>
    </w:p>
    <w:p w:rsidR="00B959C2" w:rsidRDefault="00B959C2" w:rsidP="00B959C2">
      <w:pPr>
        <w:shd w:val="clear" w:color="auto" w:fill="FFFFFF"/>
        <w:ind w:firstLine="72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June 1 - ESTIMATED KIT ORDER</w:t>
      </w:r>
      <w:r w:rsidR="002F2006"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00"/>
        </w:rPr>
        <w:t>- </w:t>
      </w:r>
    </w:p>
    <w:p w:rsidR="00B959C2" w:rsidRDefault="00B959C2" w:rsidP="00B959C2">
      <w:pPr>
        <w:shd w:val="clear" w:color="auto" w:fill="FFFFFF"/>
        <w:rPr>
          <w:rFonts w:ascii="Verdana" w:hAnsi="Verdana"/>
          <w:color w:val="000000"/>
        </w:rPr>
      </w:pPr>
    </w:p>
    <w:p w:rsidR="00B959C2" w:rsidRDefault="00B959C2" w:rsidP="00B959C2">
      <w:pPr>
        <w:shd w:val="clear" w:color="auto" w:fill="FFFFFF"/>
        <w:ind w:firstLine="72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June 25 - KIT ORDER-</w:t>
      </w:r>
    </w:p>
    <w:p w:rsidR="00B959C2" w:rsidRDefault="00B959C2" w:rsidP="00B959C2">
      <w:pPr>
        <w:shd w:val="clear" w:color="auto" w:fill="FFFFFF"/>
        <w:rPr>
          <w:rFonts w:ascii="Verdana" w:hAnsi="Verdana"/>
          <w:color w:val="000000"/>
        </w:rPr>
      </w:pPr>
    </w:p>
    <w:p w:rsidR="00B959C2" w:rsidRDefault="00B959C2" w:rsidP="00B959C2">
      <w:pPr>
        <w:shd w:val="clear" w:color="auto" w:fill="FFFFFF"/>
        <w:ind w:firstLine="72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July 8 - FINAL KIT ADJUSTMENTS</w:t>
      </w:r>
      <w:r w:rsidR="002F2006"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00"/>
        </w:rPr>
        <w:t>- Add on orders, number or size changes</w:t>
      </w:r>
    </w:p>
    <w:p w:rsidR="00B959C2" w:rsidRPr="003C6BBC" w:rsidRDefault="00B959C2" w:rsidP="00D11284">
      <w:pPr>
        <w:pStyle w:val="Title"/>
        <w:jc w:val="left"/>
        <w:rPr>
          <w:sz w:val="28"/>
          <w:szCs w:val="28"/>
        </w:rPr>
      </w:pPr>
    </w:p>
    <w:p w:rsidR="00BD0825" w:rsidRPr="003C6BBC" w:rsidRDefault="00BD0825" w:rsidP="00D11284">
      <w:pPr>
        <w:pStyle w:val="Title"/>
        <w:jc w:val="left"/>
        <w:rPr>
          <w:sz w:val="28"/>
          <w:szCs w:val="28"/>
        </w:rPr>
      </w:pPr>
      <w:proofErr w:type="gramStart"/>
      <w:r w:rsidRPr="003C6BBC">
        <w:rPr>
          <w:sz w:val="28"/>
          <w:szCs w:val="28"/>
        </w:rPr>
        <w:t>Equipment (Scott C.)</w:t>
      </w:r>
      <w:proofErr w:type="gramEnd"/>
    </w:p>
    <w:p w:rsidR="003C6BBC" w:rsidRPr="003C6BBC" w:rsidRDefault="003C6BBC" w:rsidP="00D11284">
      <w:pPr>
        <w:pStyle w:val="Title"/>
        <w:jc w:val="left"/>
        <w:rPr>
          <w:sz w:val="28"/>
          <w:szCs w:val="28"/>
        </w:rPr>
      </w:pPr>
    </w:p>
    <w:p w:rsidR="00D11284" w:rsidRPr="003C6BBC" w:rsidRDefault="00552C2F" w:rsidP="00D11284">
      <w:pPr>
        <w:pStyle w:val="Title"/>
        <w:jc w:val="left"/>
        <w:rPr>
          <w:sz w:val="28"/>
          <w:szCs w:val="28"/>
        </w:rPr>
      </w:pPr>
      <w:r>
        <w:rPr>
          <w:sz w:val="28"/>
          <w:szCs w:val="28"/>
        </w:rPr>
        <w:t>Pavilion Proposal</w:t>
      </w:r>
      <w:r w:rsidR="00A61092" w:rsidRPr="003C6BBC">
        <w:rPr>
          <w:sz w:val="28"/>
          <w:szCs w:val="28"/>
        </w:rPr>
        <w:t xml:space="preserve"> </w:t>
      </w:r>
      <w:r w:rsidR="00A928DD" w:rsidRPr="003C6BBC">
        <w:rPr>
          <w:sz w:val="28"/>
          <w:szCs w:val="28"/>
        </w:rPr>
        <w:t>–</w:t>
      </w:r>
      <w:r w:rsidR="00BB3B5A" w:rsidRPr="003C6BBC">
        <w:rPr>
          <w:sz w:val="28"/>
          <w:szCs w:val="28"/>
        </w:rPr>
        <w:t xml:space="preserve"> </w:t>
      </w:r>
      <w:r>
        <w:rPr>
          <w:sz w:val="28"/>
          <w:szCs w:val="28"/>
        </w:rPr>
        <w:t>(Marc A.)</w:t>
      </w:r>
    </w:p>
    <w:p w:rsidR="003C6BBC" w:rsidRPr="003C6BBC" w:rsidRDefault="003C6BBC" w:rsidP="00D11284">
      <w:pPr>
        <w:pStyle w:val="Title"/>
        <w:jc w:val="left"/>
        <w:rPr>
          <w:sz w:val="28"/>
          <w:szCs w:val="28"/>
        </w:rPr>
      </w:pPr>
    </w:p>
    <w:p w:rsidR="008A07C5" w:rsidRPr="003C6BBC" w:rsidRDefault="00120723" w:rsidP="00D11284">
      <w:pPr>
        <w:pStyle w:val="Title"/>
        <w:jc w:val="left"/>
        <w:rPr>
          <w:sz w:val="28"/>
          <w:szCs w:val="28"/>
        </w:rPr>
      </w:pPr>
      <w:r w:rsidRPr="003C6BBC">
        <w:rPr>
          <w:sz w:val="28"/>
          <w:szCs w:val="28"/>
        </w:rPr>
        <w:t xml:space="preserve">Registrar’s </w:t>
      </w:r>
      <w:r w:rsidR="008A07C5" w:rsidRPr="003C6BBC">
        <w:rPr>
          <w:sz w:val="28"/>
          <w:szCs w:val="28"/>
        </w:rPr>
        <w:t xml:space="preserve">Report – </w:t>
      </w:r>
      <w:r w:rsidR="00552C2F">
        <w:rPr>
          <w:sz w:val="28"/>
          <w:szCs w:val="28"/>
        </w:rPr>
        <w:t>(</w:t>
      </w:r>
      <w:r w:rsidR="008A07C5" w:rsidRPr="003C6BBC">
        <w:rPr>
          <w:sz w:val="28"/>
          <w:szCs w:val="28"/>
        </w:rPr>
        <w:t>Shawn</w:t>
      </w:r>
      <w:r w:rsidR="00A928DD" w:rsidRPr="003C6BBC">
        <w:rPr>
          <w:sz w:val="28"/>
          <w:szCs w:val="28"/>
        </w:rPr>
        <w:t xml:space="preserve"> L.</w:t>
      </w:r>
      <w:r w:rsidR="00552C2F">
        <w:rPr>
          <w:sz w:val="28"/>
          <w:szCs w:val="28"/>
        </w:rPr>
        <w:t>)</w:t>
      </w:r>
    </w:p>
    <w:p w:rsidR="003C6BBC" w:rsidRPr="003C6BBC" w:rsidRDefault="003C6BBC" w:rsidP="00D11284">
      <w:pPr>
        <w:pStyle w:val="Title"/>
        <w:jc w:val="left"/>
        <w:rPr>
          <w:sz w:val="28"/>
          <w:szCs w:val="28"/>
        </w:rPr>
      </w:pPr>
    </w:p>
    <w:p w:rsidR="00D11284" w:rsidRPr="003C6BBC" w:rsidRDefault="00D11284" w:rsidP="00D11284">
      <w:pPr>
        <w:pStyle w:val="Title"/>
        <w:jc w:val="left"/>
        <w:rPr>
          <w:sz w:val="28"/>
          <w:szCs w:val="28"/>
        </w:rPr>
      </w:pPr>
      <w:proofErr w:type="gramStart"/>
      <w:r w:rsidRPr="003C6BBC">
        <w:rPr>
          <w:sz w:val="28"/>
          <w:szCs w:val="28"/>
        </w:rPr>
        <w:t xml:space="preserve">Financial Report </w:t>
      </w:r>
      <w:r w:rsidR="00A928DD" w:rsidRPr="003C6BBC">
        <w:rPr>
          <w:sz w:val="28"/>
          <w:szCs w:val="28"/>
        </w:rPr>
        <w:t>–</w:t>
      </w:r>
      <w:r w:rsidRPr="003C6BBC">
        <w:rPr>
          <w:sz w:val="28"/>
          <w:szCs w:val="28"/>
        </w:rPr>
        <w:t xml:space="preserve"> </w:t>
      </w:r>
      <w:r w:rsidR="00DC74C6">
        <w:rPr>
          <w:sz w:val="28"/>
          <w:szCs w:val="28"/>
        </w:rPr>
        <w:t>(</w:t>
      </w:r>
      <w:r w:rsidR="00A928DD" w:rsidRPr="003C6BBC">
        <w:rPr>
          <w:sz w:val="28"/>
          <w:szCs w:val="28"/>
        </w:rPr>
        <w:t>Chris P.</w:t>
      </w:r>
      <w:r w:rsidR="00DC74C6">
        <w:rPr>
          <w:sz w:val="28"/>
          <w:szCs w:val="28"/>
        </w:rPr>
        <w:t>)</w:t>
      </w:r>
      <w:proofErr w:type="gramEnd"/>
    </w:p>
    <w:p w:rsidR="003C6BBC" w:rsidRPr="003C6BBC" w:rsidRDefault="003C6BBC" w:rsidP="00D11284">
      <w:pPr>
        <w:pStyle w:val="Title"/>
        <w:jc w:val="left"/>
        <w:rPr>
          <w:sz w:val="28"/>
          <w:szCs w:val="28"/>
        </w:rPr>
      </w:pPr>
    </w:p>
    <w:p w:rsidR="00552C2F" w:rsidRDefault="00552C2F" w:rsidP="00D11284">
      <w:pPr>
        <w:pStyle w:val="Title"/>
        <w:jc w:val="left"/>
        <w:rPr>
          <w:sz w:val="28"/>
          <w:szCs w:val="28"/>
        </w:rPr>
      </w:pPr>
      <w:proofErr w:type="gramStart"/>
      <w:r>
        <w:rPr>
          <w:sz w:val="28"/>
          <w:szCs w:val="28"/>
        </w:rPr>
        <w:t>Hardship Registration</w:t>
      </w:r>
      <w:r w:rsidR="00DC74C6">
        <w:rPr>
          <w:sz w:val="28"/>
          <w:szCs w:val="28"/>
        </w:rPr>
        <w:t xml:space="preserve"> Requests</w:t>
      </w:r>
      <w:r>
        <w:rPr>
          <w:sz w:val="28"/>
          <w:szCs w:val="28"/>
        </w:rPr>
        <w:t xml:space="preserve"> – </w:t>
      </w:r>
      <w:r w:rsidR="00DC74C6">
        <w:rPr>
          <w:sz w:val="28"/>
          <w:szCs w:val="28"/>
        </w:rPr>
        <w:t>(</w:t>
      </w:r>
      <w:r>
        <w:rPr>
          <w:sz w:val="28"/>
          <w:szCs w:val="28"/>
        </w:rPr>
        <w:t>Scott C.</w:t>
      </w:r>
      <w:r w:rsidR="00DC74C6">
        <w:rPr>
          <w:sz w:val="28"/>
          <w:szCs w:val="28"/>
        </w:rPr>
        <w:t>)</w:t>
      </w:r>
      <w:proofErr w:type="gramEnd"/>
    </w:p>
    <w:p w:rsidR="00966FE2" w:rsidRDefault="00966FE2" w:rsidP="00210FBF">
      <w:pPr>
        <w:rPr>
          <w:b/>
          <w:sz w:val="28"/>
          <w:szCs w:val="28"/>
        </w:rPr>
      </w:pPr>
    </w:p>
    <w:p w:rsidR="00210FBF" w:rsidRPr="003C6BBC" w:rsidRDefault="00707A8A" w:rsidP="00210FBF">
      <w:pPr>
        <w:rPr>
          <w:b/>
          <w:sz w:val="28"/>
          <w:szCs w:val="28"/>
        </w:rPr>
      </w:pPr>
      <w:r w:rsidRPr="003C6BBC">
        <w:rPr>
          <w:b/>
          <w:sz w:val="28"/>
          <w:szCs w:val="28"/>
        </w:rPr>
        <w:t>Executive Session</w:t>
      </w:r>
      <w:r w:rsidR="00120723" w:rsidRPr="003C6BBC">
        <w:rPr>
          <w:b/>
          <w:sz w:val="28"/>
          <w:szCs w:val="28"/>
        </w:rPr>
        <w:t xml:space="preserve"> </w:t>
      </w:r>
    </w:p>
    <w:p w:rsidR="00C159D3" w:rsidRDefault="00C159D3" w:rsidP="003E26A6">
      <w:pPr>
        <w:ind w:left="2160" w:firstLine="720"/>
        <w:rPr>
          <w:rFonts w:ascii="Arial Rounded MT Bold" w:hAnsi="Arial Rounded MT Bold"/>
          <w:b/>
          <w:bCs/>
          <w:color w:val="298E31"/>
          <w:sz w:val="27"/>
          <w:szCs w:val="27"/>
        </w:rPr>
      </w:pPr>
    </w:p>
    <w:sectPr w:rsidR="00C159D3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0DA" w:rsidRDefault="00C450DA">
      <w:r>
        <w:separator/>
      </w:r>
    </w:p>
  </w:endnote>
  <w:endnote w:type="continuationSeparator" w:id="0">
    <w:p w:rsidR="00C450DA" w:rsidRDefault="00C45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920" w:rsidRDefault="00C450DA">
    <w:pPr>
      <w:pStyle w:val="BodyText"/>
      <w:tabs>
        <w:tab w:val="left" w:pos="360"/>
        <w:tab w:val="left" w:pos="7920"/>
      </w:tabs>
      <w:rPr>
        <w:b w:val="0"/>
        <w:i w:val="0"/>
      </w:rPr>
    </w:pPr>
    <w:r>
      <w:rPr>
        <w:b w:val="0"/>
        <w:i w:val="0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3.6pt;margin-top:3.1pt;width:25.6pt;height:25.7pt;z-index:251656704" o:allowincell="f">
          <v:imagedata r:id="rId1" o:title=""/>
          <w10:wrap type="topAndBottom"/>
        </v:shape>
        <o:OLEObject Type="Embed" ProgID="MS_ClipArt_Gallery.5" ShapeID="_x0000_s2049" DrawAspect="Content" ObjectID="_1517653955" r:id="rId2"/>
      </w:pict>
    </w:r>
    <w:r>
      <w:rPr>
        <w:b w:val="0"/>
        <w:i w:val="0"/>
        <w:noProof/>
      </w:rPr>
      <w:pict>
        <v:shape id="_x0000_s2050" type="#_x0000_t75" style="position:absolute;margin-left:399.6pt;margin-top:3.1pt;width:25.6pt;height:25.7pt;z-index:251657728" o:allowincell="f">
          <v:imagedata r:id="rId1" o:title=""/>
          <w10:wrap type="topAndBottom"/>
        </v:shape>
        <o:OLEObject Type="Embed" ProgID="MS_ClipArt_Gallery.5" ShapeID="_x0000_s2050" DrawAspect="Content" ObjectID="_1517653956" r:id="rId3"/>
      </w:pict>
    </w:r>
  </w:p>
  <w:p w:rsidR="000A5920" w:rsidRDefault="000A5920">
    <w:pPr>
      <w:pStyle w:val="BodyText"/>
      <w:jc w:val="center"/>
      <w:rPr>
        <w:lang w:val="fr-FR"/>
      </w:rPr>
    </w:pPr>
    <w:r>
      <w:t>The Wilbraha</w:t>
    </w:r>
    <w:r w:rsidR="00C26ADF">
      <w:t>m Soccer Club</w:t>
    </w:r>
    <w:r w:rsidR="00873422">
      <w:t xml:space="preserve"> </w:t>
    </w:r>
  </w:p>
  <w:p w:rsidR="000A5920" w:rsidRDefault="000A5920">
    <w:pPr>
      <w:pStyle w:val="BodyText"/>
      <w:jc w:val="center"/>
      <w:rPr>
        <w:lang w:val="fr-FR"/>
      </w:rPr>
    </w:pPr>
    <w:r>
      <w:rPr>
        <w:u w:val="single"/>
        <w:lang w:val="fr-FR"/>
      </w:rPr>
      <w:t>WWW.falconsoccer.org</w:t>
    </w:r>
    <w:r>
      <w:rPr>
        <w:lang w:val="fr-FR"/>
      </w:rPr>
      <w:t>.</w:t>
    </w:r>
  </w:p>
  <w:p w:rsidR="000A5920" w:rsidRDefault="000A5920">
    <w:pPr>
      <w:pStyle w:val="Footer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0DA" w:rsidRDefault="00C450DA">
      <w:r>
        <w:separator/>
      </w:r>
    </w:p>
  </w:footnote>
  <w:footnote w:type="continuationSeparator" w:id="0">
    <w:p w:rsidR="00C450DA" w:rsidRDefault="00C450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920" w:rsidRDefault="00C450DA">
    <w:pPr>
      <w:pStyle w:val="Header"/>
    </w:pPr>
    <w:r>
      <w:rPr>
        <w:noProof/>
        <w:sz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176.4pt;margin-top:0;width:61.35pt;height:64.8pt;z-index:251658752;visibility:visible;mso-wrap-edited:f" o:allowincell="f">
          <v:imagedata r:id="rId1" o:title=""/>
          <w10:wrap type="topAndBottom"/>
        </v:shape>
        <o:OLEObject Type="Embed" ProgID="Word.Picture.8" ShapeID="_x0000_s2051" DrawAspect="Content" ObjectID="_1517653954" r:id="rId2"/>
      </w:pict>
    </w:r>
  </w:p>
  <w:p w:rsidR="000A5920" w:rsidRDefault="000A5920">
    <w:pPr>
      <w:pStyle w:val="Header"/>
    </w:pPr>
  </w:p>
  <w:p w:rsidR="000A5920" w:rsidRDefault="000A5920">
    <w:pPr>
      <w:pStyle w:val="Header"/>
    </w:pPr>
  </w:p>
  <w:p w:rsidR="000A5920" w:rsidRDefault="000A5920">
    <w:pPr>
      <w:pStyle w:val="Header"/>
    </w:pPr>
  </w:p>
  <w:p w:rsidR="000A5920" w:rsidRDefault="000A5920">
    <w:pPr>
      <w:pStyle w:val="Header"/>
      <w:jc w:val="center"/>
      <w:rPr>
        <w:sz w:val="24"/>
      </w:rPr>
    </w:pPr>
  </w:p>
  <w:p w:rsidR="000A5920" w:rsidRDefault="000A5920">
    <w:pPr>
      <w:pStyle w:val="Header"/>
      <w:jc w:val="center"/>
      <w:rPr>
        <w:sz w:val="24"/>
      </w:rPr>
    </w:pPr>
  </w:p>
  <w:p w:rsidR="000A5920" w:rsidRDefault="000A5920">
    <w:pPr>
      <w:pStyle w:val="Header"/>
      <w:jc w:val="center"/>
      <w:rPr>
        <w:b/>
        <w:sz w:val="24"/>
      </w:rPr>
    </w:pPr>
    <w:r>
      <w:rPr>
        <w:b/>
        <w:sz w:val="24"/>
      </w:rPr>
      <w:t>Wilbraham Soccer Club</w:t>
    </w:r>
    <w:r>
      <w:rPr>
        <w:b/>
        <w:noProof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204AA"/>
    <w:multiLevelType w:val="hybridMultilevel"/>
    <w:tmpl w:val="F67A2A72"/>
    <w:lvl w:ilvl="0" w:tplc="41EE9E7E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>
    <w:nsid w:val="095E0779"/>
    <w:multiLevelType w:val="hybridMultilevel"/>
    <w:tmpl w:val="B936F2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381392"/>
    <w:multiLevelType w:val="hybridMultilevel"/>
    <w:tmpl w:val="7E502B1C"/>
    <w:lvl w:ilvl="0" w:tplc="2C16B73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AD262A2"/>
    <w:multiLevelType w:val="hybridMultilevel"/>
    <w:tmpl w:val="35DCC7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3D66D4"/>
    <w:multiLevelType w:val="hybridMultilevel"/>
    <w:tmpl w:val="81F8925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8A15A0"/>
    <w:multiLevelType w:val="hybridMultilevel"/>
    <w:tmpl w:val="E028E2B2"/>
    <w:lvl w:ilvl="0" w:tplc="C918579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4265408"/>
    <w:multiLevelType w:val="hybridMultilevel"/>
    <w:tmpl w:val="15FAA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7C251D"/>
    <w:multiLevelType w:val="hybridMultilevel"/>
    <w:tmpl w:val="2F80CF48"/>
    <w:lvl w:ilvl="0" w:tplc="90E08E7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420E25"/>
    <w:multiLevelType w:val="hybridMultilevel"/>
    <w:tmpl w:val="BCBE7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297E1F"/>
    <w:multiLevelType w:val="hybridMultilevel"/>
    <w:tmpl w:val="65502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A31BF3"/>
    <w:multiLevelType w:val="hybridMultilevel"/>
    <w:tmpl w:val="BA22350E"/>
    <w:lvl w:ilvl="0" w:tplc="99E44C0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EDA421F"/>
    <w:multiLevelType w:val="hybridMultilevel"/>
    <w:tmpl w:val="358A7828"/>
    <w:lvl w:ilvl="0" w:tplc="64D0E48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8660F0"/>
    <w:multiLevelType w:val="hybridMultilevel"/>
    <w:tmpl w:val="3D4CF4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46F1D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D6F3F1A"/>
    <w:multiLevelType w:val="hybridMultilevel"/>
    <w:tmpl w:val="2522094E"/>
    <w:lvl w:ilvl="0" w:tplc="29E251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5"/>
  </w:num>
  <w:num w:numId="5">
    <w:abstractNumId w:val="13"/>
  </w:num>
  <w:num w:numId="6">
    <w:abstractNumId w:val="0"/>
  </w:num>
  <w:num w:numId="7">
    <w:abstractNumId w:val="2"/>
  </w:num>
  <w:num w:numId="8">
    <w:abstractNumId w:val="7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4"/>
  </w:num>
  <w:num w:numId="12">
    <w:abstractNumId w:val="9"/>
  </w:num>
  <w:num w:numId="13">
    <w:abstractNumId w:val="6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D82"/>
    <w:rsid w:val="00040D73"/>
    <w:rsid w:val="00084C6B"/>
    <w:rsid w:val="000968CC"/>
    <w:rsid w:val="000A3EC1"/>
    <w:rsid w:val="000A5920"/>
    <w:rsid w:val="000B09BB"/>
    <w:rsid w:val="000D1EA1"/>
    <w:rsid w:val="000E6B6C"/>
    <w:rsid w:val="000F1598"/>
    <w:rsid w:val="000F25AD"/>
    <w:rsid w:val="0011262F"/>
    <w:rsid w:val="00120723"/>
    <w:rsid w:val="00126CA3"/>
    <w:rsid w:val="00135800"/>
    <w:rsid w:val="0014769F"/>
    <w:rsid w:val="00154D77"/>
    <w:rsid w:val="00157BE2"/>
    <w:rsid w:val="00161763"/>
    <w:rsid w:val="00192FC8"/>
    <w:rsid w:val="001C55BE"/>
    <w:rsid w:val="002108F9"/>
    <w:rsid w:val="00210FBF"/>
    <w:rsid w:val="00233535"/>
    <w:rsid w:val="00241A53"/>
    <w:rsid w:val="002A4DB1"/>
    <w:rsid w:val="002B6989"/>
    <w:rsid w:val="002C215B"/>
    <w:rsid w:val="002F2006"/>
    <w:rsid w:val="002F6595"/>
    <w:rsid w:val="00303AE8"/>
    <w:rsid w:val="003115E0"/>
    <w:rsid w:val="0034180F"/>
    <w:rsid w:val="00347377"/>
    <w:rsid w:val="00364C73"/>
    <w:rsid w:val="0036773A"/>
    <w:rsid w:val="003812BB"/>
    <w:rsid w:val="003C6BBC"/>
    <w:rsid w:val="003D6927"/>
    <w:rsid w:val="003E26A6"/>
    <w:rsid w:val="003E3646"/>
    <w:rsid w:val="00401352"/>
    <w:rsid w:val="0042394F"/>
    <w:rsid w:val="00424D88"/>
    <w:rsid w:val="00456163"/>
    <w:rsid w:val="004665A2"/>
    <w:rsid w:val="004A6EFB"/>
    <w:rsid w:val="004A742F"/>
    <w:rsid w:val="004A7FCD"/>
    <w:rsid w:val="004D10FE"/>
    <w:rsid w:val="004D3403"/>
    <w:rsid w:val="004E231F"/>
    <w:rsid w:val="00513D13"/>
    <w:rsid w:val="00526FDB"/>
    <w:rsid w:val="005352EC"/>
    <w:rsid w:val="00546092"/>
    <w:rsid w:val="00552C2F"/>
    <w:rsid w:val="00564AAA"/>
    <w:rsid w:val="005732A2"/>
    <w:rsid w:val="00592CD7"/>
    <w:rsid w:val="005A01F7"/>
    <w:rsid w:val="005B1883"/>
    <w:rsid w:val="005F60E2"/>
    <w:rsid w:val="005F6220"/>
    <w:rsid w:val="006103A6"/>
    <w:rsid w:val="00612189"/>
    <w:rsid w:val="006146E2"/>
    <w:rsid w:val="006318AB"/>
    <w:rsid w:val="0063210D"/>
    <w:rsid w:val="00667F84"/>
    <w:rsid w:val="006907DF"/>
    <w:rsid w:val="006C389A"/>
    <w:rsid w:val="006E0D82"/>
    <w:rsid w:val="0070362A"/>
    <w:rsid w:val="00704B9C"/>
    <w:rsid w:val="00704CF5"/>
    <w:rsid w:val="0070558C"/>
    <w:rsid w:val="00707A8A"/>
    <w:rsid w:val="00724C14"/>
    <w:rsid w:val="007B2650"/>
    <w:rsid w:val="007D22D0"/>
    <w:rsid w:val="007E7FE1"/>
    <w:rsid w:val="007F6A69"/>
    <w:rsid w:val="00811EE8"/>
    <w:rsid w:val="00855566"/>
    <w:rsid w:val="008617C2"/>
    <w:rsid w:val="00865DF1"/>
    <w:rsid w:val="00873422"/>
    <w:rsid w:val="0089184B"/>
    <w:rsid w:val="00892519"/>
    <w:rsid w:val="008955F6"/>
    <w:rsid w:val="008A07C5"/>
    <w:rsid w:val="008B1BA1"/>
    <w:rsid w:val="008B35A1"/>
    <w:rsid w:val="008D6932"/>
    <w:rsid w:val="008E2845"/>
    <w:rsid w:val="008F40ED"/>
    <w:rsid w:val="00906C70"/>
    <w:rsid w:val="009127DD"/>
    <w:rsid w:val="00914B75"/>
    <w:rsid w:val="00966FE2"/>
    <w:rsid w:val="009675F0"/>
    <w:rsid w:val="00983CDC"/>
    <w:rsid w:val="00984850"/>
    <w:rsid w:val="009929F7"/>
    <w:rsid w:val="009A5FBD"/>
    <w:rsid w:val="009B0929"/>
    <w:rsid w:val="009B3C7B"/>
    <w:rsid w:val="009F3A2A"/>
    <w:rsid w:val="00A02A0E"/>
    <w:rsid w:val="00A30CDF"/>
    <w:rsid w:val="00A516A7"/>
    <w:rsid w:val="00A547B4"/>
    <w:rsid w:val="00A61092"/>
    <w:rsid w:val="00A72BB6"/>
    <w:rsid w:val="00A75EC7"/>
    <w:rsid w:val="00A90FB6"/>
    <w:rsid w:val="00A9151D"/>
    <w:rsid w:val="00A928DD"/>
    <w:rsid w:val="00A9464D"/>
    <w:rsid w:val="00AB220B"/>
    <w:rsid w:val="00AB50F0"/>
    <w:rsid w:val="00AE0ED5"/>
    <w:rsid w:val="00B346AE"/>
    <w:rsid w:val="00B5254A"/>
    <w:rsid w:val="00B61D80"/>
    <w:rsid w:val="00B74862"/>
    <w:rsid w:val="00B90F31"/>
    <w:rsid w:val="00B959C2"/>
    <w:rsid w:val="00B978FF"/>
    <w:rsid w:val="00BA2F40"/>
    <w:rsid w:val="00BB3B5A"/>
    <w:rsid w:val="00BB3B5B"/>
    <w:rsid w:val="00BB7F3D"/>
    <w:rsid w:val="00BD0825"/>
    <w:rsid w:val="00BE7381"/>
    <w:rsid w:val="00BF4691"/>
    <w:rsid w:val="00C01F16"/>
    <w:rsid w:val="00C14F22"/>
    <w:rsid w:val="00C159D3"/>
    <w:rsid w:val="00C22A36"/>
    <w:rsid w:val="00C26ADF"/>
    <w:rsid w:val="00C450DA"/>
    <w:rsid w:val="00C76F41"/>
    <w:rsid w:val="00C84C7E"/>
    <w:rsid w:val="00C9461E"/>
    <w:rsid w:val="00CB5DC7"/>
    <w:rsid w:val="00CC67C0"/>
    <w:rsid w:val="00CE150A"/>
    <w:rsid w:val="00CE3CA4"/>
    <w:rsid w:val="00CF07E9"/>
    <w:rsid w:val="00D11284"/>
    <w:rsid w:val="00D228C9"/>
    <w:rsid w:val="00D50569"/>
    <w:rsid w:val="00D5132B"/>
    <w:rsid w:val="00D75A5E"/>
    <w:rsid w:val="00DB35F5"/>
    <w:rsid w:val="00DB5AAE"/>
    <w:rsid w:val="00DC11A7"/>
    <w:rsid w:val="00DC74C6"/>
    <w:rsid w:val="00DD3571"/>
    <w:rsid w:val="00E01D1F"/>
    <w:rsid w:val="00E55BC2"/>
    <w:rsid w:val="00E5698A"/>
    <w:rsid w:val="00E8673B"/>
    <w:rsid w:val="00E92B6D"/>
    <w:rsid w:val="00EA21FD"/>
    <w:rsid w:val="00EB0761"/>
    <w:rsid w:val="00EB0CDC"/>
    <w:rsid w:val="00F04B78"/>
    <w:rsid w:val="00F04E74"/>
    <w:rsid w:val="00F13C51"/>
    <w:rsid w:val="00F24F24"/>
    <w:rsid w:val="00F6316A"/>
    <w:rsid w:val="00F64913"/>
    <w:rsid w:val="00FA4C77"/>
    <w:rsid w:val="00FB6304"/>
    <w:rsid w:val="00FC16F9"/>
    <w:rsid w:val="00FE088B"/>
    <w:rsid w:val="00FE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before="100" w:beforeAutospacing="1" w:after="100" w:afterAutospacing="1"/>
      <w:ind w:left="72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spacing w:before="100" w:beforeAutospacing="1" w:after="100" w:afterAutospacing="1"/>
      <w:ind w:left="720"/>
      <w:outlineLvl w:val="1"/>
    </w:pPr>
    <w:rPr>
      <w:b/>
      <w:bCs/>
      <w:sz w:val="24"/>
    </w:rPr>
  </w:style>
  <w:style w:type="paragraph" w:styleId="Heading3">
    <w:name w:val="heading 3"/>
    <w:basedOn w:val="Normal"/>
    <w:next w:val="Normal"/>
    <w:qFormat/>
    <w:pPr>
      <w:keepNext/>
      <w:spacing w:before="100" w:beforeAutospacing="1" w:after="100" w:afterAutospacing="1"/>
      <w:ind w:left="720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  <w:sz w:val="24"/>
    </w:rPr>
  </w:style>
  <w:style w:type="paragraph" w:styleId="BodyText">
    <w:name w:val="Body Text"/>
    <w:basedOn w:val="Normal"/>
    <w:rPr>
      <w:b/>
      <w:i/>
      <w:sz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styleId="Strong">
    <w:name w:val="Strong"/>
    <w:uiPriority w:val="22"/>
    <w:qFormat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TitleChar">
    <w:name w:val="Title Char"/>
    <w:link w:val="Title"/>
    <w:rsid w:val="008A07C5"/>
    <w:rPr>
      <w:b/>
      <w:sz w:val="24"/>
    </w:rPr>
  </w:style>
  <w:style w:type="paragraph" w:styleId="ListParagraph">
    <w:name w:val="List Paragraph"/>
    <w:basedOn w:val="Normal"/>
    <w:uiPriority w:val="34"/>
    <w:qFormat/>
    <w:rsid w:val="003E26A6"/>
    <w:pPr>
      <w:ind w:left="720"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before="100" w:beforeAutospacing="1" w:after="100" w:afterAutospacing="1"/>
      <w:ind w:left="72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spacing w:before="100" w:beforeAutospacing="1" w:after="100" w:afterAutospacing="1"/>
      <w:ind w:left="720"/>
      <w:outlineLvl w:val="1"/>
    </w:pPr>
    <w:rPr>
      <w:b/>
      <w:bCs/>
      <w:sz w:val="24"/>
    </w:rPr>
  </w:style>
  <w:style w:type="paragraph" w:styleId="Heading3">
    <w:name w:val="heading 3"/>
    <w:basedOn w:val="Normal"/>
    <w:next w:val="Normal"/>
    <w:qFormat/>
    <w:pPr>
      <w:keepNext/>
      <w:spacing w:before="100" w:beforeAutospacing="1" w:after="100" w:afterAutospacing="1"/>
      <w:ind w:left="720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  <w:sz w:val="24"/>
    </w:rPr>
  </w:style>
  <w:style w:type="paragraph" w:styleId="BodyText">
    <w:name w:val="Body Text"/>
    <w:basedOn w:val="Normal"/>
    <w:rPr>
      <w:b/>
      <w:i/>
      <w:sz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styleId="Strong">
    <w:name w:val="Strong"/>
    <w:uiPriority w:val="22"/>
    <w:qFormat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TitleChar">
    <w:name w:val="Title Char"/>
    <w:link w:val="Title"/>
    <w:rsid w:val="008A07C5"/>
    <w:rPr>
      <w:b/>
      <w:sz w:val="24"/>
    </w:rPr>
  </w:style>
  <w:style w:type="paragraph" w:styleId="ListParagraph">
    <w:name w:val="List Paragraph"/>
    <w:basedOn w:val="Normal"/>
    <w:uiPriority w:val="34"/>
    <w:qFormat/>
    <w:rsid w:val="003E26A6"/>
    <w:pPr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7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2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16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500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47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00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8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031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019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3002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3.bin"/><Relationship Id="rId2" Type="http://schemas.openxmlformats.org/officeDocument/2006/relationships/oleObject" Target="embeddings/oleObject2.bin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oranT\Desktop\WSC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WSCtemplate</Template>
  <TotalTime>79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June 2004 Meeting</vt:lpstr>
    </vt:vector>
  </TitlesOfParts>
  <Company>Farm Credit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June 2004 Meeting</dc:title>
  <dc:creator>MoranT</dc:creator>
  <cp:lastModifiedBy>oit</cp:lastModifiedBy>
  <cp:revision>9</cp:revision>
  <cp:lastPrinted>2015-11-09T19:21:00Z</cp:lastPrinted>
  <dcterms:created xsi:type="dcterms:W3CDTF">2016-02-08T19:44:00Z</dcterms:created>
  <dcterms:modified xsi:type="dcterms:W3CDTF">2016-02-22T18:46:00Z</dcterms:modified>
</cp:coreProperties>
</file>